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64B196" w14:textId="3965C3F3" w:rsidR="00305052" w:rsidRPr="00305052" w:rsidRDefault="00305052" w:rsidP="00027CED">
      <w:pPr>
        <w:pStyle w:val="Heading1"/>
        <w:rPr>
          <w:rStyle w:val="PleaseReviewParagraphId"/>
          <w:b w:val="0"/>
          <w:color w:val="auto"/>
          <w:sz w:val="20"/>
        </w:rPr>
      </w:pPr>
      <w:r w:rsidRPr="00305052">
        <w:rPr>
          <w:rStyle w:val="PleaseReviewParagraphId"/>
          <w:color w:val="auto"/>
          <w:sz w:val="20"/>
        </w:rPr>
        <w:t>Notes from Secretariat:</w:t>
      </w:r>
      <w:r w:rsidRPr="00305052">
        <w:rPr>
          <w:rStyle w:val="PleaseReviewParagraphId"/>
          <w:b w:val="0"/>
          <w:color w:val="auto"/>
          <w:sz w:val="20"/>
        </w:rPr>
        <w:t xml:space="preserve"> </w:t>
      </w:r>
      <w:r>
        <w:rPr>
          <w:rStyle w:val="PleaseReviewParagraphId"/>
          <w:b w:val="0"/>
          <w:color w:val="auto"/>
          <w:sz w:val="20"/>
        </w:rPr>
        <w:t>T</w:t>
      </w:r>
      <w:r w:rsidRPr="00305052">
        <w:rPr>
          <w:rStyle w:val="PleaseReviewParagraphId"/>
          <w:b w:val="0"/>
          <w:color w:val="auto"/>
          <w:sz w:val="20"/>
        </w:rPr>
        <w:t>he paragraph numbers</w:t>
      </w:r>
      <w:r w:rsidR="00B861E3">
        <w:rPr>
          <w:rStyle w:val="PleaseReviewParagraphId"/>
          <w:b w:val="0"/>
          <w:color w:val="auto"/>
          <w:sz w:val="20"/>
        </w:rPr>
        <w:t xml:space="preserve"> and formatting</w:t>
      </w:r>
      <w:r w:rsidRPr="00305052">
        <w:rPr>
          <w:rStyle w:val="PleaseReviewParagraphId"/>
          <w:b w:val="0"/>
          <w:color w:val="auto"/>
          <w:sz w:val="20"/>
        </w:rPr>
        <w:t xml:space="preserve"> will be adjusted </w:t>
      </w:r>
      <w:proofErr w:type="gramStart"/>
      <w:r w:rsidRPr="00305052">
        <w:rPr>
          <w:rStyle w:val="PleaseReviewParagraphId"/>
          <w:b w:val="0"/>
          <w:color w:val="auto"/>
          <w:sz w:val="20"/>
        </w:rPr>
        <w:t>after  adoption</w:t>
      </w:r>
      <w:proofErr w:type="gramEnd"/>
      <w:r w:rsidRPr="00305052">
        <w:rPr>
          <w:rStyle w:val="PleaseReviewParagraphId"/>
          <w:b w:val="0"/>
          <w:color w:val="auto"/>
          <w:sz w:val="20"/>
        </w:rPr>
        <w:t>.</w:t>
      </w:r>
    </w:p>
    <w:p w14:paraId="5FBA5B76" w14:textId="372E2437" w:rsidR="004D29B9" w:rsidRPr="00DB2E25" w:rsidRDefault="00704767">
      <w:pPr>
        <w:pStyle w:val="IPPHeadSection"/>
        <w:rPr>
          <w:sz w:val="22"/>
        </w:rPr>
      </w:pPr>
      <w:r w:rsidRPr="00DB2E25">
        <w:rPr>
          <w:rStyle w:val="PleaseReviewParagraphId"/>
          <w:b w:val="0"/>
        </w:rPr>
        <w:t xml:space="preserve"> </w:t>
      </w:r>
      <w:r w:rsidR="00777AD5" w:rsidRPr="00DB2E25">
        <w:rPr>
          <w:rStyle w:val="PleaseReviewParagraphId"/>
          <w:b w:val="0"/>
        </w:rPr>
        <w:t>[1]</w:t>
      </w:r>
      <w:bookmarkStart w:id="0" w:name="_Toc419824827"/>
      <w:bookmarkStart w:id="1" w:name="_Toc411639967"/>
      <w:r w:rsidR="00777AD5" w:rsidRPr="00DB2E25">
        <w:rPr>
          <w:sz w:val="22"/>
        </w:rPr>
        <w:t>Draft annex to ISPM</w:t>
      </w:r>
      <w:r w:rsidR="004138D1">
        <w:rPr>
          <w:sz w:val="22"/>
        </w:rPr>
        <w:t> </w:t>
      </w:r>
      <w:r w:rsidR="00777AD5" w:rsidRPr="00DB2E25">
        <w:rPr>
          <w:sz w:val="22"/>
        </w:rPr>
        <w:t xml:space="preserve">27: </w:t>
      </w:r>
      <w:r w:rsidR="00777AD5" w:rsidRPr="00DB2E25">
        <w:rPr>
          <w:i/>
          <w:iCs/>
          <w:sz w:val="22"/>
        </w:rPr>
        <w:t xml:space="preserve">Ips </w:t>
      </w:r>
      <w:r w:rsidR="00777AD5" w:rsidRPr="00DB2E25">
        <w:rPr>
          <w:iCs/>
          <w:sz w:val="22"/>
        </w:rPr>
        <w:t xml:space="preserve">spp. </w:t>
      </w:r>
      <w:r w:rsidR="00777AD5" w:rsidRPr="00DB2E25">
        <w:rPr>
          <w:sz w:val="22"/>
        </w:rPr>
        <w:t>(2006-020)</w:t>
      </w:r>
      <w:bookmarkEnd w:id="0"/>
    </w:p>
    <w:tbl>
      <w:tblPr>
        <w:tblW w:w="5000" w:type="pct"/>
        <w:tblCellSpacing w:w="7" w:type="dxa"/>
        <w:tblInd w:w="-28" w:type="dxa"/>
        <w:tblBorders>
          <w:top w:val="outset" w:sz="6" w:space="0" w:color="00000A"/>
          <w:left w:val="outset" w:sz="6" w:space="0" w:color="00000A"/>
          <w:bottom w:val="outset" w:sz="6" w:space="0" w:color="00000A"/>
          <w:right w:val="outset" w:sz="6" w:space="0" w:color="00000A"/>
        </w:tblBorders>
        <w:tblCellMar>
          <w:top w:w="30" w:type="dxa"/>
          <w:left w:w="30" w:type="dxa"/>
          <w:bottom w:w="30" w:type="dxa"/>
          <w:right w:w="30" w:type="dxa"/>
        </w:tblCellMar>
        <w:tblLook w:val="00A0" w:firstRow="1" w:lastRow="0" w:firstColumn="1" w:lastColumn="0" w:noHBand="0" w:noVBand="0"/>
      </w:tblPr>
      <w:tblGrid>
        <w:gridCol w:w="2740"/>
        <w:gridCol w:w="6314"/>
      </w:tblGrid>
      <w:tr w:rsidR="004D29B9" w:rsidRPr="00DB2E25" w14:paraId="240928BC" w14:textId="77777777">
        <w:trPr>
          <w:tblCellSpacing w:w="7" w:type="dxa"/>
        </w:trPr>
        <w:tc>
          <w:tcPr>
            <w:tcW w:w="8396" w:type="dxa"/>
            <w:gridSpan w:val="2"/>
            <w:tcBorders>
              <w:top w:val="outset" w:sz="6" w:space="0" w:color="00000A"/>
              <w:bottom w:val="outset" w:sz="6" w:space="0" w:color="00000A"/>
            </w:tcBorders>
          </w:tcPr>
          <w:p w14:paraId="0B53AC64" w14:textId="77777777" w:rsidR="004D29B9" w:rsidRPr="00DB2E25" w:rsidRDefault="00777AD5">
            <w:pPr>
              <w:pStyle w:val="NormalWeb"/>
              <w:spacing w:before="29" w:beforeAutospacing="0"/>
              <w:rPr>
                <w:rFonts w:ascii="Arial" w:hAnsi="Arial" w:cs="Arial"/>
                <w:sz w:val="18"/>
                <w:szCs w:val="18"/>
              </w:rPr>
            </w:pPr>
            <w:r w:rsidRPr="00DB2E25">
              <w:rPr>
                <w:rStyle w:val="PleaseReviewParagraphId"/>
              </w:rPr>
              <w:t>[2]</w:t>
            </w:r>
            <w:r w:rsidRPr="00DB2E25">
              <w:rPr>
                <w:rFonts w:ascii="Arial" w:hAnsi="Arial" w:cs="Arial"/>
                <w:b/>
                <w:bCs/>
                <w:sz w:val="18"/>
                <w:szCs w:val="18"/>
              </w:rPr>
              <w:t>Status box</w:t>
            </w:r>
          </w:p>
        </w:tc>
      </w:tr>
      <w:tr w:rsidR="004D29B9" w:rsidRPr="00DB2E25" w14:paraId="71CA1219" w14:textId="77777777">
        <w:trPr>
          <w:tblCellSpacing w:w="7" w:type="dxa"/>
        </w:trPr>
        <w:tc>
          <w:tcPr>
            <w:tcW w:w="8396" w:type="dxa"/>
            <w:gridSpan w:val="2"/>
            <w:tcBorders>
              <w:top w:val="outset" w:sz="6" w:space="0" w:color="00000A"/>
              <w:bottom w:val="outset" w:sz="6" w:space="0" w:color="00000A"/>
            </w:tcBorders>
          </w:tcPr>
          <w:p w14:paraId="0E6C74D0" w14:textId="77777777" w:rsidR="004D29B9" w:rsidRPr="00DB2E25" w:rsidRDefault="00777AD5">
            <w:pPr>
              <w:pStyle w:val="NormalWeb"/>
              <w:spacing w:before="29" w:beforeAutospacing="0"/>
              <w:rPr>
                <w:rFonts w:ascii="Arial" w:hAnsi="Arial" w:cs="Arial"/>
                <w:i/>
                <w:iCs/>
                <w:sz w:val="18"/>
                <w:szCs w:val="18"/>
              </w:rPr>
            </w:pPr>
            <w:r w:rsidRPr="00DB2E25">
              <w:rPr>
                <w:rStyle w:val="PleaseReviewParagraphId"/>
              </w:rPr>
              <w:t>[3]</w:t>
            </w:r>
            <w:r w:rsidRPr="00DB2E25">
              <w:rPr>
                <w:rFonts w:ascii="Arial" w:hAnsi="Arial" w:cs="Arial"/>
                <w:i/>
                <w:iCs/>
                <w:sz w:val="18"/>
                <w:szCs w:val="18"/>
              </w:rPr>
              <w:t>This is not an official part of the standard and will be modified after adoption</w:t>
            </w:r>
          </w:p>
        </w:tc>
      </w:tr>
      <w:tr w:rsidR="004D29B9" w:rsidRPr="00DB2E25" w14:paraId="71AAF37F" w14:textId="77777777">
        <w:trPr>
          <w:tblCellSpacing w:w="7" w:type="dxa"/>
        </w:trPr>
        <w:tc>
          <w:tcPr>
            <w:tcW w:w="2529" w:type="dxa"/>
            <w:tcBorders>
              <w:top w:val="outset" w:sz="6" w:space="0" w:color="00000A"/>
              <w:bottom w:val="outset" w:sz="6" w:space="0" w:color="00000A"/>
              <w:right w:val="outset" w:sz="6" w:space="0" w:color="00000A"/>
            </w:tcBorders>
          </w:tcPr>
          <w:p w14:paraId="70252E4F" w14:textId="77777777" w:rsidR="004D29B9" w:rsidRPr="00DB2E25" w:rsidRDefault="00777AD5">
            <w:pPr>
              <w:pStyle w:val="NormalWeb"/>
              <w:spacing w:before="29" w:beforeAutospacing="0"/>
              <w:rPr>
                <w:rFonts w:ascii="Arial" w:hAnsi="Arial" w:cs="Arial"/>
                <w:sz w:val="18"/>
                <w:szCs w:val="18"/>
              </w:rPr>
            </w:pPr>
            <w:r w:rsidRPr="00DB2E25">
              <w:rPr>
                <w:rStyle w:val="PleaseReviewParagraphId"/>
              </w:rPr>
              <w:t>[4]</w:t>
            </w:r>
            <w:r w:rsidRPr="00DB2E25">
              <w:rPr>
                <w:rFonts w:ascii="Arial" w:hAnsi="Arial" w:cs="Arial"/>
                <w:b/>
                <w:bCs/>
                <w:sz w:val="18"/>
                <w:szCs w:val="18"/>
              </w:rPr>
              <w:t>Date of this document</w:t>
            </w:r>
            <w:r w:rsidRPr="00DB2E25">
              <w:rPr>
                <w:rFonts w:ascii="Arial" w:hAnsi="Arial" w:cs="Arial"/>
                <w:sz w:val="18"/>
                <w:szCs w:val="18"/>
              </w:rPr>
              <w:t xml:space="preserve"> </w:t>
            </w:r>
          </w:p>
        </w:tc>
        <w:tc>
          <w:tcPr>
            <w:tcW w:w="5853" w:type="dxa"/>
            <w:tcBorders>
              <w:top w:val="outset" w:sz="6" w:space="0" w:color="00000A"/>
              <w:left w:val="outset" w:sz="6" w:space="0" w:color="00000A"/>
              <w:bottom w:val="outset" w:sz="6" w:space="0" w:color="00000A"/>
            </w:tcBorders>
          </w:tcPr>
          <w:p w14:paraId="5D6E75D2" w14:textId="68139785" w:rsidR="004D29B9" w:rsidRPr="00DB2E25" w:rsidRDefault="00777AD5" w:rsidP="008E4452">
            <w:pPr>
              <w:pStyle w:val="NormalWeb"/>
              <w:spacing w:before="29" w:beforeAutospacing="0"/>
              <w:rPr>
                <w:rFonts w:ascii="Arial" w:hAnsi="Arial" w:cs="Arial"/>
                <w:sz w:val="18"/>
                <w:szCs w:val="18"/>
              </w:rPr>
            </w:pPr>
            <w:r w:rsidRPr="00DB2E25">
              <w:rPr>
                <w:rStyle w:val="PleaseReviewParagraphId"/>
              </w:rPr>
              <w:t>[5]</w:t>
            </w:r>
            <w:r w:rsidR="008E4452">
              <w:rPr>
                <w:rFonts w:ascii="Arial" w:hAnsi="Arial" w:cs="Arial"/>
                <w:sz w:val="18"/>
                <w:szCs w:val="18"/>
              </w:rPr>
              <w:t>2018-06-13</w:t>
            </w:r>
          </w:p>
        </w:tc>
      </w:tr>
      <w:tr w:rsidR="004D29B9" w:rsidRPr="00DB2E25" w14:paraId="24753A95" w14:textId="77777777">
        <w:trPr>
          <w:tblCellSpacing w:w="7" w:type="dxa"/>
        </w:trPr>
        <w:tc>
          <w:tcPr>
            <w:tcW w:w="2529" w:type="dxa"/>
            <w:tcBorders>
              <w:top w:val="outset" w:sz="6" w:space="0" w:color="00000A"/>
              <w:bottom w:val="outset" w:sz="6" w:space="0" w:color="00000A"/>
              <w:right w:val="outset" w:sz="6" w:space="0" w:color="00000A"/>
            </w:tcBorders>
          </w:tcPr>
          <w:p w14:paraId="464C32CB" w14:textId="77777777" w:rsidR="004D29B9" w:rsidRPr="00DB2E25" w:rsidRDefault="00777AD5">
            <w:pPr>
              <w:pStyle w:val="NormalWeb"/>
              <w:spacing w:before="29" w:beforeAutospacing="0"/>
              <w:rPr>
                <w:rFonts w:ascii="Arial" w:hAnsi="Arial" w:cs="Arial"/>
                <w:sz w:val="18"/>
                <w:szCs w:val="18"/>
              </w:rPr>
            </w:pPr>
            <w:r w:rsidRPr="00DB2E25">
              <w:rPr>
                <w:rStyle w:val="PleaseReviewParagraphId"/>
              </w:rPr>
              <w:t>[6]</w:t>
            </w:r>
            <w:r w:rsidRPr="00DB2E25">
              <w:rPr>
                <w:rFonts w:ascii="Arial" w:hAnsi="Arial" w:cs="Arial"/>
                <w:b/>
                <w:bCs/>
                <w:sz w:val="18"/>
                <w:szCs w:val="18"/>
              </w:rPr>
              <w:t>Document category</w:t>
            </w:r>
            <w:r w:rsidRPr="00DB2E25">
              <w:rPr>
                <w:rFonts w:ascii="Arial" w:hAnsi="Arial" w:cs="Arial"/>
                <w:sz w:val="18"/>
                <w:szCs w:val="18"/>
              </w:rPr>
              <w:t xml:space="preserve"> </w:t>
            </w:r>
          </w:p>
        </w:tc>
        <w:tc>
          <w:tcPr>
            <w:tcW w:w="5853" w:type="dxa"/>
            <w:tcBorders>
              <w:top w:val="outset" w:sz="6" w:space="0" w:color="00000A"/>
              <w:left w:val="outset" w:sz="6" w:space="0" w:color="00000A"/>
              <w:bottom w:val="outset" w:sz="6" w:space="0" w:color="00000A"/>
            </w:tcBorders>
          </w:tcPr>
          <w:p w14:paraId="74455FB3" w14:textId="77777777" w:rsidR="004D29B9" w:rsidRPr="00DB2E25" w:rsidRDefault="00777AD5">
            <w:pPr>
              <w:pStyle w:val="NormalWeb"/>
              <w:spacing w:before="29" w:beforeAutospacing="0"/>
              <w:rPr>
                <w:rFonts w:ascii="Arial" w:hAnsi="Arial" w:cs="Arial"/>
                <w:sz w:val="18"/>
                <w:szCs w:val="18"/>
              </w:rPr>
            </w:pPr>
            <w:r w:rsidRPr="00DB2E25">
              <w:rPr>
                <w:rStyle w:val="PleaseReviewParagraphId"/>
              </w:rPr>
              <w:t>[7]</w:t>
            </w:r>
            <w:r w:rsidRPr="00DB2E25">
              <w:rPr>
                <w:rFonts w:ascii="Arial" w:hAnsi="Arial" w:cs="Arial"/>
                <w:sz w:val="18"/>
                <w:szCs w:val="18"/>
              </w:rPr>
              <w:t>Draft annex to ISPM 27 (</w:t>
            </w:r>
            <w:r w:rsidRPr="00DB2E25">
              <w:rPr>
                <w:rFonts w:ascii="Arial" w:hAnsi="Arial" w:cs="Arial"/>
                <w:i/>
                <w:iCs/>
                <w:sz w:val="18"/>
                <w:szCs w:val="18"/>
              </w:rPr>
              <w:t>Diagnostic protocols for regulated pests</w:t>
            </w:r>
            <w:r w:rsidRPr="00DB2E25">
              <w:rPr>
                <w:rFonts w:ascii="Arial" w:hAnsi="Arial" w:cs="Arial"/>
                <w:iCs/>
                <w:sz w:val="18"/>
                <w:szCs w:val="18"/>
              </w:rPr>
              <w:t>)</w:t>
            </w:r>
            <w:r w:rsidRPr="00DB2E25">
              <w:rPr>
                <w:rFonts w:ascii="Arial" w:hAnsi="Arial" w:cs="Arial"/>
                <w:sz w:val="18"/>
                <w:szCs w:val="18"/>
              </w:rPr>
              <w:t xml:space="preserve"> </w:t>
            </w:r>
          </w:p>
        </w:tc>
      </w:tr>
      <w:tr w:rsidR="004D29B9" w:rsidRPr="00DB2E25" w14:paraId="2A043BB7" w14:textId="77777777">
        <w:trPr>
          <w:tblCellSpacing w:w="7" w:type="dxa"/>
        </w:trPr>
        <w:tc>
          <w:tcPr>
            <w:tcW w:w="2529" w:type="dxa"/>
            <w:tcBorders>
              <w:top w:val="outset" w:sz="6" w:space="0" w:color="00000A"/>
              <w:bottom w:val="outset" w:sz="6" w:space="0" w:color="00000A"/>
              <w:right w:val="outset" w:sz="6" w:space="0" w:color="00000A"/>
            </w:tcBorders>
          </w:tcPr>
          <w:p w14:paraId="405536FA" w14:textId="77777777" w:rsidR="004D29B9" w:rsidRPr="00DB2E25" w:rsidRDefault="00777AD5">
            <w:pPr>
              <w:pStyle w:val="NormalWeb"/>
              <w:spacing w:before="29" w:beforeAutospacing="0"/>
              <w:rPr>
                <w:rFonts w:ascii="Arial" w:hAnsi="Arial" w:cs="Arial"/>
                <w:sz w:val="18"/>
                <w:szCs w:val="18"/>
              </w:rPr>
            </w:pPr>
            <w:r w:rsidRPr="00DB2E25">
              <w:rPr>
                <w:rStyle w:val="PleaseReviewParagraphId"/>
              </w:rPr>
              <w:t>[8]</w:t>
            </w:r>
            <w:r w:rsidRPr="00DB2E25">
              <w:rPr>
                <w:rFonts w:ascii="Arial" w:hAnsi="Arial" w:cs="Arial"/>
                <w:b/>
                <w:bCs/>
                <w:sz w:val="18"/>
                <w:szCs w:val="18"/>
              </w:rPr>
              <w:t>Current document stage</w:t>
            </w:r>
            <w:r w:rsidRPr="00DB2E25">
              <w:rPr>
                <w:rFonts w:ascii="Arial" w:hAnsi="Arial" w:cs="Arial"/>
                <w:sz w:val="18"/>
                <w:szCs w:val="18"/>
              </w:rPr>
              <w:t xml:space="preserve"> </w:t>
            </w:r>
          </w:p>
        </w:tc>
        <w:tc>
          <w:tcPr>
            <w:tcW w:w="5853" w:type="dxa"/>
            <w:tcBorders>
              <w:top w:val="outset" w:sz="6" w:space="0" w:color="00000A"/>
              <w:left w:val="outset" w:sz="6" w:space="0" w:color="00000A"/>
              <w:bottom w:val="outset" w:sz="6" w:space="0" w:color="00000A"/>
            </w:tcBorders>
          </w:tcPr>
          <w:p w14:paraId="202AEE49" w14:textId="2A2E5D95" w:rsidR="004D29B9" w:rsidRPr="00DB2E25" w:rsidRDefault="00777AD5" w:rsidP="008E4452">
            <w:pPr>
              <w:pStyle w:val="NormalWeb"/>
              <w:spacing w:before="29" w:beforeAutospacing="0"/>
              <w:rPr>
                <w:rFonts w:ascii="Arial" w:hAnsi="Arial" w:cs="Arial"/>
                <w:sz w:val="18"/>
                <w:szCs w:val="18"/>
              </w:rPr>
            </w:pPr>
            <w:r w:rsidRPr="00DB2E25">
              <w:rPr>
                <w:rStyle w:val="PleaseReviewParagraphId"/>
              </w:rPr>
              <w:t>[9]</w:t>
            </w:r>
            <w:r w:rsidR="003C0EC9" w:rsidRPr="00305052">
              <w:rPr>
                <w:rFonts w:ascii="Arial" w:hAnsi="Arial" w:cs="Arial"/>
                <w:i/>
                <w:sz w:val="18"/>
                <w:szCs w:val="18"/>
              </w:rPr>
              <w:t>To</w:t>
            </w:r>
            <w:r w:rsidR="003C0EC9">
              <w:rPr>
                <w:rFonts w:ascii="Arial" w:hAnsi="Arial" w:cs="Arial"/>
                <w:sz w:val="18"/>
                <w:szCs w:val="18"/>
              </w:rPr>
              <w:t xml:space="preserve"> </w:t>
            </w:r>
            <w:r w:rsidR="008E4452">
              <w:rPr>
                <w:rFonts w:ascii="Arial" w:hAnsi="Arial" w:cs="Arial"/>
                <w:sz w:val="18"/>
                <w:szCs w:val="18"/>
              </w:rPr>
              <w:t>DP notification period</w:t>
            </w:r>
          </w:p>
        </w:tc>
      </w:tr>
      <w:tr w:rsidR="004D29B9" w:rsidRPr="00DB2E25" w14:paraId="2E99D7DC" w14:textId="77777777">
        <w:trPr>
          <w:tblCellSpacing w:w="7" w:type="dxa"/>
        </w:trPr>
        <w:tc>
          <w:tcPr>
            <w:tcW w:w="2529" w:type="dxa"/>
            <w:tcBorders>
              <w:top w:val="outset" w:sz="6" w:space="0" w:color="00000A"/>
              <w:bottom w:val="outset" w:sz="6" w:space="0" w:color="00000A"/>
              <w:right w:val="outset" w:sz="6" w:space="0" w:color="00000A"/>
            </w:tcBorders>
          </w:tcPr>
          <w:p w14:paraId="7F73A31C" w14:textId="77777777" w:rsidR="004D29B9" w:rsidRPr="00DB2E25" w:rsidRDefault="00777AD5">
            <w:pPr>
              <w:pStyle w:val="NormalWeb"/>
              <w:spacing w:before="29" w:beforeAutospacing="0"/>
              <w:rPr>
                <w:rFonts w:ascii="Arial" w:hAnsi="Arial" w:cs="Arial"/>
                <w:sz w:val="18"/>
                <w:szCs w:val="18"/>
              </w:rPr>
            </w:pPr>
            <w:r w:rsidRPr="00DB2E25">
              <w:rPr>
                <w:rStyle w:val="PleaseReviewParagraphId"/>
              </w:rPr>
              <w:t>[10]</w:t>
            </w:r>
            <w:r w:rsidRPr="00DB2E25">
              <w:rPr>
                <w:rFonts w:ascii="Arial" w:hAnsi="Arial" w:cs="Arial"/>
                <w:b/>
                <w:bCs/>
                <w:sz w:val="18"/>
                <w:szCs w:val="18"/>
              </w:rPr>
              <w:t xml:space="preserve">Major stages </w:t>
            </w:r>
          </w:p>
        </w:tc>
        <w:tc>
          <w:tcPr>
            <w:tcW w:w="5853" w:type="dxa"/>
            <w:tcBorders>
              <w:top w:val="outset" w:sz="6" w:space="0" w:color="00000A"/>
              <w:left w:val="outset" w:sz="6" w:space="0" w:color="00000A"/>
              <w:bottom w:val="outset" w:sz="6" w:space="0" w:color="00000A"/>
            </w:tcBorders>
          </w:tcPr>
          <w:p w14:paraId="12455BE4" w14:textId="67F30B63" w:rsidR="004D29B9" w:rsidRPr="00DB2E25" w:rsidRDefault="00777AD5">
            <w:pPr>
              <w:pStyle w:val="IPPArialTable"/>
            </w:pPr>
            <w:r w:rsidRPr="00DB2E25">
              <w:rPr>
                <w:rStyle w:val="PleaseReviewParagraphId"/>
              </w:rPr>
              <w:t>[11]</w:t>
            </w:r>
            <w:r w:rsidRPr="00DB2E25">
              <w:t>2006-05: Standards Committee (SC) added original subject:</w:t>
            </w:r>
            <w:r w:rsidRPr="00DB2E25">
              <w:rPr>
                <w:i/>
                <w:iCs/>
              </w:rPr>
              <w:t xml:space="preserve"> </w:t>
            </w:r>
            <w:r w:rsidRPr="00DB2E25">
              <w:rPr>
                <w:i/>
                <w:iCs/>
                <w:lang w:eastAsia="de-DE"/>
              </w:rPr>
              <w:t>Ips spp.</w:t>
            </w:r>
            <w:r w:rsidRPr="00DB2E25">
              <w:rPr>
                <w:lang w:eastAsia="de-DE"/>
              </w:rPr>
              <w:t xml:space="preserve"> </w:t>
            </w:r>
            <w:r w:rsidRPr="00DB2E25">
              <w:t>(2006-</w:t>
            </w:r>
            <w:r w:rsidR="00D23470" w:rsidRPr="00DB2E25">
              <w:t>0</w:t>
            </w:r>
            <w:r w:rsidR="00D23470">
              <w:t>20</w:t>
            </w:r>
            <w:r w:rsidRPr="00DB2E25">
              <w:t>)</w:t>
            </w:r>
          </w:p>
          <w:p w14:paraId="09E2F0E7" w14:textId="77777777" w:rsidR="004D29B9" w:rsidRPr="00DB2E25" w:rsidRDefault="00777AD5">
            <w:pPr>
              <w:pStyle w:val="IPPArialTable"/>
            </w:pPr>
            <w:r w:rsidRPr="00DB2E25">
              <w:rPr>
                <w:rStyle w:val="PleaseReviewParagraphId"/>
              </w:rPr>
              <w:t>[12]</w:t>
            </w:r>
            <w:r w:rsidRPr="00DB2E25">
              <w:rPr>
                <w:lang w:eastAsia="de-DE"/>
              </w:rPr>
              <w:t>2016-12: Expert consultation</w:t>
            </w:r>
            <w:r w:rsidRPr="00DB2E25">
              <w:t xml:space="preserve"> </w:t>
            </w:r>
          </w:p>
          <w:p w14:paraId="624094CC" w14:textId="77777777" w:rsidR="004D29B9" w:rsidRPr="00DB2E25" w:rsidRDefault="00777AD5">
            <w:pPr>
              <w:pStyle w:val="IPPArialTable"/>
            </w:pPr>
            <w:r w:rsidRPr="00DB2E25">
              <w:rPr>
                <w:rStyle w:val="PleaseReviewParagraphId"/>
              </w:rPr>
              <w:t>[13]</w:t>
            </w:r>
            <w:r w:rsidRPr="00DB2E25">
              <w:t xml:space="preserve">2017-02: </w:t>
            </w:r>
            <w:r w:rsidRPr="00DB2E25">
              <w:rPr>
                <w:lang w:eastAsia="de-DE"/>
              </w:rPr>
              <w:t>Technical Panel on Diagnostic Protocols (</w:t>
            </w:r>
            <w:r w:rsidRPr="00DB2E25">
              <w:t>TPDP) face-to-face meeting</w:t>
            </w:r>
          </w:p>
          <w:p w14:paraId="272D4453" w14:textId="77777777" w:rsidR="004D29B9" w:rsidRDefault="00777AD5">
            <w:pPr>
              <w:pStyle w:val="IPPArialTable"/>
            </w:pPr>
            <w:r w:rsidRPr="00DB2E25">
              <w:rPr>
                <w:rStyle w:val="PleaseReviewParagraphId"/>
              </w:rPr>
              <w:t>[14]</w:t>
            </w:r>
            <w:r w:rsidRPr="00DB2E25">
              <w:t>2017-06: SC approved</w:t>
            </w:r>
            <w:bookmarkStart w:id="2" w:name="_GoBack"/>
            <w:bookmarkEnd w:id="2"/>
            <w:r w:rsidRPr="00DB2E25">
              <w:t xml:space="preserve"> for consultation (e-decision)</w:t>
            </w:r>
          </w:p>
          <w:p w14:paraId="2D82375A" w14:textId="51196376" w:rsidR="003C0EC9" w:rsidRPr="00DB2E25" w:rsidRDefault="003C0EC9">
            <w:pPr>
              <w:pStyle w:val="IPPArialTable"/>
            </w:pPr>
            <w:r>
              <w:t>2017-07 Consultation period</w:t>
            </w:r>
          </w:p>
          <w:p w14:paraId="424CF1A3" w14:textId="50365B89" w:rsidR="001A6A8C" w:rsidRDefault="001A6A8C">
            <w:pPr>
              <w:pStyle w:val="IPPArialTable"/>
            </w:pPr>
            <w:r w:rsidRPr="00DB2E25">
              <w:t xml:space="preserve">2017-10: Responses to comments from </w:t>
            </w:r>
            <w:r w:rsidR="00DB6302">
              <w:t>c</w:t>
            </w:r>
            <w:r w:rsidRPr="00DB2E25">
              <w:t>onsultation completed</w:t>
            </w:r>
          </w:p>
          <w:p w14:paraId="5FD55FC3" w14:textId="77777777" w:rsidR="003C0EC9" w:rsidRDefault="003C0EC9">
            <w:pPr>
              <w:pStyle w:val="IPPArialTable"/>
            </w:pPr>
            <w:r>
              <w:t>2018-02 TPDP meeting</w:t>
            </w:r>
            <w:r w:rsidR="00A32FB2">
              <w:t>. TPDP approved to submit to SC for approval for adoption.</w:t>
            </w:r>
          </w:p>
          <w:p w14:paraId="62994FDE" w14:textId="3F754E51" w:rsidR="008E4452" w:rsidRPr="00DB2E25" w:rsidRDefault="008E4452" w:rsidP="008E4452">
            <w:pPr>
              <w:pStyle w:val="IPPArialTable"/>
            </w:pPr>
            <w:r>
              <w:t xml:space="preserve">2018-04 </w:t>
            </w:r>
            <w:r w:rsidRPr="00A5201C">
              <w:rPr>
                <w:szCs w:val="18"/>
              </w:rPr>
              <w:t>SC approved for the DP notification period (</w:t>
            </w:r>
            <w:r>
              <w:rPr>
                <w:szCs w:val="18"/>
              </w:rPr>
              <w:t xml:space="preserve">e-decision </w:t>
            </w:r>
            <w:r w:rsidRPr="00A5201C">
              <w:rPr>
                <w:szCs w:val="18"/>
              </w:rPr>
              <w:t>201</w:t>
            </w:r>
            <w:r>
              <w:rPr>
                <w:szCs w:val="18"/>
              </w:rPr>
              <w:t>8</w:t>
            </w:r>
            <w:r w:rsidRPr="00A5201C">
              <w:rPr>
                <w:szCs w:val="18"/>
              </w:rPr>
              <w:t>_eSC_May_</w:t>
            </w:r>
            <w:r>
              <w:rPr>
                <w:szCs w:val="18"/>
              </w:rPr>
              <w:t>10</w:t>
            </w:r>
            <w:r w:rsidRPr="00A5201C">
              <w:rPr>
                <w:szCs w:val="18"/>
              </w:rPr>
              <w:t>)</w:t>
            </w:r>
          </w:p>
        </w:tc>
      </w:tr>
      <w:tr w:rsidR="004D29B9" w:rsidRPr="00DB2E25" w14:paraId="68B9231C" w14:textId="77777777">
        <w:trPr>
          <w:tblCellSpacing w:w="7" w:type="dxa"/>
        </w:trPr>
        <w:tc>
          <w:tcPr>
            <w:tcW w:w="2529" w:type="dxa"/>
            <w:tcBorders>
              <w:top w:val="outset" w:sz="6" w:space="0" w:color="00000A"/>
              <w:bottom w:val="outset" w:sz="6" w:space="0" w:color="00000A"/>
              <w:right w:val="outset" w:sz="6" w:space="0" w:color="00000A"/>
            </w:tcBorders>
          </w:tcPr>
          <w:p w14:paraId="5EFACF16" w14:textId="77777777" w:rsidR="004D29B9" w:rsidRPr="00DB2E25" w:rsidRDefault="00777AD5">
            <w:pPr>
              <w:pStyle w:val="NormalWeb"/>
              <w:spacing w:before="29" w:beforeAutospacing="0"/>
              <w:rPr>
                <w:rFonts w:ascii="Arial" w:hAnsi="Arial" w:cs="Arial"/>
                <w:sz w:val="18"/>
                <w:szCs w:val="18"/>
              </w:rPr>
            </w:pPr>
            <w:r w:rsidRPr="00DB2E25">
              <w:rPr>
                <w:rStyle w:val="PleaseReviewParagraphId"/>
              </w:rPr>
              <w:t>[15]</w:t>
            </w:r>
            <w:r w:rsidRPr="00DB2E25">
              <w:rPr>
                <w:rFonts w:ascii="Arial" w:hAnsi="Arial" w:cs="Arial"/>
                <w:b/>
                <w:bCs/>
                <w:sz w:val="18"/>
                <w:szCs w:val="18"/>
              </w:rPr>
              <w:t>Discipline leads history</w:t>
            </w:r>
            <w:r w:rsidRPr="00DB2E25">
              <w:rPr>
                <w:rFonts w:ascii="Arial" w:hAnsi="Arial" w:cs="Arial"/>
                <w:sz w:val="18"/>
                <w:szCs w:val="18"/>
              </w:rPr>
              <w:t xml:space="preserve"> </w:t>
            </w:r>
          </w:p>
        </w:tc>
        <w:tc>
          <w:tcPr>
            <w:tcW w:w="5853" w:type="dxa"/>
            <w:tcBorders>
              <w:top w:val="outset" w:sz="6" w:space="0" w:color="00000A"/>
              <w:left w:val="outset" w:sz="6" w:space="0" w:color="00000A"/>
              <w:bottom w:val="outset" w:sz="6" w:space="0" w:color="00000A"/>
            </w:tcBorders>
          </w:tcPr>
          <w:p w14:paraId="56E779B9" w14:textId="7208BE16" w:rsidR="004D29B9" w:rsidRPr="00DB2E25" w:rsidRDefault="00777AD5">
            <w:pPr>
              <w:pStyle w:val="IPPArialTable"/>
            </w:pPr>
            <w:r w:rsidRPr="00DB2E25">
              <w:rPr>
                <w:rStyle w:val="PleaseReviewParagraphId"/>
              </w:rPr>
              <w:t>[16]</w:t>
            </w:r>
            <w:r w:rsidRPr="00DB2E25">
              <w:t xml:space="preserve">2012-11 Norman </w:t>
            </w:r>
            <w:r w:rsidR="00D23470" w:rsidRPr="00DB2E25">
              <w:t>B</w:t>
            </w:r>
            <w:r w:rsidR="00D23470">
              <w:t>ARR</w:t>
            </w:r>
            <w:r w:rsidR="00D23470" w:rsidRPr="00DB2E25">
              <w:t xml:space="preserve"> </w:t>
            </w:r>
            <w:r w:rsidRPr="00DB2E25">
              <w:t xml:space="preserve">(US, Discipline lead) </w:t>
            </w:r>
          </w:p>
          <w:p w14:paraId="09359C48" w14:textId="54714C20" w:rsidR="004D29B9" w:rsidRPr="00DB2E25" w:rsidRDefault="00777AD5" w:rsidP="00D23470">
            <w:pPr>
              <w:pStyle w:val="IPPArialTable"/>
            </w:pPr>
            <w:r w:rsidRPr="00DB2E25">
              <w:rPr>
                <w:rStyle w:val="PleaseReviewParagraphId"/>
              </w:rPr>
              <w:t>[17]</w:t>
            </w:r>
            <w:r w:rsidRPr="00DB2E25">
              <w:t xml:space="preserve">2012-11 Liping </w:t>
            </w:r>
            <w:r w:rsidR="00D23470">
              <w:t>YIN</w:t>
            </w:r>
            <w:r w:rsidRPr="00DB2E25">
              <w:t>(CN, Referee)</w:t>
            </w:r>
          </w:p>
        </w:tc>
      </w:tr>
      <w:tr w:rsidR="004D29B9" w:rsidRPr="00DB2E25" w14:paraId="1416CDD2" w14:textId="77777777">
        <w:trPr>
          <w:tblCellSpacing w:w="7" w:type="dxa"/>
        </w:trPr>
        <w:tc>
          <w:tcPr>
            <w:tcW w:w="2529" w:type="dxa"/>
            <w:tcBorders>
              <w:top w:val="outset" w:sz="6" w:space="0" w:color="00000A"/>
              <w:bottom w:val="outset" w:sz="6" w:space="0" w:color="00000A"/>
              <w:right w:val="outset" w:sz="6" w:space="0" w:color="00000A"/>
            </w:tcBorders>
          </w:tcPr>
          <w:p w14:paraId="2184E8C7" w14:textId="77777777" w:rsidR="004D29B9" w:rsidRPr="00DB2E25" w:rsidRDefault="00777AD5">
            <w:pPr>
              <w:pStyle w:val="NormalWeb"/>
              <w:spacing w:before="0" w:beforeAutospacing="0" w:after="0" w:afterAutospacing="0"/>
              <w:rPr>
                <w:rFonts w:ascii="Arial" w:hAnsi="Arial" w:cs="Arial"/>
                <w:sz w:val="18"/>
                <w:szCs w:val="18"/>
              </w:rPr>
            </w:pPr>
            <w:r w:rsidRPr="00DB2E25">
              <w:rPr>
                <w:rStyle w:val="PleaseReviewParagraphId"/>
              </w:rPr>
              <w:t>[18]</w:t>
            </w:r>
            <w:r w:rsidRPr="00DB2E25">
              <w:rPr>
                <w:rFonts w:ascii="Arial" w:hAnsi="Arial" w:cs="Arial"/>
                <w:b/>
                <w:bCs/>
                <w:sz w:val="18"/>
                <w:szCs w:val="18"/>
              </w:rPr>
              <w:t xml:space="preserve">Consultation on technical level </w:t>
            </w:r>
          </w:p>
        </w:tc>
        <w:tc>
          <w:tcPr>
            <w:tcW w:w="5853" w:type="dxa"/>
            <w:tcBorders>
              <w:top w:val="outset" w:sz="6" w:space="0" w:color="00000A"/>
              <w:left w:val="outset" w:sz="6" w:space="0" w:color="00000A"/>
              <w:bottom w:val="outset" w:sz="6" w:space="0" w:color="00000A"/>
            </w:tcBorders>
          </w:tcPr>
          <w:p w14:paraId="02E2DA96" w14:textId="77777777" w:rsidR="004D29B9" w:rsidRPr="00DB2E25" w:rsidRDefault="00777AD5">
            <w:pPr>
              <w:pStyle w:val="IPPArialTable"/>
            </w:pPr>
            <w:r w:rsidRPr="00DB2E25">
              <w:rPr>
                <w:rStyle w:val="PleaseReviewParagraphId"/>
              </w:rPr>
              <w:t>[19]</w:t>
            </w:r>
            <w:r w:rsidRPr="00DB2E25">
              <w:t xml:space="preserve">The first draft of this protocol was written by (lead author and DP drafting group): </w:t>
            </w:r>
          </w:p>
          <w:p w14:paraId="53E85A1F" w14:textId="19424E4D" w:rsidR="004D29B9" w:rsidRPr="00DB2E25" w:rsidRDefault="00777AD5">
            <w:pPr>
              <w:pStyle w:val="IPPArialTable"/>
            </w:pPr>
            <w:r w:rsidRPr="00DB2E25">
              <w:rPr>
                <w:rStyle w:val="PleaseReviewParagraphId"/>
              </w:rPr>
              <w:t>[20]</w:t>
            </w:r>
            <w:r w:rsidRPr="000A4056">
              <w:t>Mr Hume Douglas (CA</w:t>
            </w:r>
            <w:r w:rsidR="0022672C">
              <w:t>, lead a</w:t>
            </w:r>
            <w:r w:rsidR="00284E52" w:rsidRPr="000A4056">
              <w:t>uthor</w:t>
            </w:r>
            <w:r w:rsidRPr="000A4056">
              <w:t>)</w:t>
            </w:r>
          </w:p>
          <w:p w14:paraId="13D648DC" w14:textId="5FFD1E56" w:rsidR="004D29B9" w:rsidRPr="00DB2E25" w:rsidRDefault="00777AD5">
            <w:pPr>
              <w:pStyle w:val="IPPArialTable"/>
            </w:pPr>
            <w:r w:rsidRPr="00DB2E25">
              <w:rPr>
                <w:rStyle w:val="PleaseReviewParagraphId"/>
              </w:rPr>
              <w:t>[21]</w:t>
            </w:r>
            <w:r w:rsidRPr="00DB2E25">
              <w:t>Mr Anthony Cognato (US</w:t>
            </w:r>
            <w:r w:rsidR="00284E52">
              <w:t>, co-author</w:t>
            </w:r>
            <w:r w:rsidRPr="00DB2E25">
              <w:t>)</w:t>
            </w:r>
          </w:p>
          <w:p w14:paraId="1EB5D220" w14:textId="270FD25D" w:rsidR="004D29B9" w:rsidRPr="00DB2E25" w:rsidRDefault="00777AD5">
            <w:pPr>
              <w:pStyle w:val="IPPArialTable"/>
            </w:pPr>
            <w:r w:rsidRPr="00DB2E25">
              <w:rPr>
                <w:rStyle w:val="PleaseReviewParagraphId"/>
              </w:rPr>
              <w:t>[22]</w:t>
            </w:r>
            <w:r w:rsidRPr="00DB2E25">
              <w:t>Ms Brigitta Wessels-Berk (NL</w:t>
            </w:r>
            <w:r w:rsidR="00284E52">
              <w:t>, co-author</w:t>
            </w:r>
            <w:r w:rsidRPr="00DB2E25">
              <w:t>)</w:t>
            </w:r>
          </w:p>
          <w:p w14:paraId="404AE3ED" w14:textId="77777777" w:rsidR="004D29B9" w:rsidRPr="00DB2E25" w:rsidRDefault="00777AD5">
            <w:pPr>
              <w:pStyle w:val="IPPArialTable"/>
            </w:pPr>
            <w:r w:rsidRPr="00DB2E25">
              <w:rPr>
                <w:rStyle w:val="PleaseReviewParagraphId"/>
              </w:rPr>
              <w:t>[23]</w:t>
            </w:r>
            <w:bookmarkStart w:id="3" w:name="_Toc413933418"/>
            <w:r w:rsidRPr="00DB2E25">
              <w:rPr>
                <w:lang w:eastAsia="zh-CN"/>
              </w:rPr>
              <w:t xml:space="preserve">In addition, the draft has also been subject to expert review and the following international </w:t>
            </w:r>
            <w:proofErr w:type="gramStart"/>
            <w:r w:rsidRPr="00DB2E25">
              <w:rPr>
                <w:lang w:eastAsia="zh-CN"/>
              </w:rPr>
              <w:t>experts</w:t>
            </w:r>
            <w:proofErr w:type="gramEnd"/>
            <w:r w:rsidRPr="00DB2E25">
              <w:rPr>
                <w:lang w:eastAsia="zh-CN"/>
              </w:rPr>
              <w:t xml:space="preserve"> submitted comments:</w:t>
            </w:r>
            <w:bookmarkEnd w:id="3"/>
            <w:r w:rsidRPr="00DB2E25">
              <w:rPr>
                <w:lang w:eastAsia="zh-CN"/>
              </w:rPr>
              <w:t xml:space="preserve"> Graham Thurston (CA), Hiroaki Shirato (JP), Torstein Kvamme (NO) and Bjørn Økland (NO). </w:t>
            </w:r>
          </w:p>
        </w:tc>
      </w:tr>
      <w:tr w:rsidR="004D29B9" w:rsidRPr="00DB2E25" w14:paraId="080C8316" w14:textId="77777777">
        <w:trPr>
          <w:tblCellSpacing w:w="7" w:type="dxa"/>
        </w:trPr>
        <w:tc>
          <w:tcPr>
            <w:tcW w:w="2529" w:type="dxa"/>
            <w:tcBorders>
              <w:top w:val="outset" w:sz="6" w:space="0" w:color="00000A"/>
              <w:bottom w:val="outset" w:sz="6" w:space="0" w:color="00000A"/>
              <w:right w:val="outset" w:sz="6" w:space="0" w:color="00000A"/>
            </w:tcBorders>
          </w:tcPr>
          <w:p w14:paraId="49E2B925" w14:textId="77777777" w:rsidR="004D29B9" w:rsidRPr="00DB2E25" w:rsidRDefault="00777AD5">
            <w:pPr>
              <w:pStyle w:val="NormalWeb"/>
              <w:spacing w:before="29" w:beforeAutospacing="0"/>
              <w:rPr>
                <w:rFonts w:ascii="Arial" w:hAnsi="Arial" w:cs="Arial"/>
                <w:sz w:val="18"/>
                <w:szCs w:val="18"/>
              </w:rPr>
            </w:pPr>
            <w:r w:rsidRPr="00DB2E25">
              <w:rPr>
                <w:rStyle w:val="PleaseReviewParagraphId"/>
              </w:rPr>
              <w:t>[24]</w:t>
            </w:r>
            <w:r w:rsidRPr="00DB2E25">
              <w:rPr>
                <w:rFonts w:ascii="Arial" w:hAnsi="Arial" w:cs="Arial"/>
                <w:b/>
                <w:bCs/>
                <w:sz w:val="18"/>
                <w:szCs w:val="18"/>
              </w:rPr>
              <w:t>Main discussion points during development of the diagnostic protocol</w:t>
            </w:r>
            <w:r w:rsidRPr="00DB2E25">
              <w:rPr>
                <w:rFonts w:ascii="Arial" w:hAnsi="Arial" w:cs="Arial"/>
                <w:sz w:val="18"/>
                <w:szCs w:val="18"/>
              </w:rPr>
              <w:t xml:space="preserve"> </w:t>
            </w:r>
          </w:p>
        </w:tc>
        <w:tc>
          <w:tcPr>
            <w:tcW w:w="5853" w:type="dxa"/>
            <w:tcBorders>
              <w:top w:val="outset" w:sz="6" w:space="0" w:color="00000A"/>
              <w:left w:val="outset" w:sz="6" w:space="0" w:color="00000A"/>
              <w:bottom w:val="outset" w:sz="6" w:space="0" w:color="00000A"/>
            </w:tcBorders>
          </w:tcPr>
          <w:p w14:paraId="19E5A1B3" w14:textId="506271DF" w:rsidR="004D29B9" w:rsidRPr="00DB2E25" w:rsidRDefault="00777AD5">
            <w:pPr>
              <w:pStyle w:val="IPPArialTable"/>
              <w:numPr>
                <w:ilvl w:val="0"/>
                <w:numId w:val="4"/>
              </w:numPr>
              <w:ind w:left="373"/>
              <w:rPr>
                <w:rFonts w:cs="Arial"/>
                <w:szCs w:val="18"/>
              </w:rPr>
            </w:pPr>
            <w:r w:rsidRPr="00DB2E25">
              <w:rPr>
                <w:rStyle w:val="PleaseReviewParagraphId"/>
              </w:rPr>
              <w:t>[25]</w:t>
            </w:r>
            <w:r w:rsidRPr="00DB2E25">
              <w:rPr>
                <w:rFonts w:cs="Arial"/>
                <w:szCs w:val="18"/>
              </w:rPr>
              <w:t xml:space="preserve">Diagnostic tool </w:t>
            </w:r>
            <w:r w:rsidR="008623F3">
              <w:rPr>
                <w:rFonts w:cs="Arial"/>
                <w:szCs w:val="18"/>
              </w:rPr>
              <w:t>for</w:t>
            </w:r>
            <w:r w:rsidRPr="00DB2E25">
              <w:rPr>
                <w:rFonts w:cs="Arial"/>
                <w:szCs w:val="18"/>
              </w:rPr>
              <w:t xml:space="preserve"> </w:t>
            </w:r>
            <w:r w:rsidRPr="00DB2E25">
              <w:rPr>
                <w:rFonts w:cs="Arial"/>
                <w:i/>
                <w:szCs w:val="18"/>
              </w:rPr>
              <w:t>Ips</w:t>
            </w:r>
            <w:r w:rsidRPr="00DB2E25">
              <w:rPr>
                <w:rFonts w:cs="Arial"/>
                <w:szCs w:val="18"/>
              </w:rPr>
              <w:t xml:space="preserve"> spp. on world basis in development. Diagnostic notes published by Cognato (2015).</w:t>
            </w:r>
          </w:p>
          <w:p w14:paraId="19792107" w14:textId="77777777" w:rsidR="004D29B9" w:rsidRPr="00DB2E25" w:rsidRDefault="00777AD5">
            <w:pPr>
              <w:pStyle w:val="IPPArialTable"/>
              <w:numPr>
                <w:ilvl w:val="0"/>
                <w:numId w:val="4"/>
              </w:numPr>
              <w:ind w:left="373"/>
              <w:rPr>
                <w:rFonts w:cs="Arial"/>
                <w:szCs w:val="18"/>
              </w:rPr>
            </w:pPr>
            <w:r w:rsidRPr="00DB2E25">
              <w:rPr>
                <w:rStyle w:val="PleaseReviewParagraphId"/>
              </w:rPr>
              <w:t>[26]</w:t>
            </w:r>
            <w:r w:rsidRPr="00DB2E25">
              <w:rPr>
                <w:rFonts w:cs="Arial"/>
                <w:szCs w:val="18"/>
              </w:rPr>
              <w:t>Inclusion of DNA barcode method: How to use phylogenetic data from Cognato (2000) and Cognato and Sun (2007) for DNA-based diagnostics.</w:t>
            </w:r>
          </w:p>
          <w:p w14:paraId="56F4CA94" w14:textId="77777777" w:rsidR="004D29B9" w:rsidRPr="00DB2E25" w:rsidRDefault="00777AD5">
            <w:pPr>
              <w:pStyle w:val="IPPArialTable"/>
              <w:numPr>
                <w:ilvl w:val="0"/>
                <w:numId w:val="4"/>
              </w:numPr>
              <w:ind w:left="373"/>
              <w:rPr>
                <w:rFonts w:cs="Arial"/>
                <w:szCs w:val="18"/>
              </w:rPr>
            </w:pPr>
            <w:r w:rsidRPr="00DB2E25">
              <w:rPr>
                <w:rStyle w:val="PleaseReviewParagraphId"/>
              </w:rPr>
              <w:t>[27]</w:t>
            </w:r>
            <w:r w:rsidRPr="00DB2E25">
              <w:rPr>
                <w:rFonts w:cs="Arial"/>
                <w:szCs w:val="18"/>
              </w:rPr>
              <w:t>Intended level of “expert” to decide if inclusion of features for subfamily and tribe are needed.</w:t>
            </w:r>
          </w:p>
        </w:tc>
      </w:tr>
      <w:tr w:rsidR="004D29B9" w:rsidRPr="00DB2E25" w14:paraId="389269B1" w14:textId="77777777">
        <w:trPr>
          <w:tblCellSpacing w:w="7" w:type="dxa"/>
        </w:trPr>
        <w:tc>
          <w:tcPr>
            <w:tcW w:w="2529" w:type="dxa"/>
            <w:tcBorders>
              <w:top w:val="outset" w:sz="6" w:space="0" w:color="00000A"/>
              <w:bottom w:val="outset" w:sz="6" w:space="0" w:color="00000A"/>
              <w:right w:val="outset" w:sz="6" w:space="0" w:color="00000A"/>
            </w:tcBorders>
          </w:tcPr>
          <w:p w14:paraId="630D8502" w14:textId="77777777" w:rsidR="004D29B9" w:rsidRPr="00DB2E25" w:rsidRDefault="00777AD5">
            <w:pPr>
              <w:pStyle w:val="NormalWeb"/>
              <w:spacing w:before="29" w:beforeAutospacing="0"/>
              <w:rPr>
                <w:rFonts w:ascii="Arial" w:hAnsi="Arial" w:cs="Arial"/>
                <w:sz w:val="18"/>
                <w:szCs w:val="18"/>
              </w:rPr>
            </w:pPr>
            <w:r w:rsidRPr="00DB2E25">
              <w:rPr>
                <w:rStyle w:val="PleaseReviewParagraphId"/>
              </w:rPr>
              <w:t>[28]</w:t>
            </w:r>
            <w:r w:rsidRPr="00DB2E25">
              <w:rPr>
                <w:rFonts w:ascii="Arial" w:hAnsi="Arial" w:cs="Arial"/>
                <w:b/>
                <w:bCs/>
                <w:sz w:val="18"/>
                <w:szCs w:val="18"/>
              </w:rPr>
              <w:t>Notes</w:t>
            </w:r>
            <w:r w:rsidRPr="00DB2E25">
              <w:rPr>
                <w:rFonts w:ascii="Arial" w:hAnsi="Arial" w:cs="Arial"/>
                <w:sz w:val="18"/>
                <w:szCs w:val="18"/>
              </w:rPr>
              <w:t xml:space="preserve"> </w:t>
            </w:r>
          </w:p>
        </w:tc>
        <w:tc>
          <w:tcPr>
            <w:tcW w:w="5853" w:type="dxa"/>
            <w:tcBorders>
              <w:top w:val="outset" w:sz="6" w:space="0" w:color="00000A"/>
              <w:left w:val="outset" w:sz="6" w:space="0" w:color="00000A"/>
              <w:bottom w:val="outset" w:sz="6" w:space="0" w:color="00000A"/>
            </w:tcBorders>
          </w:tcPr>
          <w:p w14:paraId="18B48967" w14:textId="77777777" w:rsidR="004D29B9" w:rsidRPr="00DB2E25" w:rsidRDefault="00777AD5">
            <w:pPr>
              <w:pStyle w:val="IPPArialTable"/>
              <w:rPr>
                <w:rFonts w:cs="Arial"/>
                <w:szCs w:val="18"/>
              </w:rPr>
            </w:pPr>
            <w:r w:rsidRPr="00DB2E25">
              <w:rPr>
                <w:rStyle w:val="PleaseReviewParagraphId"/>
              </w:rPr>
              <w:t>[29]</w:t>
            </w:r>
            <w:r w:rsidRPr="00DB2E25">
              <w:rPr>
                <w:rFonts w:cs="Arial"/>
                <w:szCs w:val="18"/>
              </w:rPr>
              <w:t>This is a draft document.</w:t>
            </w:r>
          </w:p>
          <w:p w14:paraId="6107E891" w14:textId="6DDC9FB5" w:rsidR="004D29B9" w:rsidRDefault="00777AD5">
            <w:pPr>
              <w:pStyle w:val="IPPArialTable"/>
              <w:rPr>
                <w:rFonts w:cs="Arial"/>
                <w:szCs w:val="18"/>
              </w:rPr>
            </w:pPr>
            <w:r w:rsidRPr="00DB2E25">
              <w:rPr>
                <w:rStyle w:val="PleaseReviewParagraphId"/>
              </w:rPr>
              <w:t>[30]</w:t>
            </w:r>
            <w:r w:rsidRPr="00DB2E25">
              <w:rPr>
                <w:rFonts w:cs="Arial"/>
                <w:szCs w:val="18"/>
              </w:rPr>
              <w:t xml:space="preserve">2017-04 Edited </w:t>
            </w:r>
          </w:p>
          <w:p w14:paraId="43E7E31B" w14:textId="69ED1FA8" w:rsidR="008623F3" w:rsidRDefault="008623F3">
            <w:pPr>
              <w:pStyle w:val="IPPArialTable"/>
              <w:rPr>
                <w:rFonts w:cs="Arial"/>
                <w:szCs w:val="18"/>
              </w:rPr>
            </w:pPr>
            <w:r>
              <w:rPr>
                <w:rFonts w:cs="Arial"/>
                <w:szCs w:val="18"/>
              </w:rPr>
              <w:t>2017-11 Edited</w:t>
            </w:r>
          </w:p>
          <w:p w14:paraId="4612A8FC" w14:textId="7C8A0CF2" w:rsidR="00B861E3" w:rsidRDefault="00B861E3" w:rsidP="00B861E3">
            <w:pPr>
              <w:pStyle w:val="IPPArialTable"/>
              <w:rPr>
                <w:rFonts w:cs="Arial"/>
                <w:szCs w:val="18"/>
              </w:rPr>
            </w:pPr>
            <w:r w:rsidDel="00B861E3">
              <w:rPr>
                <w:rFonts w:cs="Arial"/>
                <w:szCs w:val="18"/>
              </w:rPr>
              <w:t xml:space="preserve"> </w:t>
            </w:r>
            <w:r w:rsidR="00777AD5" w:rsidRPr="00DB2E25">
              <w:rPr>
                <w:rStyle w:val="PleaseReviewParagraphId"/>
              </w:rPr>
              <w:t>[31]</w:t>
            </w:r>
            <w:r>
              <w:rPr>
                <w:rStyle w:val="PleaseReviewParagraphId"/>
              </w:rPr>
              <w:t xml:space="preserve"> </w:t>
            </w:r>
            <w:r w:rsidRPr="00B861E3">
              <w:rPr>
                <w:rStyle w:val="PleaseReviewParagraphId"/>
                <w:sz w:val="18"/>
                <w:szCs w:val="18"/>
              </w:rPr>
              <w:t xml:space="preserve">Consultation period: </w:t>
            </w:r>
            <w:r w:rsidR="00777AD5" w:rsidRPr="00562814">
              <w:rPr>
                <w:rFonts w:cs="Arial"/>
                <w:szCs w:val="18"/>
              </w:rPr>
              <w:t>Please note that some paragraph numbers may be missing from the document or not be in a chronological order. This is due to technical problems in the OCS but it does not affect the integrity of the content of the document.</w:t>
            </w:r>
            <w:r w:rsidRPr="00B861E3">
              <w:rPr>
                <w:rFonts w:cs="Arial"/>
                <w:szCs w:val="18"/>
              </w:rPr>
              <w:t xml:space="preserve"> </w:t>
            </w:r>
          </w:p>
          <w:p w14:paraId="0771ECB4" w14:textId="2191C31D" w:rsidR="004D29B9" w:rsidRPr="00DB2E25" w:rsidRDefault="00B861E3">
            <w:pPr>
              <w:pStyle w:val="IPPArialTable"/>
              <w:rPr>
                <w:rFonts w:cs="Arial"/>
                <w:szCs w:val="18"/>
              </w:rPr>
            </w:pPr>
            <w:r>
              <w:rPr>
                <w:rFonts w:cs="Arial"/>
                <w:szCs w:val="18"/>
              </w:rPr>
              <w:t>2018-02 Edited</w:t>
            </w:r>
          </w:p>
        </w:tc>
      </w:tr>
    </w:tbl>
    <w:p w14:paraId="63ED7CE5" w14:textId="77777777" w:rsidR="004D29B9" w:rsidRPr="00DB2E25" w:rsidRDefault="00777AD5">
      <w:r w:rsidRPr="00DB2E25">
        <w:rPr>
          <w:rStyle w:val="PleaseReviewParagraphId"/>
        </w:rPr>
        <w:t>[32]</w:t>
      </w:r>
    </w:p>
    <w:p w14:paraId="28DD55FA" w14:textId="77777777" w:rsidR="004D29B9" w:rsidRPr="00DB2E25" w:rsidRDefault="00777AD5">
      <w:pPr>
        <w:pStyle w:val="IPPNormal"/>
        <w:rPr>
          <w:b/>
          <w:bCs/>
        </w:rPr>
      </w:pPr>
      <w:r w:rsidRPr="00DB2E25">
        <w:rPr>
          <w:rStyle w:val="PleaseReviewParagraphId"/>
        </w:rPr>
        <w:t>[33]</w:t>
      </w:r>
      <w:r w:rsidRPr="00DB2E25">
        <w:rPr>
          <w:b/>
          <w:bCs/>
        </w:rPr>
        <w:t>Adoption</w:t>
      </w:r>
    </w:p>
    <w:p w14:paraId="4E382A2A" w14:textId="77777777" w:rsidR="004D29B9" w:rsidRPr="00DB2E25" w:rsidRDefault="00777AD5">
      <w:pPr>
        <w:pStyle w:val="IPPNormal"/>
      </w:pPr>
      <w:r w:rsidRPr="00DB2E25">
        <w:rPr>
          <w:rStyle w:val="PleaseReviewParagraphId"/>
        </w:rPr>
        <w:lastRenderedPageBreak/>
        <w:t>[34]</w:t>
      </w:r>
      <w:r w:rsidRPr="00DB2E25">
        <w:t xml:space="preserve">This diagnostic protocol was adopted by the Standards Committee on behalf of the Commission on Phytosanitary Measures in ---- </w:t>
      </w:r>
      <w:r w:rsidRPr="00DB2E25">
        <w:rPr>
          <w:lang w:eastAsia="zh-CN"/>
        </w:rPr>
        <w:t>[to be completed after adoption].</w:t>
      </w:r>
    </w:p>
    <w:p w14:paraId="5BB67EFF" w14:textId="2EF4B083" w:rsidR="004D29B9" w:rsidRPr="00DB2E25" w:rsidRDefault="00777AD5">
      <w:pPr>
        <w:pStyle w:val="IPPNormal"/>
      </w:pPr>
      <w:r w:rsidRPr="00DB2E25">
        <w:rPr>
          <w:rStyle w:val="PleaseReviewParagraphId"/>
        </w:rPr>
        <w:t>[35]</w:t>
      </w:r>
      <w:r w:rsidRPr="00DB2E25">
        <w:t>The annex is a prescriptive part of ISPM 27.</w:t>
      </w:r>
    </w:p>
    <w:p w14:paraId="0332F281" w14:textId="77777777" w:rsidR="004D29B9" w:rsidRPr="00DB2E25" w:rsidRDefault="00777AD5">
      <w:pPr>
        <w:pStyle w:val="IPPHeading1"/>
      </w:pPr>
      <w:r w:rsidRPr="00DB2E25">
        <w:rPr>
          <w:rStyle w:val="PleaseReviewParagraphId"/>
          <w:b w:val="0"/>
        </w:rPr>
        <w:t>[36]</w:t>
      </w:r>
      <w:bookmarkStart w:id="4" w:name="_Toc419824829"/>
      <w:r w:rsidRPr="00DB2E25">
        <w:t>1.</w:t>
      </w:r>
      <w:r w:rsidRPr="00DB2E25">
        <w:tab/>
        <w:t>Pest Information</w:t>
      </w:r>
      <w:bookmarkEnd w:id="1"/>
      <w:bookmarkEnd w:id="4"/>
    </w:p>
    <w:p w14:paraId="548DE7A0" w14:textId="5E4B5C1C" w:rsidR="004D29B9" w:rsidRPr="00DB2E25" w:rsidRDefault="00777AD5">
      <w:pPr>
        <w:pStyle w:val="IPPNormal"/>
        <w:rPr>
          <w:color w:val="7F7F7F" w:themeColor="text1" w:themeTint="80"/>
        </w:rPr>
      </w:pPr>
      <w:r w:rsidRPr="00DB2E25">
        <w:rPr>
          <w:rStyle w:val="PleaseReviewParagraphId"/>
        </w:rPr>
        <w:t>[37]</w:t>
      </w:r>
      <w:r w:rsidR="00ED5A35" w:rsidRPr="00DB2E25">
        <w:rPr>
          <w:bCs/>
          <w:i/>
          <w:szCs w:val="22"/>
        </w:rPr>
        <w:t>Ips</w:t>
      </w:r>
      <w:r w:rsidR="00ED5A35" w:rsidRPr="000C5C6B">
        <w:rPr>
          <w:bCs/>
          <w:i/>
          <w:szCs w:val="22"/>
        </w:rPr>
        <w:t xml:space="preserve"> </w:t>
      </w:r>
      <w:r w:rsidR="00ED5A35" w:rsidRPr="00305052">
        <w:rPr>
          <w:bCs/>
          <w:szCs w:val="22"/>
        </w:rPr>
        <w:t xml:space="preserve">species (Coleoptera: </w:t>
      </w:r>
      <w:r w:rsidR="00E11F6C">
        <w:rPr>
          <w:bCs/>
          <w:szCs w:val="22"/>
        </w:rPr>
        <w:t>Curculionidae</w:t>
      </w:r>
      <w:r w:rsidR="00ED5A35" w:rsidRPr="00305052">
        <w:rPr>
          <w:bCs/>
          <w:szCs w:val="22"/>
        </w:rPr>
        <w:t xml:space="preserve">: Scolytinae: Ipini), commonly known as </w:t>
      </w:r>
      <w:r w:rsidR="00ED5A35" w:rsidRPr="000C5C6B">
        <w:rPr>
          <w:bCs/>
          <w:szCs w:val="22"/>
        </w:rPr>
        <w:t>bark beetles</w:t>
      </w:r>
      <w:r w:rsidR="00ED5A35" w:rsidRPr="00305052">
        <w:rPr>
          <w:bCs/>
          <w:szCs w:val="22"/>
        </w:rPr>
        <w:t>, are sub-cortical phloem feeders in Pinaceae (conifer trees), especially</w:t>
      </w:r>
      <w:r w:rsidRPr="000C5C6B">
        <w:t xml:space="preserve"> </w:t>
      </w:r>
      <w:r w:rsidRPr="00DB2E25">
        <w:rPr>
          <w:i/>
        </w:rPr>
        <w:t xml:space="preserve">Pinus </w:t>
      </w:r>
      <w:r w:rsidRPr="00DB2E25">
        <w:t xml:space="preserve">(pine), </w:t>
      </w:r>
      <w:r w:rsidRPr="00DB2E25">
        <w:rPr>
          <w:i/>
        </w:rPr>
        <w:t xml:space="preserve">Picea </w:t>
      </w:r>
      <w:r w:rsidRPr="00DB2E25">
        <w:t xml:space="preserve">(spruce) and </w:t>
      </w:r>
      <w:r w:rsidRPr="00DB2E25">
        <w:rPr>
          <w:i/>
        </w:rPr>
        <w:t>Larix</w:t>
      </w:r>
      <w:r w:rsidRPr="00DB2E25">
        <w:t xml:space="preserve"> (larch</w:t>
      </w:r>
      <w:r w:rsidR="00A354DB">
        <w:t xml:space="preserve"> or tamarack</w:t>
      </w:r>
      <w:r w:rsidRPr="00DB2E25">
        <w:t xml:space="preserve">) species (Cognato, 2015). </w:t>
      </w:r>
      <w:r w:rsidRPr="00DB2E25">
        <w:rPr>
          <w:lang w:eastAsia="en-AU"/>
        </w:rPr>
        <w:t xml:space="preserve">In non-outbreak times, </w:t>
      </w:r>
      <w:r w:rsidRPr="00DB2E25">
        <w:rPr>
          <w:i/>
          <w:lang w:eastAsia="en-AU"/>
        </w:rPr>
        <w:t>Ips</w:t>
      </w:r>
      <w:r w:rsidRPr="00DB2E25">
        <w:rPr>
          <w:lang w:eastAsia="en-AU"/>
        </w:rPr>
        <w:t xml:space="preserve"> beetles mainly inhabit weak or dead trees (Cognato, 2015). </w:t>
      </w:r>
      <w:r w:rsidRPr="00DB2E25">
        <w:t>A</w:t>
      </w:r>
      <w:r w:rsidRPr="00DB2E25">
        <w:rPr>
          <w:lang w:eastAsia="en-AU"/>
        </w:rPr>
        <w:t xml:space="preserve">dults and larvae kill healthy trees during outbreaks (Cognato, 2015) by destroying the phloem and cambium in tree trunks and limbs when feeding and tunnelling (Furniss and Carolin, 1977). Outbreaks can destroy thousands of hectares of healthy trees (Cognato, 2015). Some or all </w:t>
      </w:r>
      <w:r w:rsidRPr="00DB2E25">
        <w:rPr>
          <w:i/>
          <w:lang w:eastAsia="en-AU"/>
        </w:rPr>
        <w:t>Ips</w:t>
      </w:r>
      <w:r w:rsidRPr="00DB2E25">
        <w:rPr>
          <w:lang w:eastAsia="en-AU"/>
        </w:rPr>
        <w:t xml:space="preserve"> bark beetles also transmit pathogenic fungi (Krokene and Solheim, 1998; Meng </w:t>
      </w:r>
      <w:r w:rsidRPr="00DB2E25">
        <w:rPr>
          <w:i/>
          <w:lang w:eastAsia="en-AU"/>
        </w:rPr>
        <w:t>et al.</w:t>
      </w:r>
      <w:r w:rsidRPr="00DB2E25">
        <w:rPr>
          <w:lang w:eastAsia="en-AU"/>
        </w:rPr>
        <w:t>, 2015)</w:t>
      </w:r>
      <w:r w:rsidR="00870B3B" w:rsidRPr="00DB2E25">
        <w:rPr>
          <w:lang w:eastAsia="en-AU"/>
        </w:rPr>
        <w:t>, in particular</w:t>
      </w:r>
      <w:r w:rsidRPr="00DB2E25">
        <w:rPr>
          <w:lang w:eastAsia="en-AU"/>
        </w:rPr>
        <w:t xml:space="preserve"> blue stain fungi (genera </w:t>
      </w:r>
      <w:r w:rsidRPr="00DB2E25">
        <w:rPr>
          <w:i/>
          <w:lang w:eastAsia="en-AU"/>
        </w:rPr>
        <w:t>Grosmannia</w:t>
      </w:r>
      <w:r w:rsidRPr="00DB2E25">
        <w:rPr>
          <w:lang w:eastAsia="en-AU"/>
        </w:rPr>
        <w:t xml:space="preserve"> and </w:t>
      </w:r>
      <w:r w:rsidRPr="00DB2E25">
        <w:rPr>
          <w:i/>
          <w:lang w:eastAsia="en-AU"/>
        </w:rPr>
        <w:t>Ceratocystis</w:t>
      </w:r>
      <w:r w:rsidRPr="00DB2E25">
        <w:rPr>
          <w:lang w:eastAsia="en-AU"/>
        </w:rPr>
        <w:t xml:space="preserve">, Ascomycota: </w:t>
      </w:r>
      <w:r w:rsidRPr="00DB2E25">
        <w:t>Sordariomycetes</w:t>
      </w:r>
      <w:r w:rsidRPr="00DB2E25">
        <w:rPr>
          <w:lang w:eastAsia="en-AU"/>
        </w:rPr>
        <w:t xml:space="preserve">, Figure 1). </w:t>
      </w:r>
      <w:r w:rsidRPr="00DB2E25">
        <w:rPr>
          <w:i/>
          <w:lang w:eastAsia="en-AU"/>
        </w:rPr>
        <w:t xml:space="preserve">Ceratocystis </w:t>
      </w:r>
      <w:r w:rsidRPr="00DB2E25">
        <w:rPr>
          <w:lang w:eastAsia="en-AU"/>
        </w:rPr>
        <w:t>fungi</w:t>
      </w:r>
      <w:r w:rsidRPr="00DB2E25">
        <w:rPr>
          <w:i/>
          <w:lang w:eastAsia="en-AU"/>
        </w:rPr>
        <w:t xml:space="preserve"> </w:t>
      </w:r>
      <w:r w:rsidRPr="00DB2E25">
        <w:rPr>
          <w:lang w:eastAsia="en-AU"/>
        </w:rPr>
        <w:t xml:space="preserve">from </w:t>
      </w:r>
      <w:r w:rsidRPr="00DB2E25">
        <w:rPr>
          <w:i/>
          <w:lang w:eastAsia="en-AU"/>
        </w:rPr>
        <w:t xml:space="preserve">Ips </w:t>
      </w:r>
      <w:r w:rsidRPr="00DB2E25">
        <w:rPr>
          <w:lang w:eastAsia="en-AU"/>
        </w:rPr>
        <w:t>beetles</w:t>
      </w:r>
      <w:r w:rsidRPr="00DB2E25">
        <w:rPr>
          <w:i/>
          <w:lang w:eastAsia="en-AU"/>
        </w:rPr>
        <w:t xml:space="preserve"> </w:t>
      </w:r>
      <w:r w:rsidRPr="00DB2E25">
        <w:rPr>
          <w:lang w:eastAsia="en-AU"/>
        </w:rPr>
        <w:t xml:space="preserve">also interfere with biological control of the conifer pest </w:t>
      </w:r>
      <w:r w:rsidRPr="00DB2E25">
        <w:rPr>
          <w:i/>
          <w:lang w:eastAsia="en-AU"/>
        </w:rPr>
        <w:t>Sirex noctilio</w:t>
      </w:r>
      <w:r w:rsidRPr="00DB2E25">
        <w:rPr>
          <w:lang w:eastAsia="en-AU"/>
        </w:rPr>
        <w:t xml:space="preserve"> Fabricius (Hymenoptera</w:t>
      </w:r>
      <w:r w:rsidR="00EA6DDC">
        <w:rPr>
          <w:lang w:eastAsia="en-AU"/>
        </w:rPr>
        <w:t>:</w:t>
      </w:r>
      <w:r w:rsidRPr="00DB2E25">
        <w:rPr>
          <w:lang w:eastAsia="en-AU"/>
        </w:rPr>
        <w:t xml:space="preserve"> Siricidae) (Yousuf </w:t>
      </w:r>
      <w:r w:rsidRPr="00DB2E25">
        <w:rPr>
          <w:i/>
          <w:lang w:eastAsia="en-AU"/>
        </w:rPr>
        <w:t>et al.</w:t>
      </w:r>
      <w:r w:rsidRPr="00DB2E25">
        <w:rPr>
          <w:lang w:eastAsia="en-AU"/>
        </w:rPr>
        <w:t xml:space="preserve">, 2014). </w:t>
      </w:r>
      <w:r w:rsidR="00870B3B" w:rsidRPr="00DB2E25">
        <w:rPr>
          <w:lang w:eastAsia="en-AU"/>
        </w:rPr>
        <w:t>C</w:t>
      </w:r>
      <w:r w:rsidR="00EA6DDC">
        <w:rPr>
          <w:lang w:eastAsia="en-AU"/>
        </w:rPr>
        <w:t>ertain c</w:t>
      </w:r>
      <w:r w:rsidR="00870B3B" w:rsidRPr="00DB2E25">
        <w:rPr>
          <w:lang w:eastAsia="en-AU"/>
        </w:rPr>
        <w:t xml:space="preserve">limatic </w:t>
      </w:r>
      <w:r w:rsidRPr="00DB2E25">
        <w:rPr>
          <w:lang w:eastAsia="en-AU"/>
        </w:rPr>
        <w:t xml:space="preserve">conditions may promote </w:t>
      </w:r>
      <w:r w:rsidRPr="00DB2E25">
        <w:rPr>
          <w:i/>
          <w:lang w:eastAsia="en-AU"/>
        </w:rPr>
        <w:t>Ips</w:t>
      </w:r>
      <w:r w:rsidRPr="00DB2E25">
        <w:rPr>
          <w:lang w:eastAsia="en-AU"/>
        </w:rPr>
        <w:t xml:space="preserve"> outbreaks (</w:t>
      </w:r>
      <w:r w:rsidR="00870B3B" w:rsidRPr="00DB2E25">
        <w:rPr>
          <w:lang w:eastAsia="en-AU"/>
        </w:rPr>
        <w:t xml:space="preserve">Wermelinger, 2004; </w:t>
      </w:r>
      <w:r w:rsidRPr="00DB2E25">
        <w:rPr>
          <w:lang w:eastAsia="en-AU"/>
        </w:rPr>
        <w:t xml:space="preserve">Breshears </w:t>
      </w:r>
      <w:r w:rsidRPr="00DB2E25">
        <w:rPr>
          <w:i/>
          <w:lang w:eastAsia="en-AU"/>
        </w:rPr>
        <w:t>et al.</w:t>
      </w:r>
      <w:r w:rsidRPr="00DB2E25">
        <w:rPr>
          <w:lang w:eastAsia="en-AU"/>
        </w:rPr>
        <w:t>, 2005</w:t>
      </w:r>
      <w:r w:rsidR="00870B3B" w:rsidRPr="00DB2E25">
        <w:rPr>
          <w:lang w:eastAsia="en-AU"/>
        </w:rPr>
        <w:t xml:space="preserve">; Marini </w:t>
      </w:r>
      <w:r w:rsidR="00870B3B" w:rsidRPr="00305052">
        <w:rPr>
          <w:i/>
          <w:lang w:eastAsia="en-AU"/>
        </w:rPr>
        <w:t>et</w:t>
      </w:r>
      <w:r w:rsidR="00D35565">
        <w:rPr>
          <w:i/>
          <w:lang w:eastAsia="en-AU"/>
        </w:rPr>
        <w:t> </w:t>
      </w:r>
      <w:r w:rsidR="00870B3B" w:rsidRPr="00305052">
        <w:rPr>
          <w:i/>
          <w:lang w:eastAsia="en-AU"/>
        </w:rPr>
        <w:t>al</w:t>
      </w:r>
      <w:r w:rsidR="00870B3B" w:rsidRPr="00DB2E25">
        <w:rPr>
          <w:lang w:eastAsia="en-AU"/>
        </w:rPr>
        <w:t>., 2017</w:t>
      </w:r>
      <w:r w:rsidRPr="00DB2E25">
        <w:rPr>
          <w:lang w:eastAsia="en-AU"/>
        </w:rPr>
        <w:t xml:space="preserve">). Trees injured in outbreaks are sometimes later killed by </w:t>
      </w:r>
      <w:r w:rsidRPr="00DB2E25">
        <w:rPr>
          <w:i/>
          <w:lang w:eastAsia="en-AU"/>
        </w:rPr>
        <w:t>Dendroctonus</w:t>
      </w:r>
      <w:r w:rsidRPr="00DB2E25">
        <w:rPr>
          <w:lang w:eastAsia="en-AU"/>
        </w:rPr>
        <w:t xml:space="preserve"> bark beetles (Furniss and Carolin, 1977).</w:t>
      </w:r>
    </w:p>
    <w:p w14:paraId="62FBB7C5" w14:textId="5806184D" w:rsidR="004D29B9" w:rsidRPr="00DB2E25" w:rsidRDefault="00777AD5">
      <w:pPr>
        <w:pStyle w:val="IPPNormal"/>
        <w:rPr>
          <w:lang w:eastAsia="en-AU"/>
        </w:rPr>
      </w:pPr>
      <w:r w:rsidRPr="00DB2E25">
        <w:rPr>
          <w:rStyle w:val="PleaseReviewParagraphId"/>
        </w:rPr>
        <w:t>[38]</w:t>
      </w:r>
      <w:r w:rsidRPr="00DB2E25">
        <w:rPr>
          <w:lang w:eastAsia="en-AU"/>
        </w:rPr>
        <w:t xml:space="preserve">Native </w:t>
      </w:r>
      <w:r w:rsidRPr="00DB2E25">
        <w:rPr>
          <w:i/>
          <w:lang w:eastAsia="en-AU"/>
        </w:rPr>
        <w:t xml:space="preserve">Ips </w:t>
      </w:r>
      <w:r w:rsidRPr="00DB2E25">
        <w:rPr>
          <w:lang w:eastAsia="en-AU"/>
        </w:rPr>
        <w:t xml:space="preserve">species </w:t>
      </w:r>
      <w:r w:rsidR="00D97219">
        <w:rPr>
          <w:lang w:eastAsia="en-AU"/>
        </w:rPr>
        <w:t>are present</w:t>
      </w:r>
      <w:r w:rsidRPr="00DB2E25">
        <w:rPr>
          <w:lang w:eastAsia="en-AU"/>
        </w:rPr>
        <w:t xml:space="preserve"> in all countries where </w:t>
      </w:r>
      <w:r w:rsidRPr="00DB2E25">
        <w:rPr>
          <w:i/>
          <w:lang w:eastAsia="en-AU"/>
        </w:rPr>
        <w:t>Pinus</w:t>
      </w:r>
      <w:r w:rsidRPr="00DB2E25">
        <w:rPr>
          <w:lang w:eastAsia="en-AU"/>
        </w:rPr>
        <w:t xml:space="preserve"> and </w:t>
      </w:r>
      <w:r w:rsidRPr="00DB2E25">
        <w:rPr>
          <w:i/>
          <w:lang w:eastAsia="en-AU"/>
        </w:rPr>
        <w:t>Picea</w:t>
      </w:r>
      <w:r w:rsidRPr="00DB2E25">
        <w:rPr>
          <w:lang w:eastAsia="en-AU"/>
        </w:rPr>
        <w:t xml:space="preserve"> occur naturally (Cognato, 2015). </w:t>
      </w:r>
      <w:r w:rsidR="00ED5A35" w:rsidRPr="00DB2E25">
        <w:rPr>
          <w:lang w:eastAsia="en-AU"/>
        </w:rPr>
        <w:t xml:space="preserve">Two </w:t>
      </w:r>
      <w:r w:rsidRPr="00DB2E25">
        <w:rPr>
          <w:i/>
          <w:lang w:eastAsia="en-AU"/>
        </w:rPr>
        <w:t xml:space="preserve">Ips </w:t>
      </w:r>
      <w:r w:rsidRPr="00DB2E25">
        <w:rPr>
          <w:lang w:eastAsia="en-AU"/>
        </w:rPr>
        <w:t xml:space="preserve">species </w:t>
      </w:r>
      <w:r w:rsidR="00663D6E">
        <w:rPr>
          <w:lang w:eastAsia="en-AU"/>
        </w:rPr>
        <w:t>(</w:t>
      </w:r>
      <w:r w:rsidR="00663D6E">
        <w:rPr>
          <w:i/>
          <w:lang w:eastAsia="en-AU"/>
        </w:rPr>
        <w:t xml:space="preserve">I. apache </w:t>
      </w:r>
      <w:r w:rsidR="00663D6E">
        <w:rPr>
          <w:lang w:eastAsia="en-AU"/>
        </w:rPr>
        <w:t xml:space="preserve">and </w:t>
      </w:r>
      <w:r w:rsidR="00663D6E">
        <w:rPr>
          <w:i/>
          <w:lang w:eastAsia="en-AU"/>
        </w:rPr>
        <w:t>I. gran</w:t>
      </w:r>
      <w:r w:rsidR="00603252">
        <w:rPr>
          <w:i/>
          <w:lang w:eastAsia="en-AU"/>
        </w:rPr>
        <w:t>d</w:t>
      </w:r>
      <w:r w:rsidR="00663D6E">
        <w:rPr>
          <w:i/>
          <w:lang w:eastAsia="en-AU"/>
        </w:rPr>
        <w:t>icollis</w:t>
      </w:r>
      <w:r w:rsidR="00603252" w:rsidRPr="00DB2E25">
        <w:rPr>
          <w:lang w:eastAsia="en-AU"/>
        </w:rPr>
        <w:t>)</w:t>
      </w:r>
      <w:r w:rsidR="00603252">
        <w:rPr>
          <w:lang w:eastAsia="en-AU"/>
        </w:rPr>
        <w:t xml:space="preserve"> </w:t>
      </w:r>
      <w:r w:rsidRPr="00DB2E25">
        <w:rPr>
          <w:lang w:eastAsia="en-AU"/>
        </w:rPr>
        <w:t>also occur as exotic species, especially in temperate southern hemisphere regions (</w:t>
      </w:r>
      <w:r w:rsidRPr="00DB2E25">
        <w:t>Knizek, 2011; Cognato, 2015)</w:t>
      </w:r>
      <w:r w:rsidRPr="00DB2E25">
        <w:rPr>
          <w:lang w:eastAsia="en-AU"/>
        </w:rPr>
        <w:t xml:space="preserve"> where </w:t>
      </w:r>
      <w:r w:rsidRPr="00DB2E25">
        <w:rPr>
          <w:i/>
          <w:lang w:eastAsia="en-AU"/>
        </w:rPr>
        <w:t>Pinus</w:t>
      </w:r>
      <w:r w:rsidRPr="00DB2E25">
        <w:rPr>
          <w:lang w:eastAsia="en-AU"/>
        </w:rPr>
        <w:t xml:space="preserve"> has been planted. </w:t>
      </w:r>
      <w:r w:rsidR="00ED5A35" w:rsidRPr="00305052">
        <w:rPr>
          <w:bCs/>
          <w:szCs w:val="22"/>
        </w:rPr>
        <w:t xml:space="preserve">Some </w:t>
      </w:r>
      <w:r w:rsidR="00ED5A35" w:rsidRPr="00305052">
        <w:rPr>
          <w:bCs/>
          <w:i/>
          <w:szCs w:val="22"/>
        </w:rPr>
        <w:t>Ips</w:t>
      </w:r>
      <w:r w:rsidR="00ED5A35" w:rsidRPr="00305052">
        <w:rPr>
          <w:bCs/>
          <w:szCs w:val="22"/>
        </w:rPr>
        <w:t xml:space="preserve"> species use </w:t>
      </w:r>
      <w:r w:rsidR="00ED5A35" w:rsidRPr="00305052">
        <w:rPr>
          <w:bCs/>
          <w:i/>
          <w:szCs w:val="22"/>
        </w:rPr>
        <w:t>Larix</w:t>
      </w:r>
      <w:r w:rsidR="00ED5A35" w:rsidRPr="00305052">
        <w:rPr>
          <w:bCs/>
          <w:szCs w:val="22"/>
        </w:rPr>
        <w:t xml:space="preserve"> as </w:t>
      </w:r>
      <w:r w:rsidR="00D26324">
        <w:rPr>
          <w:bCs/>
          <w:szCs w:val="22"/>
        </w:rPr>
        <w:t>the</w:t>
      </w:r>
      <w:r w:rsidR="00D26324" w:rsidRPr="00305052">
        <w:rPr>
          <w:bCs/>
          <w:szCs w:val="22"/>
        </w:rPr>
        <w:t xml:space="preserve"> </w:t>
      </w:r>
      <w:r w:rsidR="00153E70">
        <w:rPr>
          <w:bCs/>
          <w:szCs w:val="22"/>
        </w:rPr>
        <w:t>principal</w:t>
      </w:r>
      <w:r w:rsidR="00153E70" w:rsidRPr="00305052">
        <w:rPr>
          <w:bCs/>
          <w:szCs w:val="22"/>
        </w:rPr>
        <w:t xml:space="preserve"> </w:t>
      </w:r>
      <w:r w:rsidR="00ED5A35" w:rsidRPr="00305052">
        <w:rPr>
          <w:bCs/>
          <w:szCs w:val="22"/>
        </w:rPr>
        <w:t>host genus</w:t>
      </w:r>
      <w:r w:rsidR="00153E70">
        <w:rPr>
          <w:bCs/>
          <w:szCs w:val="22"/>
        </w:rPr>
        <w:t xml:space="preserve"> in their native range</w:t>
      </w:r>
      <w:r w:rsidR="00ED5A35" w:rsidRPr="00305052">
        <w:rPr>
          <w:bCs/>
          <w:szCs w:val="22"/>
        </w:rPr>
        <w:t xml:space="preserve"> (Table</w:t>
      </w:r>
      <w:r w:rsidR="008A069D" w:rsidRPr="00305052">
        <w:rPr>
          <w:bCs/>
          <w:szCs w:val="22"/>
        </w:rPr>
        <w:t> </w:t>
      </w:r>
      <w:r w:rsidR="00ED5A35" w:rsidRPr="00305052">
        <w:rPr>
          <w:bCs/>
          <w:szCs w:val="22"/>
        </w:rPr>
        <w:t>1).</w:t>
      </w:r>
      <w:r w:rsidR="00C8491A">
        <w:rPr>
          <w:bCs/>
          <w:szCs w:val="22"/>
        </w:rPr>
        <w:t xml:space="preserve"> </w:t>
      </w:r>
      <w:r w:rsidRPr="00DB2E25">
        <w:rPr>
          <w:lang w:eastAsia="en-AU"/>
        </w:rPr>
        <w:t xml:space="preserve">A few species use </w:t>
      </w:r>
      <w:r w:rsidRPr="00DB2E25">
        <w:rPr>
          <w:i/>
          <w:lang w:eastAsia="en-AU"/>
        </w:rPr>
        <w:t>Abies</w:t>
      </w:r>
      <w:r w:rsidRPr="00DB2E25">
        <w:rPr>
          <w:lang w:eastAsia="en-AU"/>
        </w:rPr>
        <w:t xml:space="preserve"> </w:t>
      </w:r>
      <w:r w:rsidR="00463332">
        <w:rPr>
          <w:lang w:eastAsia="en-AU"/>
        </w:rPr>
        <w:t xml:space="preserve">(fir) </w:t>
      </w:r>
      <w:r w:rsidRPr="00DB2E25">
        <w:rPr>
          <w:lang w:eastAsia="en-AU"/>
        </w:rPr>
        <w:t xml:space="preserve">and </w:t>
      </w:r>
      <w:r w:rsidRPr="00DB2E25">
        <w:rPr>
          <w:i/>
          <w:lang w:eastAsia="en-AU"/>
        </w:rPr>
        <w:t>Cedrus</w:t>
      </w:r>
      <w:r w:rsidRPr="00DB2E25">
        <w:rPr>
          <w:lang w:eastAsia="en-AU"/>
        </w:rPr>
        <w:t xml:space="preserve"> </w:t>
      </w:r>
      <w:r w:rsidR="00463332">
        <w:rPr>
          <w:lang w:eastAsia="en-AU"/>
        </w:rPr>
        <w:t xml:space="preserve">(true cedar) </w:t>
      </w:r>
      <w:proofErr w:type="gramStart"/>
      <w:r w:rsidRPr="00DB2E25">
        <w:rPr>
          <w:lang w:eastAsia="en-AU"/>
        </w:rPr>
        <w:t xml:space="preserve">as </w:t>
      </w:r>
      <w:r w:rsidR="00153E70" w:rsidRPr="00DB2E25">
        <w:rPr>
          <w:lang w:eastAsia="en-AU"/>
        </w:rPr>
        <w:t xml:space="preserve"> </w:t>
      </w:r>
      <w:r w:rsidRPr="00DB2E25">
        <w:rPr>
          <w:lang w:eastAsia="en-AU"/>
        </w:rPr>
        <w:t>hosts</w:t>
      </w:r>
      <w:proofErr w:type="gramEnd"/>
      <w:r w:rsidRPr="00DB2E25">
        <w:rPr>
          <w:lang w:eastAsia="en-AU"/>
        </w:rPr>
        <w:t xml:space="preserve"> during outbreaks (Wood and Bright, 1992).</w:t>
      </w:r>
      <w:r w:rsidR="00ED5A35" w:rsidRPr="00DB2E25">
        <w:rPr>
          <w:lang w:eastAsia="en-AU"/>
        </w:rPr>
        <w:t xml:space="preserve"> </w:t>
      </w:r>
      <w:r w:rsidR="00D26324" w:rsidRPr="000A4056">
        <w:rPr>
          <w:i/>
          <w:lang w:eastAsia="en-AU"/>
        </w:rPr>
        <w:t>Ips</w:t>
      </w:r>
      <w:r w:rsidR="0066683E">
        <w:rPr>
          <w:lang w:eastAsia="en-AU"/>
        </w:rPr>
        <w:t xml:space="preserve"> species are not limited to the </w:t>
      </w:r>
      <w:r w:rsidR="00A94D25">
        <w:rPr>
          <w:lang w:eastAsia="en-AU"/>
        </w:rPr>
        <w:t>principal host genera</w:t>
      </w:r>
      <w:r w:rsidR="0066683E">
        <w:rPr>
          <w:lang w:eastAsia="en-AU"/>
        </w:rPr>
        <w:t xml:space="preserve"> provided in Table 1</w:t>
      </w:r>
      <w:r w:rsidR="00D26324">
        <w:rPr>
          <w:lang w:eastAsia="en-AU"/>
        </w:rPr>
        <w:t>,</w:t>
      </w:r>
      <w:r w:rsidR="0066683E">
        <w:rPr>
          <w:lang w:eastAsia="en-AU"/>
        </w:rPr>
        <w:t xml:space="preserve"> as other conifers </w:t>
      </w:r>
      <w:r w:rsidR="00D26324">
        <w:rPr>
          <w:lang w:eastAsia="en-AU"/>
        </w:rPr>
        <w:t xml:space="preserve">could be attacked when a principal host is not available. </w:t>
      </w:r>
    </w:p>
    <w:p w14:paraId="6DC5FED1" w14:textId="62020DCC" w:rsidR="004D29B9" w:rsidRPr="00DB2E25" w:rsidRDefault="00777AD5">
      <w:pPr>
        <w:pStyle w:val="IPPParagraphnumbering"/>
        <w:numPr>
          <w:ilvl w:val="0"/>
          <w:numId w:val="0"/>
        </w:numPr>
        <w:rPr>
          <w:lang w:val="en-GB" w:eastAsia="en-AU"/>
        </w:rPr>
      </w:pPr>
      <w:r w:rsidRPr="00DB2E25">
        <w:rPr>
          <w:rStyle w:val="PleaseReviewParagraphId"/>
          <w:lang w:val="en-GB"/>
        </w:rPr>
        <w:t>[39]</w:t>
      </w:r>
      <w:r w:rsidRPr="00DB2E25">
        <w:rPr>
          <w:lang w:val="en-GB" w:eastAsia="en-AU"/>
        </w:rPr>
        <w:t xml:space="preserve">There are 37 valid </w:t>
      </w:r>
      <w:r w:rsidRPr="00DB2E25">
        <w:rPr>
          <w:i/>
          <w:iCs/>
          <w:lang w:val="en-GB" w:eastAsia="en-AU"/>
        </w:rPr>
        <w:t>Ips</w:t>
      </w:r>
      <w:r w:rsidRPr="00DB2E25">
        <w:rPr>
          <w:lang w:val="en-GB" w:eastAsia="en-AU"/>
        </w:rPr>
        <w:t xml:space="preserve"> species worldwide (Table 1). Phylogenetic analyses of the Ipini prompted transfer of several species to the genera </w:t>
      </w:r>
      <w:r w:rsidRPr="00DB2E25">
        <w:rPr>
          <w:i/>
          <w:lang w:val="en-GB" w:eastAsia="en-AU"/>
        </w:rPr>
        <w:t>Pseudips</w:t>
      </w:r>
      <w:r w:rsidRPr="00DB2E25">
        <w:rPr>
          <w:lang w:val="en-GB" w:eastAsia="en-AU"/>
        </w:rPr>
        <w:t xml:space="preserve"> (Cognato</w:t>
      </w:r>
      <w:r w:rsidR="0075194E">
        <w:rPr>
          <w:lang w:val="en-GB" w:eastAsia="en-AU"/>
        </w:rPr>
        <w:t>,</w:t>
      </w:r>
      <w:r w:rsidRPr="00DB2E25">
        <w:rPr>
          <w:lang w:val="en-GB" w:eastAsia="en-AU"/>
        </w:rPr>
        <w:t xml:space="preserve"> 2000) and </w:t>
      </w:r>
      <w:r w:rsidRPr="00DB2E25">
        <w:rPr>
          <w:i/>
          <w:lang w:val="en-GB" w:eastAsia="en-AU"/>
        </w:rPr>
        <w:t>Orthotomicus</w:t>
      </w:r>
      <w:r w:rsidRPr="00DB2E25">
        <w:rPr>
          <w:lang w:val="en-GB" w:eastAsia="en-AU"/>
        </w:rPr>
        <w:t xml:space="preserve"> (Cognato and Vogler, 2001). Cognato (2015) reviews the phylogeny, taxonomy, diagnosis and biology of all </w:t>
      </w:r>
      <w:r w:rsidRPr="00DB2E25">
        <w:rPr>
          <w:i/>
          <w:lang w:val="en-GB" w:eastAsia="en-AU"/>
        </w:rPr>
        <w:t>Ips</w:t>
      </w:r>
      <w:r w:rsidRPr="00DB2E25">
        <w:rPr>
          <w:lang w:val="en-GB" w:eastAsia="en-AU"/>
        </w:rPr>
        <w:t xml:space="preserve"> species. </w:t>
      </w:r>
    </w:p>
    <w:p w14:paraId="5FCD9A99" w14:textId="36A5FD43" w:rsidR="004D29B9" w:rsidRPr="00DB2E25" w:rsidRDefault="00777AD5" w:rsidP="00305052">
      <w:pPr>
        <w:pStyle w:val="IPPArial"/>
        <w:spacing w:after="120"/>
      </w:pPr>
      <w:r w:rsidRPr="00DB2E25">
        <w:rPr>
          <w:rStyle w:val="PleaseReviewParagraphId"/>
        </w:rPr>
        <w:t>[40]</w:t>
      </w:r>
      <w:r w:rsidRPr="00DB2E25">
        <w:rPr>
          <w:b/>
        </w:rPr>
        <w:t>Table 1.</w:t>
      </w:r>
      <w:r w:rsidRPr="00DB2E25">
        <w:t xml:space="preserve"> </w:t>
      </w:r>
      <w:r w:rsidR="00EA6DDC">
        <w:t>Worldwide l</w:t>
      </w:r>
      <w:r w:rsidRPr="00DB2E25">
        <w:t xml:space="preserve">ist of </w:t>
      </w:r>
      <w:r w:rsidRPr="00DB2E25">
        <w:rPr>
          <w:i/>
          <w:iCs/>
        </w:rPr>
        <w:t>Ips</w:t>
      </w:r>
      <w:r w:rsidRPr="00DB2E25">
        <w:t xml:space="preserve"> species with distribution and </w:t>
      </w:r>
      <w:r w:rsidR="00D26324" w:rsidRPr="00DB2E25">
        <w:t>pri</w:t>
      </w:r>
      <w:r w:rsidR="00D26324">
        <w:t xml:space="preserve">ncipal </w:t>
      </w:r>
      <w:r w:rsidRPr="00DB2E25">
        <w:t xml:space="preserve">host genera (from Cognato, 2015). </w:t>
      </w:r>
      <w:r w:rsidR="00284E52">
        <w:t>Principal</w:t>
      </w:r>
      <w:r w:rsidR="00A94D25" w:rsidRPr="00A94D25">
        <w:t xml:space="preserve"> host genera refer to hosts from which </w:t>
      </w:r>
      <w:r w:rsidR="00A94D25" w:rsidRPr="000A4056">
        <w:rPr>
          <w:i/>
        </w:rPr>
        <w:t>Ips</w:t>
      </w:r>
      <w:r w:rsidR="00A94D25" w:rsidRPr="00A94D25">
        <w:t xml:space="preserve"> species are most commonly collected in native range</w:t>
      </w:r>
      <w:r w:rsidR="001F43B4">
        <w:t xml:space="preserve">. </w:t>
      </w:r>
      <w:r w:rsidRPr="00DB2E25">
        <w:t>Species targeted by this protocol are underlined.</w:t>
      </w:r>
    </w:p>
    <w:tbl>
      <w:tblPr>
        <w:tblStyle w:val="TableGrid"/>
        <w:tblW w:w="8932" w:type="dxa"/>
        <w:tblLook w:val="04A0" w:firstRow="1" w:lastRow="0" w:firstColumn="1" w:lastColumn="0" w:noHBand="0" w:noVBand="1"/>
      </w:tblPr>
      <w:tblGrid>
        <w:gridCol w:w="2088"/>
        <w:gridCol w:w="2160"/>
        <w:gridCol w:w="2520"/>
        <w:gridCol w:w="2164"/>
      </w:tblGrid>
      <w:tr w:rsidR="004D29B9" w:rsidRPr="00DB2E25" w14:paraId="03937B41" w14:textId="77777777">
        <w:trPr>
          <w:trHeight w:val="300"/>
          <w:tblHeader/>
        </w:trPr>
        <w:tc>
          <w:tcPr>
            <w:tcW w:w="2088" w:type="dxa"/>
            <w:shd w:val="clear" w:color="auto" w:fill="BFBFBF" w:themeFill="background1" w:themeFillShade="BF"/>
            <w:noWrap/>
            <w:hideMark/>
          </w:tcPr>
          <w:p w14:paraId="6DB0D764" w14:textId="77777777" w:rsidR="004D29B9" w:rsidRPr="00DB2E25" w:rsidRDefault="00777AD5">
            <w:pPr>
              <w:pStyle w:val="IPPArialTable"/>
              <w:rPr>
                <w:lang w:eastAsia="en-CA"/>
              </w:rPr>
            </w:pPr>
            <w:r w:rsidRPr="00DB2E25">
              <w:rPr>
                <w:rStyle w:val="PleaseReviewParagraphId"/>
              </w:rPr>
              <w:t>[41]</w:t>
            </w:r>
            <w:r w:rsidRPr="00305052">
              <w:rPr>
                <w:b/>
                <w:lang w:eastAsia="en-CA"/>
              </w:rPr>
              <w:t>Species</w:t>
            </w:r>
          </w:p>
        </w:tc>
        <w:tc>
          <w:tcPr>
            <w:tcW w:w="2160" w:type="dxa"/>
            <w:shd w:val="clear" w:color="auto" w:fill="BFBFBF" w:themeFill="background1" w:themeFillShade="BF"/>
            <w:noWrap/>
            <w:hideMark/>
          </w:tcPr>
          <w:p w14:paraId="3444022D" w14:textId="77777777" w:rsidR="004D29B9" w:rsidRPr="00DB2E25" w:rsidRDefault="00777AD5">
            <w:pPr>
              <w:pStyle w:val="IPPArialTable"/>
              <w:rPr>
                <w:lang w:eastAsia="en-CA"/>
              </w:rPr>
            </w:pPr>
            <w:r w:rsidRPr="00DB2E25">
              <w:rPr>
                <w:rStyle w:val="PleaseReviewParagraphId"/>
              </w:rPr>
              <w:t>[42]</w:t>
            </w:r>
            <w:r w:rsidRPr="00305052">
              <w:rPr>
                <w:b/>
                <w:lang w:eastAsia="en-CA"/>
              </w:rPr>
              <w:t>Authority</w:t>
            </w:r>
          </w:p>
        </w:tc>
        <w:tc>
          <w:tcPr>
            <w:tcW w:w="2520" w:type="dxa"/>
            <w:shd w:val="clear" w:color="auto" w:fill="BFBFBF" w:themeFill="background1" w:themeFillShade="BF"/>
            <w:noWrap/>
            <w:hideMark/>
          </w:tcPr>
          <w:p w14:paraId="30145316" w14:textId="77777777" w:rsidR="004D29B9" w:rsidRPr="00DB2E25" w:rsidRDefault="00777AD5">
            <w:pPr>
              <w:pStyle w:val="IPPArialTable"/>
              <w:rPr>
                <w:lang w:eastAsia="en-CA"/>
              </w:rPr>
            </w:pPr>
            <w:r w:rsidRPr="00DB2E25">
              <w:rPr>
                <w:rStyle w:val="PleaseReviewParagraphId"/>
              </w:rPr>
              <w:t>[43]</w:t>
            </w:r>
            <w:r w:rsidRPr="00305052">
              <w:rPr>
                <w:b/>
                <w:lang w:eastAsia="en-CA"/>
              </w:rPr>
              <w:t>Native Distribution*</w:t>
            </w:r>
          </w:p>
        </w:tc>
        <w:tc>
          <w:tcPr>
            <w:tcW w:w="2164" w:type="dxa"/>
            <w:shd w:val="clear" w:color="auto" w:fill="BFBFBF" w:themeFill="background1" w:themeFillShade="BF"/>
            <w:noWrap/>
            <w:hideMark/>
          </w:tcPr>
          <w:p w14:paraId="16C44B8F" w14:textId="18F1CCE2" w:rsidR="004D29B9" w:rsidRPr="00DB2E25" w:rsidRDefault="00777AD5" w:rsidP="00D26324">
            <w:pPr>
              <w:pStyle w:val="IPPArialTable"/>
              <w:rPr>
                <w:lang w:eastAsia="en-CA"/>
              </w:rPr>
            </w:pPr>
            <w:r w:rsidRPr="00DB2E25">
              <w:rPr>
                <w:rStyle w:val="PleaseReviewParagraphId"/>
              </w:rPr>
              <w:t>[44]</w:t>
            </w:r>
            <w:r w:rsidR="00D26324" w:rsidRPr="00305052">
              <w:rPr>
                <w:b/>
                <w:lang w:eastAsia="en-CA"/>
              </w:rPr>
              <w:t>Pri</w:t>
            </w:r>
            <w:r w:rsidR="00D26324">
              <w:rPr>
                <w:b/>
                <w:lang w:eastAsia="en-CA"/>
              </w:rPr>
              <w:t>ncipal</w:t>
            </w:r>
            <w:r w:rsidR="00D26324" w:rsidRPr="00305052">
              <w:rPr>
                <w:b/>
                <w:lang w:eastAsia="en-CA"/>
              </w:rPr>
              <w:t xml:space="preserve"> </w:t>
            </w:r>
            <w:r w:rsidR="00F13F08" w:rsidRPr="00305052">
              <w:rPr>
                <w:b/>
                <w:lang w:eastAsia="en-CA"/>
              </w:rPr>
              <w:t xml:space="preserve">host </w:t>
            </w:r>
            <w:r w:rsidRPr="00305052">
              <w:rPr>
                <w:b/>
                <w:lang w:eastAsia="en-CA"/>
              </w:rPr>
              <w:t>genera</w:t>
            </w:r>
          </w:p>
        </w:tc>
      </w:tr>
      <w:tr w:rsidR="004D29B9" w:rsidRPr="00DB2E25" w14:paraId="5DB3D66B" w14:textId="77777777">
        <w:trPr>
          <w:trHeight w:val="300"/>
        </w:trPr>
        <w:tc>
          <w:tcPr>
            <w:tcW w:w="2088" w:type="dxa"/>
            <w:noWrap/>
            <w:hideMark/>
          </w:tcPr>
          <w:p w14:paraId="4BEC18F8" w14:textId="77777777" w:rsidR="004D29B9" w:rsidRPr="00DB2E25" w:rsidRDefault="00777AD5">
            <w:pPr>
              <w:pStyle w:val="IPPArialTable"/>
              <w:rPr>
                <w:i/>
                <w:lang w:eastAsia="en-CA"/>
              </w:rPr>
            </w:pPr>
            <w:r w:rsidRPr="00DB2E25">
              <w:rPr>
                <w:rStyle w:val="PleaseReviewParagraphId"/>
              </w:rPr>
              <w:t>[45]</w:t>
            </w:r>
            <w:r w:rsidRPr="00DB2E25">
              <w:rPr>
                <w:i/>
                <w:lang w:eastAsia="en-CA"/>
              </w:rPr>
              <w:t>Ips acuminatus</w:t>
            </w:r>
          </w:p>
        </w:tc>
        <w:tc>
          <w:tcPr>
            <w:tcW w:w="2160" w:type="dxa"/>
            <w:noWrap/>
            <w:hideMark/>
          </w:tcPr>
          <w:p w14:paraId="3B86D050" w14:textId="77777777" w:rsidR="004D29B9" w:rsidRPr="00DB2E25" w:rsidRDefault="00777AD5">
            <w:pPr>
              <w:pStyle w:val="IPPArialTable"/>
              <w:rPr>
                <w:lang w:eastAsia="en-CA"/>
              </w:rPr>
            </w:pPr>
            <w:r w:rsidRPr="00DB2E25">
              <w:rPr>
                <w:rStyle w:val="PleaseReviewParagraphId"/>
              </w:rPr>
              <w:t>[46]</w:t>
            </w:r>
            <w:r w:rsidRPr="00DB2E25">
              <w:rPr>
                <w:lang w:eastAsia="en-CA"/>
              </w:rPr>
              <w:t>(Gyllenhal, 1827)</w:t>
            </w:r>
          </w:p>
        </w:tc>
        <w:tc>
          <w:tcPr>
            <w:tcW w:w="2520" w:type="dxa"/>
            <w:noWrap/>
            <w:hideMark/>
          </w:tcPr>
          <w:p w14:paraId="3DF26E52" w14:textId="77777777" w:rsidR="004D29B9" w:rsidRPr="00DB2E25" w:rsidRDefault="00777AD5">
            <w:pPr>
              <w:pStyle w:val="IPPArialTable"/>
              <w:rPr>
                <w:lang w:eastAsia="en-CA"/>
              </w:rPr>
            </w:pPr>
            <w:r w:rsidRPr="00DB2E25">
              <w:rPr>
                <w:rStyle w:val="PleaseReviewParagraphId"/>
              </w:rPr>
              <w:t>[47]</w:t>
            </w:r>
            <w:r w:rsidRPr="00DB2E25">
              <w:rPr>
                <w:lang w:eastAsia="en-CA"/>
              </w:rPr>
              <w:t>Eurasia</w:t>
            </w:r>
          </w:p>
        </w:tc>
        <w:tc>
          <w:tcPr>
            <w:tcW w:w="2164" w:type="dxa"/>
            <w:noWrap/>
            <w:hideMark/>
          </w:tcPr>
          <w:p w14:paraId="187F10CA" w14:textId="77777777" w:rsidR="004D29B9" w:rsidRPr="00DB2E25" w:rsidRDefault="00777AD5">
            <w:pPr>
              <w:pStyle w:val="IPPArialTable"/>
              <w:rPr>
                <w:lang w:eastAsia="en-CA"/>
              </w:rPr>
            </w:pPr>
            <w:r w:rsidRPr="00DB2E25">
              <w:rPr>
                <w:rStyle w:val="PleaseReviewParagraphId"/>
              </w:rPr>
              <w:t>[48]</w:t>
            </w:r>
            <w:r w:rsidRPr="00DB2E25">
              <w:rPr>
                <w:i/>
                <w:lang w:eastAsia="en-CA"/>
              </w:rPr>
              <w:t>Pinus</w:t>
            </w:r>
          </w:p>
        </w:tc>
      </w:tr>
      <w:tr w:rsidR="004D29B9" w:rsidRPr="00DB2E25" w14:paraId="3623C6BE" w14:textId="77777777">
        <w:trPr>
          <w:trHeight w:val="300"/>
        </w:trPr>
        <w:tc>
          <w:tcPr>
            <w:tcW w:w="2088" w:type="dxa"/>
            <w:noWrap/>
            <w:hideMark/>
          </w:tcPr>
          <w:p w14:paraId="5735BA2F" w14:textId="77777777" w:rsidR="004D29B9" w:rsidRPr="00DB2E25" w:rsidRDefault="00777AD5">
            <w:pPr>
              <w:pStyle w:val="IPPArialTable"/>
              <w:rPr>
                <w:i/>
                <w:lang w:eastAsia="en-CA"/>
              </w:rPr>
            </w:pPr>
            <w:r w:rsidRPr="00DB2E25">
              <w:rPr>
                <w:rStyle w:val="PleaseReviewParagraphId"/>
              </w:rPr>
              <w:t>[49]</w:t>
            </w:r>
            <w:r w:rsidRPr="00DB2E25">
              <w:rPr>
                <w:i/>
                <w:u w:val="single"/>
                <w:lang w:eastAsia="en-CA"/>
              </w:rPr>
              <w:t>Ips amitinus</w:t>
            </w:r>
          </w:p>
        </w:tc>
        <w:tc>
          <w:tcPr>
            <w:tcW w:w="2160" w:type="dxa"/>
            <w:noWrap/>
            <w:hideMark/>
          </w:tcPr>
          <w:p w14:paraId="43348BD2" w14:textId="77777777" w:rsidR="004D29B9" w:rsidRPr="00DB2E25" w:rsidRDefault="00777AD5">
            <w:pPr>
              <w:pStyle w:val="IPPArialTable"/>
              <w:rPr>
                <w:lang w:eastAsia="en-CA"/>
              </w:rPr>
            </w:pPr>
            <w:r w:rsidRPr="00DB2E25">
              <w:rPr>
                <w:rStyle w:val="PleaseReviewParagraphId"/>
              </w:rPr>
              <w:t>[50]</w:t>
            </w:r>
            <w:r w:rsidRPr="00DB2E25">
              <w:rPr>
                <w:lang w:eastAsia="en-CA"/>
              </w:rPr>
              <w:t>(Eichhoff, 1872)</w:t>
            </w:r>
          </w:p>
        </w:tc>
        <w:tc>
          <w:tcPr>
            <w:tcW w:w="2520" w:type="dxa"/>
            <w:noWrap/>
            <w:hideMark/>
          </w:tcPr>
          <w:p w14:paraId="51E4BC99" w14:textId="77777777" w:rsidR="004D29B9" w:rsidRPr="00DB2E25" w:rsidRDefault="00777AD5">
            <w:pPr>
              <w:pStyle w:val="IPPArialTable"/>
              <w:rPr>
                <w:lang w:eastAsia="en-CA"/>
              </w:rPr>
            </w:pPr>
            <w:r w:rsidRPr="00DB2E25">
              <w:rPr>
                <w:rStyle w:val="PleaseReviewParagraphId"/>
              </w:rPr>
              <w:t>[51]</w:t>
            </w:r>
            <w:r w:rsidRPr="00DB2E25">
              <w:rPr>
                <w:lang w:eastAsia="en-CA"/>
              </w:rPr>
              <w:t>Eurasia (west)</w:t>
            </w:r>
          </w:p>
        </w:tc>
        <w:tc>
          <w:tcPr>
            <w:tcW w:w="2164" w:type="dxa"/>
            <w:noWrap/>
            <w:hideMark/>
          </w:tcPr>
          <w:p w14:paraId="4F241418" w14:textId="77777777" w:rsidR="004D29B9" w:rsidRPr="00DB2E25" w:rsidRDefault="00777AD5">
            <w:pPr>
              <w:pStyle w:val="IPPArialTable"/>
              <w:rPr>
                <w:lang w:eastAsia="en-CA"/>
              </w:rPr>
            </w:pPr>
            <w:r w:rsidRPr="00DB2E25">
              <w:rPr>
                <w:rStyle w:val="PleaseReviewParagraphId"/>
              </w:rPr>
              <w:t>[52]</w:t>
            </w:r>
            <w:r w:rsidRPr="00DB2E25">
              <w:rPr>
                <w:i/>
                <w:lang w:eastAsia="en-CA"/>
              </w:rPr>
              <w:t>Picea</w:t>
            </w:r>
            <w:r w:rsidRPr="00DB2E25">
              <w:rPr>
                <w:lang w:eastAsia="en-CA"/>
              </w:rPr>
              <w:t xml:space="preserve">, </w:t>
            </w:r>
            <w:r w:rsidRPr="00DB2E25">
              <w:rPr>
                <w:i/>
                <w:lang w:eastAsia="en-CA"/>
              </w:rPr>
              <w:t>Pinus</w:t>
            </w:r>
          </w:p>
        </w:tc>
      </w:tr>
      <w:tr w:rsidR="004D29B9" w:rsidRPr="00DB2E25" w14:paraId="30F76F2F" w14:textId="77777777">
        <w:trPr>
          <w:trHeight w:val="300"/>
        </w:trPr>
        <w:tc>
          <w:tcPr>
            <w:tcW w:w="2088" w:type="dxa"/>
            <w:noWrap/>
            <w:hideMark/>
          </w:tcPr>
          <w:p w14:paraId="158C41B1" w14:textId="77777777" w:rsidR="004D29B9" w:rsidRPr="00DB2E25" w:rsidRDefault="00777AD5">
            <w:pPr>
              <w:pStyle w:val="IPPArialTable"/>
              <w:rPr>
                <w:i/>
                <w:lang w:eastAsia="en-CA"/>
              </w:rPr>
            </w:pPr>
            <w:r w:rsidRPr="00DB2E25">
              <w:rPr>
                <w:rStyle w:val="PleaseReviewParagraphId"/>
              </w:rPr>
              <w:t>[53]</w:t>
            </w:r>
            <w:r w:rsidRPr="00DB2E25">
              <w:rPr>
                <w:i/>
                <w:lang w:eastAsia="en-CA"/>
              </w:rPr>
              <w:t>Ips apache</w:t>
            </w:r>
          </w:p>
        </w:tc>
        <w:tc>
          <w:tcPr>
            <w:tcW w:w="2160" w:type="dxa"/>
            <w:noWrap/>
            <w:hideMark/>
          </w:tcPr>
          <w:p w14:paraId="40C0CE89" w14:textId="77777777" w:rsidR="004D29B9" w:rsidRPr="00DB2E25" w:rsidRDefault="00777AD5">
            <w:pPr>
              <w:pStyle w:val="IPPArialTable"/>
              <w:rPr>
                <w:lang w:eastAsia="en-CA"/>
              </w:rPr>
            </w:pPr>
            <w:r w:rsidRPr="00DB2E25">
              <w:rPr>
                <w:rStyle w:val="PleaseReviewParagraphId"/>
              </w:rPr>
              <w:t>[54]</w:t>
            </w:r>
            <w:r w:rsidRPr="00DB2E25">
              <w:rPr>
                <w:lang w:eastAsia="en-CA"/>
              </w:rPr>
              <w:t>Lanier, 1991</w:t>
            </w:r>
          </w:p>
        </w:tc>
        <w:tc>
          <w:tcPr>
            <w:tcW w:w="2520" w:type="dxa"/>
            <w:noWrap/>
            <w:hideMark/>
          </w:tcPr>
          <w:p w14:paraId="3FC03031" w14:textId="77777777" w:rsidR="004D29B9" w:rsidRPr="00DB2E25" w:rsidRDefault="00777AD5">
            <w:pPr>
              <w:pStyle w:val="IPPArialTable"/>
              <w:rPr>
                <w:lang w:eastAsia="en-CA"/>
              </w:rPr>
            </w:pPr>
            <w:r w:rsidRPr="00DB2E25">
              <w:rPr>
                <w:rStyle w:val="PleaseReviewParagraphId"/>
              </w:rPr>
              <w:t>[55]</w:t>
            </w:r>
            <w:r w:rsidRPr="00DB2E25">
              <w:rPr>
                <w:lang w:eastAsia="en-CA"/>
              </w:rPr>
              <w:t xml:space="preserve">North America (south) </w:t>
            </w:r>
          </w:p>
        </w:tc>
        <w:tc>
          <w:tcPr>
            <w:tcW w:w="2164" w:type="dxa"/>
            <w:noWrap/>
            <w:hideMark/>
          </w:tcPr>
          <w:p w14:paraId="4B059A26" w14:textId="77777777" w:rsidR="004D29B9" w:rsidRPr="00DB2E25" w:rsidRDefault="00777AD5">
            <w:pPr>
              <w:pStyle w:val="IPPArialTable"/>
              <w:rPr>
                <w:lang w:eastAsia="en-CA"/>
              </w:rPr>
            </w:pPr>
            <w:r w:rsidRPr="00DB2E25">
              <w:rPr>
                <w:rStyle w:val="PleaseReviewParagraphId"/>
              </w:rPr>
              <w:t>[56]</w:t>
            </w:r>
            <w:r w:rsidRPr="00DB2E25">
              <w:rPr>
                <w:i/>
                <w:lang w:eastAsia="en-CA"/>
              </w:rPr>
              <w:t>Pinus</w:t>
            </w:r>
          </w:p>
        </w:tc>
      </w:tr>
      <w:tr w:rsidR="004D29B9" w:rsidRPr="00DB2E25" w14:paraId="28CE01F8" w14:textId="77777777">
        <w:trPr>
          <w:trHeight w:val="300"/>
        </w:trPr>
        <w:tc>
          <w:tcPr>
            <w:tcW w:w="2088" w:type="dxa"/>
            <w:noWrap/>
            <w:hideMark/>
          </w:tcPr>
          <w:p w14:paraId="1F712D93" w14:textId="77777777" w:rsidR="004D29B9" w:rsidRPr="00DB2E25" w:rsidRDefault="00777AD5">
            <w:pPr>
              <w:pStyle w:val="IPPArialTable"/>
              <w:rPr>
                <w:i/>
                <w:lang w:eastAsia="en-CA"/>
              </w:rPr>
            </w:pPr>
            <w:r w:rsidRPr="00DB2E25">
              <w:rPr>
                <w:rStyle w:val="PleaseReviewParagraphId"/>
              </w:rPr>
              <w:t>[57]</w:t>
            </w:r>
            <w:r w:rsidRPr="00DB2E25">
              <w:rPr>
                <w:i/>
                <w:lang w:eastAsia="en-CA"/>
              </w:rPr>
              <w:t>Ips avulsus</w:t>
            </w:r>
          </w:p>
        </w:tc>
        <w:tc>
          <w:tcPr>
            <w:tcW w:w="2160" w:type="dxa"/>
            <w:noWrap/>
            <w:hideMark/>
          </w:tcPr>
          <w:p w14:paraId="53EE2F87" w14:textId="77777777" w:rsidR="004D29B9" w:rsidRPr="00DB2E25" w:rsidRDefault="00777AD5">
            <w:pPr>
              <w:pStyle w:val="IPPArialTable"/>
              <w:rPr>
                <w:lang w:eastAsia="en-CA"/>
              </w:rPr>
            </w:pPr>
            <w:r w:rsidRPr="00DB2E25">
              <w:rPr>
                <w:rStyle w:val="PleaseReviewParagraphId"/>
              </w:rPr>
              <w:t>[58]</w:t>
            </w:r>
            <w:r w:rsidRPr="00DB2E25">
              <w:rPr>
                <w:lang w:eastAsia="en-CA"/>
              </w:rPr>
              <w:t>(Eichhoff, 1868)</w:t>
            </w:r>
          </w:p>
        </w:tc>
        <w:tc>
          <w:tcPr>
            <w:tcW w:w="2520" w:type="dxa"/>
            <w:noWrap/>
            <w:hideMark/>
          </w:tcPr>
          <w:p w14:paraId="73A220B0" w14:textId="77777777" w:rsidR="004D29B9" w:rsidRPr="00DB2E25" w:rsidRDefault="00777AD5">
            <w:pPr>
              <w:pStyle w:val="IPPArialTable"/>
              <w:rPr>
                <w:lang w:eastAsia="en-CA"/>
              </w:rPr>
            </w:pPr>
            <w:r w:rsidRPr="00DB2E25">
              <w:rPr>
                <w:rStyle w:val="PleaseReviewParagraphId"/>
              </w:rPr>
              <w:t>[59]</w:t>
            </w:r>
            <w:r w:rsidRPr="00DB2E25">
              <w:rPr>
                <w:lang w:eastAsia="en-CA"/>
              </w:rPr>
              <w:t>North America (east)</w:t>
            </w:r>
          </w:p>
        </w:tc>
        <w:tc>
          <w:tcPr>
            <w:tcW w:w="2164" w:type="dxa"/>
            <w:noWrap/>
            <w:hideMark/>
          </w:tcPr>
          <w:p w14:paraId="2DCCE731" w14:textId="77777777" w:rsidR="004D29B9" w:rsidRPr="00DB2E25" w:rsidRDefault="00777AD5">
            <w:pPr>
              <w:pStyle w:val="IPPArialTable"/>
              <w:rPr>
                <w:lang w:eastAsia="en-CA"/>
              </w:rPr>
            </w:pPr>
            <w:r w:rsidRPr="00DB2E25">
              <w:rPr>
                <w:rStyle w:val="PleaseReviewParagraphId"/>
              </w:rPr>
              <w:t>[60]</w:t>
            </w:r>
            <w:r w:rsidRPr="00DB2E25">
              <w:rPr>
                <w:i/>
                <w:lang w:eastAsia="en-CA"/>
              </w:rPr>
              <w:t>Pinus</w:t>
            </w:r>
          </w:p>
        </w:tc>
      </w:tr>
      <w:tr w:rsidR="004D29B9" w:rsidRPr="00DB2E25" w14:paraId="71EA566F" w14:textId="77777777">
        <w:trPr>
          <w:trHeight w:val="300"/>
        </w:trPr>
        <w:tc>
          <w:tcPr>
            <w:tcW w:w="2088" w:type="dxa"/>
            <w:noWrap/>
            <w:hideMark/>
          </w:tcPr>
          <w:p w14:paraId="022E3F4B" w14:textId="77777777" w:rsidR="004D29B9" w:rsidRPr="00DB2E25" w:rsidRDefault="00777AD5">
            <w:pPr>
              <w:pStyle w:val="IPPArialTable"/>
              <w:rPr>
                <w:i/>
                <w:lang w:eastAsia="en-CA"/>
              </w:rPr>
            </w:pPr>
            <w:r w:rsidRPr="00DB2E25">
              <w:rPr>
                <w:rStyle w:val="PleaseReviewParagraphId"/>
              </w:rPr>
              <w:t>[61]</w:t>
            </w:r>
            <w:r w:rsidRPr="00DB2E25">
              <w:rPr>
                <w:i/>
                <w:lang w:eastAsia="en-CA"/>
              </w:rPr>
              <w:t>Ips bonanseai</w:t>
            </w:r>
          </w:p>
        </w:tc>
        <w:tc>
          <w:tcPr>
            <w:tcW w:w="2160" w:type="dxa"/>
            <w:noWrap/>
            <w:hideMark/>
          </w:tcPr>
          <w:p w14:paraId="433EDC90" w14:textId="77777777" w:rsidR="004D29B9" w:rsidRPr="00DB2E25" w:rsidRDefault="00777AD5">
            <w:pPr>
              <w:pStyle w:val="IPPArialTable"/>
              <w:rPr>
                <w:lang w:eastAsia="en-CA"/>
              </w:rPr>
            </w:pPr>
            <w:r w:rsidRPr="00DB2E25">
              <w:rPr>
                <w:rStyle w:val="PleaseReviewParagraphId"/>
              </w:rPr>
              <w:t>[62]</w:t>
            </w:r>
            <w:r w:rsidRPr="00DB2E25">
              <w:rPr>
                <w:lang w:eastAsia="en-CA"/>
              </w:rPr>
              <w:t>(Hopkins, 1905)</w:t>
            </w:r>
          </w:p>
        </w:tc>
        <w:tc>
          <w:tcPr>
            <w:tcW w:w="2520" w:type="dxa"/>
            <w:noWrap/>
            <w:hideMark/>
          </w:tcPr>
          <w:p w14:paraId="5DA0629F" w14:textId="77777777" w:rsidR="004D29B9" w:rsidRPr="00DB2E25" w:rsidRDefault="00777AD5">
            <w:pPr>
              <w:pStyle w:val="IPPArialTable"/>
              <w:rPr>
                <w:lang w:eastAsia="en-CA"/>
              </w:rPr>
            </w:pPr>
            <w:r w:rsidRPr="00DB2E25">
              <w:rPr>
                <w:rStyle w:val="PleaseReviewParagraphId"/>
              </w:rPr>
              <w:t>[63]</w:t>
            </w:r>
            <w:r w:rsidRPr="00DB2E25">
              <w:rPr>
                <w:lang w:eastAsia="en-CA"/>
              </w:rPr>
              <w:t>North America (south)</w:t>
            </w:r>
          </w:p>
        </w:tc>
        <w:tc>
          <w:tcPr>
            <w:tcW w:w="2164" w:type="dxa"/>
            <w:noWrap/>
            <w:hideMark/>
          </w:tcPr>
          <w:p w14:paraId="6CF4443A" w14:textId="77777777" w:rsidR="004D29B9" w:rsidRPr="00DB2E25" w:rsidRDefault="00777AD5">
            <w:pPr>
              <w:pStyle w:val="IPPArialTable"/>
              <w:rPr>
                <w:lang w:eastAsia="en-CA"/>
              </w:rPr>
            </w:pPr>
            <w:r w:rsidRPr="00DB2E25">
              <w:rPr>
                <w:rStyle w:val="PleaseReviewParagraphId"/>
              </w:rPr>
              <w:t>[64]</w:t>
            </w:r>
            <w:r w:rsidRPr="00DB2E25">
              <w:rPr>
                <w:i/>
                <w:lang w:eastAsia="en-CA"/>
              </w:rPr>
              <w:t>Pinus</w:t>
            </w:r>
          </w:p>
        </w:tc>
      </w:tr>
      <w:tr w:rsidR="004D29B9" w:rsidRPr="00DB2E25" w14:paraId="1C2486E9" w14:textId="77777777">
        <w:trPr>
          <w:trHeight w:val="300"/>
        </w:trPr>
        <w:tc>
          <w:tcPr>
            <w:tcW w:w="2088" w:type="dxa"/>
            <w:noWrap/>
            <w:hideMark/>
          </w:tcPr>
          <w:p w14:paraId="4602D9C8" w14:textId="77777777" w:rsidR="004D29B9" w:rsidRPr="00DB2E25" w:rsidRDefault="00777AD5">
            <w:pPr>
              <w:pStyle w:val="IPPArialTable"/>
              <w:rPr>
                <w:i/>
                <w:lang w:eastAsia="en-CA"/>
              </w:rPr>
            </w:pPr>
            <w:r w:rsidRPr="00DB2E25">
              <w:rPr>
                <w:rStyle w:val="PleaseReviewParagraphId"/>
              </w:rPr>
              <w:t>[65]</w:t>
            </w:r>
            <w:r w:rsidRPr="00DB2E25">
              <w:rPr>
                <w:i/>
                <w:lang w:eastAsia="en-CA"/>
              </w:rPr>
              <w:t>Ips borealis</w:t>
            </w:r>
          </w:p>
        </w:tc>
        <w:tc>
          <w:tcPr>
            <w:tcW w:w="2160" w:type="dxa"/>
            <w:noWrap/>
            <w:hideMark/>
          </w:tcPr>
          <w:p w14:paraId="7669B86D" w14:textId="77777777" w:rsidR="004D29B9" w:rsidRPr="00DB2E25" w:rsidRDefault="00777AD5">
            <w:pPr>
              <w:pStyle w:val="IPPArialTable"/>
              <w:rPr>
                <w:lang w:eastAsia="en-CA"/>
              </w:rPr>
            </w:pPr>
            <w:r w:rsidRPr="00DB2E25">
              <w:rPr>
                <w:rStyle w:val="PleaseReviewParagraphId"/>
              </w:rPr>
              <w:t>[66]</w:t>
            </w:r>
            <w:r w:rsidRPr="00DB2E25">
              <w:rPr>
                <w:lang w:eastAsia="en-CA"/>
              </w:rPr>
              <w:t>Swaine, 1911</w:t>
            </w:r>
          </w:p>
        </w:tc>
        <w:tc>
          <w:tcPr>
            <w:tcW w:w="2520" w:type="dxa"/>
            <w:noWrap/>
            <w:hideMark/>
          </w:tcPr>
          <w:p w14:paraId="50D52795" w14:textId="77777777" w:rsidR="004D29B9" w:rsidRPr="00DB2E25" w:rsidRDefault="00777AD5">
            <w:pPr>
              <w:pStyle w:val="IPPArialTable"/>
              <w:rPr>
                <w:lang w:eastAsia="en-CA"/>
              </w:rPr>
            </w:pPr>
            <w:r w:rsidRPr="00DB2E25">
              <w:rPr>
                <w:rStyle w:val="PleaseReviewParagraphId"/>
              </w:rPr>
              <w:t>[67]</w:t>
            </w:r>
            <w:r w:rsidRPr="00DB2E25">
              <w:rPr>
                <w:lang w:eastAsia="en-CA"/>
              </w:rPr>
              <w:t>North America (north)</w:t>
            </w:r>
          </w:p>
        </w:tc>
        <w:tc>
          <w:tcPr>
            <w:tcW w:w="2164" w:type="dxa"/>
            <w:noWrap/>
            <w:hideMark/>
          </w:tcPr>
          <w:p w14:paraId="1C5C4DE2" w14:textId="77777777" w:rsidR="004D29B9" w:rsidRPr="00DB2E25" w:rsidRDefault="00777AD5">
            <w:pPr>
              <w:pStyle w:val="IPPArialTable"/>
              <w:rPr>
                <w:lang w:eastAsia="en-CA"/>
              </w:rPr>
            </w:pPr>
            <w:r w:rsidRPr="00DB2E25">
              <w:rPr>
                <w:rStyle w:val="PleaseReviewParagraphId"/>
              </w:rPr>
              <w:t>[68]</w:t>
            </w:r>
            <w:r w:rsidRPr="00DB2E25">
              <w:rPr>
                <w:i/>
                <w:lang w:eastAsia="en-CA"/>
              </w:rPr>
              <w:t>Picea</w:t>
            </w:r>
          </w:p>
        </w:tc>
      </w:tr>
      <w:tr w:rsidR="004D29B9" w:rsidRPr="00DB2E25" w14:paraId="29FA21C2" w14:textId="77777777">
        <w:trPr>
          <w:trHeight w:val="300"/>
        </w:trPr>
        <w:tc>
          <w:tcPr>
            <w:tcW w:w="2088" w:type="dxa"/>
            <w:noWrap/>
            <w:hideMark/>
          </w:tcPr>
          <w:p w14:paraId="405847C6" w14:textId="77777777" w:rsidR="004D29B9" w:rsidRPr="00DB2E25" w:rsidRDefault="00777AD5">
            <w:pPr>
              <w:pStyle w:val="IPPArialTable"/>
              <w:rPr>
                <w:i/>
                <w:u w:val="single"/>
                <w:lang w:eastAsia="en-CA"/>
              </w:rPr>
            </w:pPr>
            <w:r w:rsidRPr="00DB2E25">
              <w:rPr>
                <w:rStyle w:val="PleaseReviewParagraphId"/>
              </w:rPr>
              <w:t>[69]</w:t>
            </w:r>
            <w:r w:rsidRPr="00DB2E25">
              <w:rPr>
                <w:i/>
                <w:u w:val="single"/>
                <w:lang w:eastAsia="en-CA"/>
              </w:rPr>
              <w:t>Ips calligraphus</w:t>
            </w:r>
          </w:p>
        </w:tc>
        <w:tc>
          <w:tcPr>
            <w:tcW w:w="2160" w:type="dxa"/>
            <w:noWrap/>
            <w:hideMark/>
          </w:tcPr>
          <w:p w14:paraId="15C65A70" w14:textId="77777777" w:rsidR="004D29B9" w:rsidRPr="00DB2E25" w:rsidRDefault="00777AD5">
            <w:pPr>
              <w:pStyle w:val="IPPArialTable"/>
              <w:rPr>
                <w:lang w:eastAsia="en-CA"/>
              </w:rPr>
            </w:pPr>
            <w:r w:rsidRPr="00DB2E25">
              <w:rPr>
                <w:rStyle w:val="PleaseReviewParagraphId"/>
              </w:rPr>
              <w:t>[70]</w:t>
            </w:r>
            <w:r w:rsidRPr="00DB2E25">
              <w:rPr>
                <w:lang w:eastAsia="en-CA"/>
              </w:rPr>
              <w:t>(Germar, 1824)</w:t>
            </w:r>
          </w:p>
        </w:tc>
        <w:tc>
          <w:tcPr>
            <w:tcW w:w="2520" w:type="dxa"/>
            <w:noWrap/>
            <w:hideMark/>
          </w:tcPr>
          <w:p w14:paraId="7588368D" w14:textId="77777777" w:rsidR="004D29B9" w:rsidRPr="00DB2E25" w:rsidRDefault="00777AD5">
            <w:pPr>
              <w:pStyle w:val="IPPArialTable"/>
              <w:rPr>
                <w:lang w:eastAsia="en-CA"/>
              </w:rPr>
            </w:pPr>
            <w:r w:rsidRPr="00DB2E25">
              <w:rPr>
                <w:rStyle w:val="PleaseReviewParagraphId"/>
              </w:rPr>
              <w:t>[71]</w:t>
            </w:r>
            <w:r w:rsidRPr="00DB2E25">
              <w:rPr>
                <w:lang w:eastAsia="en-CA"/>
              </w:rPr>
              <w:t xml:space="preserve">North America, Caribbean </w:t>
            </w:r>
          </w:p>
        </w:tc>
        <w:tc>
          <w:tcPr>
            <w:tcW w:w="2164" w:type="dxa"/>
            <w:noWrap/>
            <w:hideMark/>
          </w:tcPr>
          <w:p w14:paraId="05A1C473" w14:textId="77777777" w:rsidR="004D29B9" w:rsidRPr="00DB2E25" w:rsidRDefault="00777AD5">
            <w:pPr>
              <w:pStyle w:val="IPPArialTable"/>
              <w:rPr>
                <w:lang w:eastAsia="en-CA"/>
              </w:rPr>
            </w:pPr>
            <w:r w:rsidRPr="00DB2E25">
              <w:rPr>
                <w:rStyle w:val="PleaseReviewParagraphId"/>
              </w:rPr>
              <w:t>[72]</w:t>
            </w:r>
            <w:r w:rsidRPr="00DB2E25">
              <w:rPr>
                <w:i/>
                <w:lang w:eastAsia="en-CA"/>
              </w:rPr>
              <w:t>Pinus</w:t>
            </w:r>
          </w:p>
        </w:tc>
      </w:tr>
      <w:tr w:rsidR="004D29B9" w:rsidRPr="00DB2E25" w14:paraId="294C63E4" w14:textId="77777777">
        <w:trPr>
          <w:trHeight w:val="300"/>
        </w:trPr>
        <w:tc>
          <w:tcPr>
            <w:tcW w:w="2088" w:type="dxa"/>
            <w:noWrap/>
            <w:hideMark/>
          </w:tcPr>
          <w:p w14:paraId="7BEDC8DE" w14:textId="77777777" w:rsidR="004D29B9" w:rsidRPr="00DB2E25" w:rsidRDefault="00777AD5">
            <w:pPr>
              <w:pStyle w:val="IPPArialTable"/>
              <w:rPr>
                <w:i/>
                <w:u w:val="single"/>
                <w:lang w:eastAsia="en-CA"/>
              </w:rPr>
            </w:pPr>
            <w:r w:rsidRPr="00DB2E25">
              <w:rPr>
                <w:rStyle w:val="PleaseReviewParagraphId"/>
              </w:rPr>
              <w:t>[73]</w:t>
            </w:r>
            <w:r w:rsidRPr="00DB2E25">
              <w:rPr>
                <w:i/>
                <w:u w:val="single"/>
                <w:lang w:eastAsia="en-CA"/>
              </w:rPr>
              <w:t>Ips cembrae</w:t>
            </w:r>
          </w:p>
        </w:tc>
        <w:tc>
          <w:tcPr>
            <w:tcW w:w="2160" w:type="dxa"/>
            <w:noWrap/>
            <w:hideMark/>
          </w:tcPr>
          <w:p w14:paraId="6C3FF218" w14:textId="77777777" w:rsidR="004D29B9" w:rsidRPr="00DB2E25" w:rsidRDefault="00777AD5">
            <w:pPr>
              <w:pStyle w:val="IPPArialTable"/>
              <w:rPr>
                <w:lang w:eastAsia="en-CA"/>
              </w:rPr>
            </w:pPr>
            <w:r w:rsidRPr="00DB2E25">
              <w:rPr>
                <w:rStyle w:val="PleaseReviewParagraphId"/>
              </w:rPr>
              <w:t>[74]</w:t>
            </w:r>
            <w:r w:rsidRPr="00DB2E25">
              <w:rPr>
                <w:lang w:eastAsia="en-CA"/>
              </w:rPr>
              <w:t>(Heer, 1836)</w:t>
            </w:r>
          </w:p>
        </w:tc>
        <w:tc>
          <w:tcPr>
            <w:tcW w:w="2520" w:type="dxa"/>
            <w:noWrap/>
            <w:hideMark/>
          </w:tcPr>
          <w:p w14:paraId="6C376FE3" w14:textId="77777777" w:rsidR="004D29B9" w:rsidRPr="00DB2E25" w:rsidRDefault="00777AD5">
            <w:pPr>
              <w:pStyle w:val="IPPArialTable"/>
              <w:rPr>
                <w:lang w:eastAsia="en-CA"/>
              </w:rPr>
            </w:pPr>
            <w:r w:rsidRPr="00DB2E25">
              <w:rPr>
                <w:rStyle w:val="PleaseReviewParagraphId"/>
              </w:rPr>
              <w:t>[75]</w:t>
            </w:r>
            <w:r w:rsidRPr="00DB2E25">
              <w:rPr>
                <w:lang w:eastAsia="en-CA"/>
              </w:rPr>
              <w:t>Eurasia (widespread)</w:t>
            </w:r>
          </w:p>
        </w:tc>
        <w:tc>
          <w:tcPr>
            <w:tcW w:w="2164" w:type="dxa"/>
            <w:noWrap/>
            <w:hideMark/>
          </w:tcPr>
          <w:p w14:paraId="25CC4A55" w14:textId="77777777" w:rsidR="004D29B9" w:rsidRPr="00DB2E25" w:rsidRDefault="00777AD5">
            <w:pPr>
              <w:pStyle w:val="IPPArialTable"/>
              <w:rPr>
                <w:lang w:eastAsia="en-CA"/>
              </w:rPr>
            </w:pPr>
            <w:r w:rsidRPr="00DB2E25">
              <w:rPr>
                <w:rStyle w:val="PleaseReviewParagraphId"/>
              </w:rPr>
              <w:t>[76]</w:t>
            </w:r>
            <w:r w:rsidRPr="00DB2E25">
              <w:rPr>
                <w:i/>
                <w:lang w:eastAsia="en-CA"/>
              </w:rPr>
              <w:t>Larix</w:t>
            </w:r>
          </w:p>
        </w:tc>
      </w:tr>
      <w:tr w:rsidR="004D29B9" w:rsidRPr="00DB2E25" w14:paraId="56189966" w14:textId="77777777">
        <w:trPr>
          <w:trHeight w:val="300"/>
        </w:trPr>
        <w:tc>
          <w:tcPr>
            <w:tcW w:w="2088" w:type="dxa"/>
            <w:noWrap/>
            <w:hideMark/>
          </w:tcPr>
          <w:p w14:paraId="72A0E077" w14:textId="77777777" w:rsidR="004D29B9" w:rsidRPr="00DB2E25" w:rsidRDefault="00777AD5">
            <w:pPr>
              <w:pStyle w:val="IPPArialTable"/>
              <w:rPr>
                <w:i/>
                <w:lang w:eastAsia="en-CA"/>
              </w:rPr>
            </w:pPr>
            <w:r w:rsidRPr="00DB2E25">
              <w:rPr>
                <w:rStyle w:val="PleaseReviewParagraphId"/>
              </w:rPr>
              <w:t>[77]</w:t>
            </w:r>
            <w:r w:rsidRPr="00DB2E25">
              <w:rPr>
                <w:i/>
                <w:lang w:eastAsia="en-CA"/>
              </w:rPr>
              <w:t>Ips chinensis</w:t>
            </w:r>
          </w:p>
        </w:tc>
        <w:tc>
          <w:tcPr>
            <w:tcW w:w="2160" w:type="dxa"/>
            <w:noWrap/>
            <w:hideMark/>
          </w:tcPr>
          <w:p w14:paraId="20D02FBE" w14:textId="77777777" w:rsidR="004D29B9" w:rsidRPr="00DB2E25" w:rsidRDefault="00777AD5">
            <w:pPr>
              <w:pStyle w:val="IPPArialTable"/>
              <w:rPr>
                <w:lang w:eastAsia="en-CA"/>
              </w:rPr>
            </w:pPr>
            <w:r w:rsidRPr="00DB2E25">
              <w:rPr>
                <w:rStyle w:val="PleaseReviewParagraphId"/>
              </w:rPr>
              <w:t>[78]</w:t>
            </w:r>
            <w:r w:rsidRPr="00DB2E25">
              <w:rPr>
                <w:lang w:eastAsia="en-CA"/>
              </w:rPr>
              <w:t>Kurenzov &amp; Kononov, 1966</w:t>
            </w:r>
          </w:p>
        </w:tc>
        <w:tc>
          <w:tcPr>
            <w:tcW w:w="2520" w:type="dxa"/>
            <w:noWrap/>
            <w:hideMark/>
          </w:tcPr>
          <w:p w14:paraId="6DC43EE6" w14:textId="77777777" w:rsidR="004D29B9" w:rsidRPr="00DB2E25" w:rsidRDefault="00777AD5">
            <w:pPr>
              <w:pStyle w:val="IPPArialTable"/>
              <w:rPr>
                <w:lang w:eastAsia="en-CA"/>
              </w:rPr>
            </w:pPr>
            <w:r w:rsidRPr="00DB2E25">
              <w:rPr>
                <w:rStyle w:val="PleaseReviewParagraphId"/>
              </w:rPr>
              <w:t>[79]</w:t>
            </w:r>
            <w:r w:rsidRPr="00DB2E25">
              <w:rPr>
                <w:lang w:eastAsia="en-CA"/>
              </w:rPr>
              <w:t>Eurasia (southeast)</w:t>
            </w:r>
          </w:p>
        </w:tc>
        <w:tc>
          <w:tcPr>
            <w:tcW w:w="2164" w:type="dxa"/>
            <w:noWrap/>
            <w:hideMark/>
          </w:tcPr>
          <w:p w14:paraId="1CADE435" w14:textId="77777777" w:rsidR="004D29B9" w:rsidRPr="00DB2E25" w:rsidRDefault="00777AD5">
            <w:pPr>
              <w:pStyle w:val="IPPArialTable"/>
              <w:rPr>
                <w:lang w:eastAsia="en-CA"/>
              </w:rPr>
            </w:pPr>
            <w:r w:rsidRPr="00DB2E25">
              <w:rPr>
                <w:rStyle w:val="PleaseReviewParagraphId"/>
              </w:rPr>
              <w:t>[80]</w:t>
            </w:r>
            <w:r w:rsidRPr="00DB2E25">
              <w:rPr>
                <w:i/>
                <w:lang w:eastAsia="en-CA"/>
              </w:rPr>
              <w:t>Pinus</w:t>
            </w:r>
          </w:p>
        </w:tc>
      </w:tr>
      <w:tr w:rsidR="004D29B9" w:rsidRPr="00DB2E25" w14:paraId="62F10155" w14:textId="77777777">
        <w:trPr>
          <w:trHeight w:val="300"/>
        </w:trPr>
        <w:tc>
          <w:tcPr>
            <w:tcW w:w="2088" w:type="dxa"/>
            <w:noWrap/>
            <w:hideMark/>
          </w:tcPr>
          <w:p w14:paraId="08C1B739" w14:textId="77777777" w:rsidR="004D29B9" w:rsidRPr="00DB2E25" w:rsidRDefault="00777AD5">
            <w:pPr>
              <w:pStyle w:val="IPPArialTable"/>
              <w:rPr>
                <w:i/>
                <w:lang w:eastAsia="en-CA"/>
              </w:rPr>
            </w:pPr>
            <w:r w:rsidRPr="00DB2E25">
              <w:rPr>
                <w:rStyle w:val="PleaseReviewParagraphId"/>
              </w:rPr>
              <w:t>[81]</w:t>
            </w:r>
            <w:r w:rsidRPr="00DB2E25">
              <w:rPr>
                <w:i/>
                <w:u w:val="single"/>
                <w:lang w:eastAsia="en-CA"/>
              </w:rPr>
              <w:t>Ips confusus</w:t>
            </w:r>
          </w:p>
        </w:tc>
        <w:tc>
          <w:tcPr>
            <w:tcW w:w="2160" w:type="dxa"/>
            <w:noWrap/>
            <w:hideMark/>
          </w:tcPr>
          <w:p w14:paraId="0A9EBF08" w14:textId="77777777" w:rsidR="004D29B9" w:rsidRPr="00DB2E25" w:rsidRDefault="00777AD5">
            <w:pPr>
              <w:pStyle w:val="IPPArialTable"/>
              <w:rPr>
                <w:lang w:eastAsia="en-CA"/>
              </w:rPr>
            </w:pPr>
            <w:r w:rsidRPr="00DB2E25">
              <w:rPr>
                <w:rStyle w:val="PleaseReviewParagraphId"/>
              </w:rPr>
              <w:t>[82]</w:t>
            </w:r>
            <w:r w:rsidRPr="00DB2E25">
              <w:rPr>
                <w:lang w:eastAsia="en-CA"/>
              </w:rPr>
              <w:t>(LeConte, 1876)</w:t>
            </w:r>
          </w:p>
        </w:tc>
        <w:tc>
          <w:tcPr>
            <w:tcW w:w="2520" w:type="dxa"/>
            <w:noWrap/>
            <w:hideMark/>
          </w:tcPr>
          <w:p w14:paraId="071347AA" w14:textId="77777777" w:rsidR="004D29B9" w:rsidRPr="00DB2E25" w:rsidRDefault="00777AD5">
            <w:pPr>
              <w:pStyle w:val="IPPArialTable"/>
              <w:rPr>
                <w:lang w:eastAsia="en-CA"/>
              </w:rPr>
            </w:pPr>
            <w:r w:rsidRPr="00DB2E25">
              <w:rPr>
                <w:rStyle w:val="PleaseReviewParagraphId"/>
              </w:rPr>
              <w:t>[83]</w:t>
            </w:r>
            <w:r w:rsidRPr="00DB2E25">
              <w:rPr>
                <w:lang w:eastAsia="en-CA"/>
              </w:rPr>
              <w:t>North America (west)</w:t>
            </w:r>
          </w:p>
        </w:tc>
        <w:tc>
          <w:tcPr>
            <w:tcW w:w="2164" w:type="dxa"/>
            <w:noWrap/>
            <w:hideMark/>
          </w:tcPr>
          <w:p w14:paraId="09B0E940" w14:textId="77777777" w:rsidR="004D29B9" w:rsidRPr="00DB2E25" w:rsidRDefault="00777AD5">
            <w:pPr>
              <w:pStyle w:val="IPPArialTable"/>
              <w:rPr>
                <w:lang w:eastAsia="en-CA"/>
              </w:rPr>
            </w:pPr>
            <w:r w:rsidRPr="00DB2E25">
              <w:rPr>
                <w:rStyle w:val="PleaseReviewParagraphId"/>
              </w:rPr>
              <w:t>[84]</w:t>
            </w:r>
            <w:r w:rsidRPr="00DB2E25">
              <w:rPr>
                <w:i/>
                <w:lang w:eastAsia="en-CA"/>
              </w:rPr>
              <w:t>Pinus</w:t>
            </w:r>
          </w:p>
        </w:tc>
      </w:tr>
      <w:tr w:rsidR="004D29B9" w:rsidRPr="00DB2E25" w14:paraId="06C1E738" w14:textId="77777777">
        <w:trPr>
          <w:trHeight w:val="300"/>
        </w:trPr>
        <w:tc>
          <w:tcPr>
            <w:tcW w:w="2088" w:type="dxa"/>
            <w:noWrap/>
            <w:hideMark/>
          </w:tcPr>
          <w:p w14:paraId="52CD05DA" w14:textId="77777777" w:rsidR="004D29B9" w:rsidRPr="00DB2E25" w:rsidRDefault="00777AD5">
            <w:pPr>
              <w:pStyle w:val="IPPArialTable"/>
              <w:rPr>
                <w:i/>
                <w:lang w:eastAsia="en-CA"/>
              </w:rPr>
            </w:pPr>
            <w:r w:rsidRPr="00DB2E25">
              <w:rPr>
                <w:rStyle w:val="PleaseReviewParagraphId"/>
              </w:rPr>
              <w:t>[85]</w:t>
            </w:r>
            <w:r w:rsidRPr="00DB2E25">
              <w:rPr>
                <w:i/>
                <w:lang w:eastAsia="en-CA"/>
              </w:rPr>
              <w:t>Ips cribricollis</w:t>
            </w:r>
          </w:p>
        </w:tc>
        <w:tc>
          <w:tcPr>
            <w:tcW w:w="2160" w:type="dxa"/>
            <w:noWrap/>
            <w:hideMark/>
          </w:tcPr>
          <w:p w14:paraId="1E664C39" w14:textId="77777777" w:rsidR="004D29B9" w:rsidRPr="00DB2E25" w:rsidRDefault="00777AD5">
            <w:pPr>
              <w:pStyle w:val="IPPArialTable"/>
              <w:rPr>
                <w:lang w:eastAsia="en-CA"/>
              </w:rPr>
            </w:pPr>
            <w:r w:rsidRPr="00DB2E25">
              <w:rPr>
                <w:rStyle w:val="PleaseReviewParagraphId"/>
              </w:rPr>
              <w:t>[86]</w:t>
            </w:r>
            <w:r w:rsidRPr="00DB2E25">
              <w:rPr>
                <w:lang w:eastAsia="en-CA"/>
              </w:rPr>
              <w:t>(Eichhoff, 1869)</w:t>
            </w:r>
          </w:p>
        </w:tc>
        <w:tc>
          <w:tcPr>
            <w:tcW w:w="2520" w:type="dxa"/>
            <w:noWrap/>
            <w:hideMark/>
          </w:tcPr>
          <w:p w14:paraId="5586D9E2" w14:textId="77777777" w:rsidR="004D29B9" w:rsidRPr="00DB2E25" w:rsidRDefault="00777AD5">
            <w:pPr>
              <w:pStyle w:val="IPPArialTable"/>
              <w:rPr>
                <w:lang w:eastAsia="en-CA"/>
              </w:rPr>
            </w:pPr>
            <w:r w:rsidRPr="00DB2E25">
              <w:rPr>
                <w:rStyle w:val="PleaseReviewParagraphId"/>
              </w:rPr>
              <w:t>[87]</w:t>
            </w:r>
            <w:r w:rsidRPr="00DB2E25">
              <w:rPr>
                <w:lang w:eastAsia="en-CA"/>
              </w:rPr>
              <w:t>North America (south), Central America, Caribbean</w:t>
            </w:r>
          </w:p>
        </w:tc>
        <w:tc>
          <w:tcPr>
            <w:tcW w:w="2164" w:type="dxa"/>
            <w:noWrap/>
            <w:hideMark/>
          </w:tcPr>
          <w:p w14:paraId="31618F44" w14:textId="77777777" w:rsidR="004D29B9" w:rsidRPr="00DB2E25" w:rsidRDefault="00777AD5">
            <w:pPr>
              <w:pStyle w:val="IPPArialTable"/>
              <w:rPr>
                <w:lang w:eastAsia="en-CA"/>
              </w:rPr>
            </w:pPr>
            <w:r w:rsidRPr="00DB2E25">
              <w:rPr>
                <w:rStyle w:val="PleaseReviewParagraphId"/>
              </w:rPr>
              <w:t>[88]</w:t>
            </w:r>
            <w:r w:rsidRPr="00DB2E25">
              <w:rPr>
                <w:i/>
                <w:lang w:eastAsia="en-CA"/>
              </w:rPr>
              <w:t>Pinus</w:t>
            </w:r>
          </w:p>
        </w:tc>
      </w:tr>
      <w:tr w:rsidR="004D29B9" w:rsidRPr="00DB2E25" w14:paraId="6D95E091" w14:textId="77777777">
        <w:trPr>
          <w:trHeight w:val="300"/>
        </w:trPr>
        <w:tc>
          <w:tcPr>
            <w:tcW w:w="2088" w:type="dxa"/>
            <w:noWrap/>
            <w:hideMark/>
          </w:tcPr>
          <w:p w14:paraId="57CFF5B5" w14:textId="77777777" w:rsidR="004D29B9" w:rsidRPr="00DB2E25" w:rsidRDefault="00777AD5">
            <w:pPr>
              <w:pStyle w:val="IPPArialTable"/>
              <w:rPr>
                <w:i/>
                <w:lang w:eastAsia="en-CA"/>
              </w:rPr>
            </w:pPr>
            <w:r w:rsidRPr="00DB2E25">
              <w:rPr>
                <w:rStyle w:val="PleaseReviewParagraphId"/>
              </w:rPr>
              <w:lastRenderedPageBreak/>
              <w:t>[89]</w:t>
            </w:r>
            <w:r w:rsidRPr="00DB2E25">
              <w:rPr>
                <w:i/>
                <w:u w:val="single"/>
                <w:lang w:eastAsia="en-CA"/>
              </w:rPr>
              <w:t>Ips duplicatus</w:t>
            </w:r>
          </w:p>
        </w:tc>
        <w:tc>
          <w:tcPr>
            <w:tcW w:w="2160" w:type="dxa"/>
            <w:noWrap/>
            <w:hideMark/>
          </w:tcPr>
          <w:p w14:paraId="6011FA97" w14:textId="77777777" w:rsidR="004D29B9" w:rsidRPr="00DB2E25" w:rsidRDefault="00777AD5">
            <w:pPr>
              <w:pStyle w:val="IPPArialTable"/>
              <w:rPr>
                <w:lang w:eastAsia="en-CA"/>
              </w:rPr>
            </w:pPr>
            <w:r w:rsidRPr="00DB2E25">
              <w:rPr>
                <w:rStyle w:val="PleaseReviewParagraphId"/>
              </w:rPr>
              <w:t>[90]</w:t>
            </w:r>
            <w:r w:rsidRPr="00DB2E25">
              <w:rPr>
                <w:lang w:eastAsia="en-CA"/>
              </w:rPr>
              <w:t>(Sahlberg, 1836)</w:t>
            </w:r>
          </w:p>
        </w:tc>
        <w:tc>
          <w:tcPr>
            <w:tcW w:w="2520" w:type="dxa"/>
            <w:noWrap/>
            <w:hideMark/>
          </w:tcPr>
          <w:p w14:paraId="2CC76AE4" w14:textId="77777777" w:rsidR="004D29B9" w:rsidRPr="00DB2E25" w:rsidRDefault="00777AD5">
            <w:pPr>
              <w:pStyle w:val="IPPArialTable"/>
              <w:rPr>
                <w:lang w:eastAsia="en-CA"/>
              </w:rPr>
            </w:pPr>
            <w:r w:rsidRPr="00DB2E25">
              <w:rPr>
                <w:rStyle w:val="PleaseReviewParagraphId"/>
              </w:rPr>
              <w:t>[91]</w:t>
            </w:r>
            <w:r w:rsidRPr="00DB2E25">
              <w:rPr>
                <w:lang w:eastAsia="en-CA"/>
              </w:rPr>
              <w:t>Eurasia (widespread)</w:t>
            </w:r>
          </w:p>
        </w:tc>
        <w:tc>
          <w:tcPr>
            <w:tcW w:w="2164" w:type="dxa"/>
            <w:noWrap/>
            <w:hideMark/>
          </w:tcPr>
          <w:p w14:paraId="795C8637" w14:textId="77777777" w:rsidR="004D29B9" w:rsidRPr="00DB2E25" w:rsidRDefault="00777AD5">
            <w:pPr>
              <w:pStyle w:val="IPPArialTable"/>
              <w:rPr>
                <w:lang w:eastAsia="en-CA"/>
              </w:rPr>
            </w:pPr>
            <w:r w:rsidRPr="00DB2E25">
              <w:rPr>
                <w:rStyle w:val="PleaseReviewParagraphId"/>
              </w:rPr>
              <w:t>[92]</w:t>
            </w:r>
            <w:r w:rsidRPr="00DB2E25">
              <w:rPr>
                <w:i/>
                <w:lang w:eastAsia="en-CA"/>
              </w:rPr>
              <w:t>Picea</w:t>
            </w:r>
          </w:p>
        </w:tc>
      </w:tr>
      <w:tr w:rsidR="004D29B9" w:rsidRPr="00DB2E25" w14:paraId="0EF3AE0A" w14:textId="77777777">
        <w:trPr>
          <w:trHeight w:val="300"/>
        </w:trPr>
        <w:tc>
          <w:tcPr>
            <w:tcW w:w="2088" w:type="dxa"/>
            <w:noWrap/>
            <w:hideMark/>
          </w:tcPr>
          <w:p w14:paraId="29D50CCB" w14:textId="77777777" w:rsidR="004D29B9" w:rsidRPr="00DB2E25" w:rsidRDefault="00777AD5">
            <w:pPr>
              <w:pStyle w:val="IPPArialTable"/>
              <w:rPr>
                <w:i/>
                <w:lang w:eastAsia="en-CA"/>
              </w:rPr>
            </w:pPr>
            <w:r w:rsidRPr="00DB2E25">
              <w:rPr>
                <w:rStyle w:val="PleaseReviewParagraphId"/>
              </w:rPr>
              <w:t>[93]</w:t>
            </w:r>
            <w:r w:rsidRPr="00DB2E25">
              <w:rPr>
                <w:i/>
                <w:lang w:eastAsia="en-CA"/>
              </w:rPr>
              <w:t>Ips emarginatus</w:t>
            </w:r>
          </w:p>
        </w:tc>
        <w:tc>
          <w:tcPr>
            <w:tcW w:w="2160" w:type="dxa"/>
            <w:noWrap/>
            <w:hideMark/>
          </w:tcPr>
          <w:p w14:paraId="6D5893CC" w14:textId="77777777" w:rsidR="004D29B9" w:rsidRPr="00DB2E25" w:rsidRDefault="00777AD5">
            <w:pPr>
              <w:pStyle w:val="IPPArialTable"/>
              <w:rPr>
                <w:lang w:eastAsia="en-CA"/>
              </w:rPr>
            </w:pPr>
            <w:r w:rsidRPr="00DB2E25">
              <w:rPr>
                <w:rStyle w:val="PleaseReviewParagraphId"/>
              </w:rPr>
              <w:t>[94]</w:t>
            </w:r>
            <w:r w:rsidRPr="00DB2E25">
              <w:rPr>
                <w:lang w:eastAsia="en-CA"/>
              </w:rPr>
              <w:t>(LeConte, 1876)</w:t>
            </w:r>
          </w:p>
        </w:tc>
        <w:tc>
          <w:tcPr>
            <w:tcW w:w="2520" w:type="dxa"/>
            <w:noWrap/>
            <w:hideMark/>
          </w:tcPr>
          <w:p w14:paraId="7A2AE0F5" w14:textId="77777777" w:rsidR="004D29B9" w:rsidRPr="00DB2E25" w:rsidRDefault="00777AD5">
            <w:pPr>
              <w:pStyle w:val="IPPArialTable"/>
              <w:rPr>
                <w:lang w:eastAsia="en-CA"/>
              </w:rPr>
            </w:pPr>
            <w:r w:rsidRPr="00DB2E25">
              <w:rPr>
                <w:rStyle w:val="PleaseReviewParagraphId"/>
              </w:rPr>
              <w:t>[95]</w:t>
            </w:r>
            <w:r w:rsidRPr="00DB2E25">
              <w:rPr>
                <w:lang w:eastAsia="en-CA"/>
              </w:rPr>
              <w:t>North America (west)</w:t>
            </w:r>
          </w:p>
        </w:tc>
        <w:tc>
          <w:tcPr>
            <w:tcW w:w="2164" w:type="dxa"/>
            <w:noWrap/>
            <w:hideMark/>
          </w:tcPr>
          <w:p w14:paraId="5A050DEA" w14:textId="77777777" w:rsidR="004D29B9" w:rsidRPr="00DB2E25" w:rsidRDefault="00777AD5">
            <w:pPr>
              <w:pStyle w:val="IPPArialTable"/>
              <w:rPr>
                <w:lang w:eastAsia="en-CA"/>
              </w:rPr>
            </w:pPr>
            <w:r w:rsidRPr="00DB2E25">
              <w:rPr>
                <w:rStyle w:val="PleaseReviewParagraphId"/>
              </w:rPr>
              <w:t>[96]</w:t>
            </w:r>
            <w:r w:rsidRPr="00DB2E25">
              <w:rPr>
                <w:i/>
                <w:lang w:eastAsia="en-CA"/>
              </w:rPr>
              <w:t>Pinus</w:t>
            </w:r>
          </w:p>
        </w:tc>
      </w:tr>
      <w:tr w:rsidR="004D29B9" w:rsidRPr="00DB2E25" w14:paraId="0E0F8C41" w14:textId="77777777">
        <w:trPr>
          <w:trHeight w:val="300"/>
        </w:trPr>
        <w:tc>
          <w:tcPr>
            <w:tcW w:w="2088" w:type="dxa"/>
            <w:noWrap/>
            <w:hideMark/>
          </w:tcPr>
          <w:p w14:paraId="35687BEB" w14:textId="77777777" w:rsidR="004D29B9" w:rsidRPr="00DB2E25" w:rsidRDefault="00777AD5">
            <w:pPr>
              <w:pStyle w:val="IPPArialTable"/>
              <w:rPr>
                <w:i/>
                <w:lang w:eastAsia="en-CA"/>
              </w:rPr>
            </w:pPr>
            <w:r w:rsidRPr="00DB2E25">
              <w:rPr>
                <w:rStyle w:val="PleaseReviewParagraphId"/>
              </w:rPr>
              <w:t>[97]</w:t>
            </w:r>
            <w:r w:rsidRPr="00DB2E25">
              <w:rPr>
                <w:i/>
                <w:u w:val="single"/>
                <w:lang w:eastAsia="en-CA"/>
              </w:rPr>
              <w:t>Ips grandicollis</w:t>
            </w:r>
          </w:p>
        </w:tc>
        <w:tc>
          <w:tcPr>
            <w:tcW w:w="2160" w:type="dxa"/>
            <w:noWrap/>
            <w:hideMark/>
          </w:tcPr>
          <w:p w14:paraId="0466A863" w14:textId="77777777" w:rsidR="004D29B9" w:rsidRPr="00DB2E25" w:rsidRDefault="00777AD5">
            <w:pPr>
              <w:pStyle w:val="IPPArialTable"/>
              <w:rPr>
                <w:lang w:eastAsia="en-CA"/>
              </w:rPr>
            </w:pPr>
            <w:r w:rsidRPr="00DB2E25">
              <w:rPr>
                <w:rStyle w:val="PleaseReviewParagraphId"/>
              </w:rPr>
              <w:t>[98]</w:t>
            </w:r>
            <w:r w:rsidRPr="00DB2E25">
              <w:rPr>
                <w:lang w:eastAsia="en-CA"/>
              </w:rPr>
              <w:t>(Eichhoff, 1868)</w:t>
            </w:r>
          </w:p>
        </w:tc>
        <w:tc>
          <w:tcPr>
            <w:tcW w:w="2520" w:type="dxa"/>
            <w:noWrap/>
            <w:hideMark/>
          </w:tcPr>
          <w:p w14:paraId="71569269" w14:textId="77777777" w:rsidR="004D29B9" w:rsidRPr="00DB2E25" w:rsidRDefault="00777AD5">
            <w:pPr>
              <w:pStyle w:val="IPPArialTable"/>
              <w:rPr>
                <w:lang w:eastAsia="en-CA"/>
              </w:rPr>
            </w:pPr>
            <w:r w:rsidRPr="00DB2E25">
              <w:rPr>
                <w:rStyle w:val="PleaseReviewParagraphId"/>
              </w:rPr>
              <w:t>[99]</w:t>
            </w:r>
            <w:r w:rsidRPr="00DB2E25">
              <w:rPr>
                <w:lang w:eastAsia="en-CA"/>
              </w:rPr>
              <w:t>North America (east, south)</w:t>
            </w:r>
          </w:p>
        </w:tc>
        <w:tc>
          <w:tcPr>
            <w:tcW w:w="2164" w:type="dxa"/>
            <w:noWrap/>
            <w:hideMark/>
          </w:tcPr>
          <w:p w14:paraId="213BCC0B" w14:textId="77777777" w:rsidR="004D29B9" w:rsidRPr="00DB2E25" w:rsidRDefault="00777AD5">
            <w:pPr>
              <w:pStyle w:val="IPPArialTable"/>
              <w:rPr>
                <w:lang w:eastAsia="en-CA"/>
              </w:rPr>
            </w:pPr>
            <w:r w:rsidRPr="00DB2E25">
              <w:rPr>
                <w:rStyle w:val="PleaseReviewParagraphId"/>
              </w:rPr>
              <w:t>[100]</w:t>
            </w:r>
            <w:r w:rsidRPr="00DB2E25">
              <w:rPr>
                <w:i/>
                <w:lang w:eastAsia="en-CA"/>
              </w:rPr>
              <w:t>Pinus</w:t>
            </w:r>
          </w:p>
        </w:tc>
      </w:tr>
      <w:tr w:rsidR="004D29B9" w:rsidRPr="00DB2E25" w14:paraId="469E0595" w14:textId="77777777">
        <w:trPr>
          <w:trHeight w:val="300"/>
        </w:trPr>
        <w:tc>
          <w:tcPr>
            <w:tcW w:w="2088" w:type="dxa"/>
            <w:noWrap/>
            <w:hideMark/>
          </w:tcPr>
          <w:p w14:paraId="05844D51" w14:textId="77777777" w:rsidR="004D29B9" w:rsidRPr="00DB2E25" w:rsidRDefault="00777AD5">
            <w:pPr>
              <w:pStyle w:val="IPPArialTable"/>
              <w:rPr>
                <w:i/>
                <w:lang w:eastAsia="en-CA"/>
              </w:rPr>
            </w:pPr>
            <w:r w:rsidRPr="00DB2E25">
              <w:rPr>
                <w:rStyle w:val="PleaseReviewParagraphId"/>
              </w:rPr>
              <w:t>[101]</w:t>
            </w:r>
            <w:r w:rsidRPr="00DB2E25">
              <w:rPr>
                <w:i/>
                <w:u w:val="single"/>
                <w:lang w:eastAsia="en-CA"/>
              </w:rPr>
              <w:t>Ips hauseri</w:t>
            </w:r>
          </w:p>
        </w:tc>
        <w:tc>
          <w:tcPr>
            <w:tcW w:w="2160" w:type="dxa"/>
            <w:noWrap/>
            <w:hideMark/>
          </w:tcPr>
          <w:p w14:paraId="3F96DCA4" w14:textId="77777777" w:rsidR="004D29B9" w:rsidRPr="00DB2E25" w:rsidRDefault="00777AD5">
            <w:pPr>
              <w:pStyle w:val="IPPArialTable"/>
              <w:rPr>
                <w:lang w:eastAsia="en-CA"/>
              </w:rPr>
            </w:pPr>
            <w:r w:rsidRPr="00DB2E25">
              <w:rPr>
                <w:rStyle w:val="PleaseReviewParagraphId"/>
              </w:rPr>
              <w:t>[102]</w:t>
            </w:r>
            <w:r w:rsidRPr="00DB2E25">
              <w:rPr>
                <w:lang w:eastAsia="en-CA"/>
              </w:rPr>
              <w:t>Reitter, 1894</w:t>
            </w:r>
          </w:p>
        </w:tc>
        <w:tc>
          <w:tcPr>
            <w:tcW w:w="2520" w:type="dxa"/>
            <w:noWrap/>
            <w:hideMark/>
          </w:tcPr>
          <w:p w14:paraId="199B4C9B" w14:textId="77777777" w:rsidR="004D29B9" w:rsidRPr="00DB2E25" w:rsidRDefault="00777AD5">
            <w:pPr>
              <w:pStyle w:val="IPPArialTable"/>
              <w:rPr>
                <w:lang w:eastAsia="en-CA"/>
              </w:rPr>
            </w:pPr>
            <w:r w:rsidRPr="00DB2E25">
              <w:rPr>
                <w:rStyle w:val="PleaseReviewParagraphId"/>
              </w:rPr>
              <w:t>[103]</w:t>
            </w:r>
            <w:r w:rsidRPr="00DB2E25">
              <w:rPr>
                <w:lang w:eastAsia="en-CA"/>
              </w:rPr>
              <w:t>Eurasia (central)</w:t>
            </w:r>
          </w:p>
        </w:tc>
        <w:tc>
          <w:tcPr>
            <w:tcW w:w="2164" w:type="dxa"/>
            <w:noWrap/>
            <w:hideMark/>
          </w:tcPr>
          <w:p w14:paraId="75D6A5A8" w14:textId="3986F5C7" w:rsidR="004D29B9" w:rsidRPr="00DB2E25" w:rsidRDefault="00777AD5" w:rsidP="00D26324">
            <w:pPr>
              <w:pStyle w:val="IPPArialTable"/>
              <w:rPr>
                <w:lang w:eastAsia="en-CA"/>
              </w:rPr>
            </w:pPr>
            <w:r w:rsidRPr="00DB2E25">
              <w:rPr>
                <w:rStyle w:val="PleaseReviewParagraphId"/>
              </w:rPr>
              <w:t>[104</w:t>
            </w:r>
            <w:r w:rsidRPr="0099149D">
              <w:rPr>
                <w:rStyle w:val="PleaseReviewParagraphId"/>
              </w:rPr>
              <w:t>]</w:t>
            </w:r>
            <w:r w:rsidRPr="0099149D">
              <w:rPr>
                <w:i/>
                <w:lang w:eastAsia="en-CA"/>
              </w:rPr>
              <w:t>Picea</w:t>
            </w:r>
            <w:r w:rsidR="0016082B" w:rsidRPr="0099149D">
              <w:rPr>
                <w:i/>
                <w:lang w:eastAsia="en-CA"/>
              </w:rPr>
              <w:t xml:space="preserve"> </w:t>
            </w:r>
          </w:p>
        </w:tc>
      </w:tr>
      <w:tr w:rsidR="004D29B9" w:rsidRPr="00DB2E25" w14:paraId="268FB513" w14:textId="77777777">
        <w:trPr>
          <w:trHeight w:val="300"/>
        </w:trPr>
        <w:tc>
          <w:tcPr>
            <w:tcW w:w="2088" w:type="dxa"/>
            <w:noWrap/>
            <w:hideMark/>
          </w:tcPr>
          <w:p w14:paraId="3749002B" w14:textId="77777777" w:rsidR="004D29B9" w:rsidRPr="00DB2E25" w:rsidRDefault="00777AD5">
            <w:pPr>
              <w:pStyle w:val="IPPArialTable"/>
              <w:rPr>
                <w:i/>
                <w:lang w:eastAsia="en-CA"/>
              </w:rPr>
            </w:pPr>
            <w:r w:rsidRPr="00DB2E25">
              <w:rPr>
                <w:rStyle w:val="PleaseReviewParagraphId"/>
              </w:rPr>
              <w:t>[105]</w:t>
            </w:r>
            <w:r w:rsidRPr="00DB2E25">
              <w:rPr>
                <w:i/>
                <w:lang w:eastAsia="en-CA"/>
              </w:rPr>
              <w:t>Ips hoppingi</w:t>
            </w:r>
          </w:p>
        </w:tc>
        <w:tc>
          <w:tcPr>
            <w:tcW w:w="2160" w:type="dxa"/>
            <w:noWrap/>
            <w:hideMark/>
          </w:tcPr>
          <w:p w14:paraId="06983FB3" w14:textId="77777777" w:rsidR="004D29B9" w:rsidRPr="00DB2E25" w:rsidRDefault="00777AD5">
            <w:pPr>
              <w:pStyle w:val="IPPArialTable"/>
              <w:rPr>
                <w:lang w:eastAsia="en-CA"/>
              </w:rPr>
            </w:pPr>
            <w:r w:rsidRPr="00DB2E25">
              <w:rPr>
                <w:rStyle w:val="PleaseReviewParagraphId"/>
              </w:rPr>
              <w:t>[106]</w:t>
            </w:r>
            <w:r w:rsidRPr="00DB2E25">
              <w:rPr>
                <w:lang w:eastAsia="en-CA"/>
              </w:rPr>
              <w:t>Lanier, 1970</w:t>
            </w:r>
          </w:p>
        </w:tc>
        <w:tc>
          <w:tcPr>
            <w:tcW w:w="2520" w:type="dxa"/>
            <w:noWrap/>
            <w:hideMark/>
          </w:tcPr>
          <w:p w14:paraId="19D073D9" w14:textId="77777777" w:rsidR="004D29B9" w:rsidRPr="00DB2E25" w:rsidRDefault="00777AD5">
            <w:pPr>
              <w:pStyle w:val="IPPArialTable"/>
              <w:rPr>
                <w:lang w:eastAsia="en-CA"/>
              </w:rPr>
            </w:pPr>
            <w:r w:rsidRPr="00DB2E25">
              <w:rPr>
                <w:rStyle w:val="PleaseReviewParagraphId"/>
              </w:rPr>
              <w:t>[107]</w:t>
            </w:r>
            <w:r w:rsidRPr="00DB2E25">
              <w:rPr>
                <w:lang w:eastAsia="en-CA"/>
              </w:rPr>
              <w:t>North America (southwest)</w:t>
            </w:r>
          </w:p>
        </w:tc>
        <w:tc>
          <w:tcPr>
            <w:tcW w:w="2164" w:type="dxa"/>
            <w:noWrap/>
            <w:hideMark/>
          </w:tcPr>
          <w:p w14:paraId="6CF8F9B0" w14:textId="77777777" w:rsidR="004D29B9" w:rsidRPr="00DB2E25" w:rsidRDefault="00777AD5">
            <w:pPr>
              <w:pStyle w:val="IPPArialTable"/>
              <w:rPr>
                <w:lang w:eastAsia="en-CA"/>
              </w:rPr>
            </w:pPr>
            <w:r w:rsidRPr="00DB2E25">
              <w:rPr>
                <w:rStyle w:val="PleaseReviewParagraphId"/>
              </w:rPr>
              <w:t>[108]</w:t>
            </w:r>
            <w:r w:rsidRPr="00DB2E25">
              <w:rPr>
                <w:i/>
                <w:lang w:eastAsia="en-CA"/>
              </w:rPr>
              <w:t>Pinus</w:t>
            </w:r>
          </w:p>
        </w:tc>
      </w:tr>
      <w:tr w:rsidR="004D29B9" w:rsidRPr="00DB2E25" w14:paraId="0BB88688" w14:textId="77777777">
        <w:trPr>
          <w:trHeight w:val="300"/>
        </w:trPr>
        <w:tc>
          <w:tcPr>
            <w:tcW w:w="2088" w:type="dxa"/>
            <w:noWrap/>
            <w:hideMark/>
          </w:tcPr>
          <w:p w14:paraId="72224F2C" w14:textId="77777777" w:rsidR="004D29B9" w:rsidRPr="00DB2E25" w:rsidRDefault="00777AD5">
            <w:pPr>
              <w:pStyle w:val="IPPArialTable"/>
              <w:rPr>
                <w:i/>
                <w:lang w:eastAsia="en-CA"/>
              </w:rPr>
            </w:pPr>
            <w:r w:rsidRPr="00DB2E25">
              <w:rPr>
                <w:rStyle w:val="PleaseReviewParagraphId"/>
              </w:rPr>
              <w:t>[109]</w:t>
            </w:r>
            <w:r w:rsidRPr="00DB2E25">
              <w:rPr>
                <w:i/>
                <w:lang w:eastAsia="en-CA"/>
              </w:rPr>
              <w:t>Ips hunteri</w:t>
            </w:r>
          </w:p>
        </w:tc>
        <w:tc>
          <w:tcPr>
            <w:tcW w:w="2160" w:type="dxa"/>
            <w:noWrap/>
            <w:hideMark/>
          </w:tcPr>
          <w:p w14:paraId="294450CF" w14:textId="77777777" w:rsidR="004D29B9" w:rsidRPr="00DB2E25" w:rsidRDefault="00777AD5">
            <w:pPr>
              <w:pStyle w:val="IPPArialTable"/>
              <w:rPr>
                <w:lang w:eastAsia="en-CA"/>
              </w:rPr>
            </w:pPr>
            <w:r w:rsidRPr="00DB2E25">
              <w:rPr>
                <w:rStyle w:val="PleaseReviewParagraphId"/>
              </w:rPr>
              <w:t>[110]</w:t>
            </w:r>
            <w:r w:rsidRPr="00DB2E25">
              <w:rPr>
                <w:lang w:eastAsia="en-CA"/>
              </w:rPr>
              <w:t>Swaine, 1917</w:t>
            </w:r>
          </w:p>
        </w:tc>
        <w:tc>
          <w:tcPr>
            <w:tcW w:w="2520" w:type="dxa"/>
            <w:noWrap/>
            <w:hideMark/>
          </w:tcPr>
          <w:p w14:paraId="3CDCD88F" w14:textId="77777777" w:rsidR="004D29B9" w:rsidRPr="00DB2E25" w:rsidRDefault="00777AD5">
            <w:pPr>
              <w:pStyle w:val="IPPArialTable"/>
              <w:rPr>
                <w:lang w:eastAsia="en-CA"/>
              </w:rPr>
            </w:pPr>
            <w:r w:rsidRPr="00DB2E25">
              <w:rPr>
                <w:rStyle w:val="PleaseReviewParagraphId"/>
              </w:rPr>
              <w:t>[111]</w:t>
            </w:r>
            <w:r w:rsidRPr="00DB2E25">
              <w:rPr>
                <w:lang w:eastAsia="en-CA"/>
              </w:rPr>
              <w:t>North America (west)</w:t>
            </w:r>
          </w:p>
        </w:tc>
        <w:tc>
          <w:tcPr>
            <w:tcW w:w="2164" w:type="dxa"/>
            <w:noWrap/>
            <w:hideMark/>
          </w:tcPr>
          <w:p w14:paraId="7F6CCB19" w14:textId="77777777" w:rsidR="004D29B9" w:rsidRPr="00DB2E25" w:rsidRDefault="00777AD5">
            <w:pPr>
              <w:pStyle w:val="IPPArialTable"/>
              <w:rPr>
                <w:lang w:eastAsia="en-CA"/>
              </w:rPr>
            </w:pPr>
            <w:r w:rsidRPr="00DB2E25">
              <w:rPr>
                <w:rStyle w:val="PleaseReviewParagraphId"/>
              </w:rPr>
              <w:t>[112]</w:t>
            </w:r>
            <w:r w:rsidRPr="00DB2E25">
              <w:rPr>
                <w:i/>
                <w:lang w:eastAsia="en-CA"/>
              </w:rPr>
              <w:t>Picea</w:t>
            </w:r>
          </w:p>
        </w:tc>
      </w:tr>
      <w:tr w:rsidR="004D29B9" w:rsidRPr="00DB2E25" w14:paraId="351611AA" w14:textId="77777777">
        <w:trPr>
          <w:trHeight w:val="300"/>
        </w:trPr>
        <w:tc>
          <w:tcPr>
            <w:tcW w:w="2088" w:type="dxa"/>
            <w:noWrap/>
            <w:hideMark/>
          </w:tcPr>
          <w:p w14:paraId="410DBA0A" w14:textId="77777777" w:rsidR="004D29B9" w:rsidRPr="00DB2E25" w:rsidRDefault="00777AD5">
            <w:pPr>
              <w:pStyle w:val="IPPArialTable"/>
              <w:rPr>
                <w:i/>
                <w:lang w:eastAsia="en-CA"/>
              </w:rPr>
            </w:pPr>
            <w:r w:rsidRPr="00DB2E25">
              <w:rPr>
                <w:rStyle w:val="PleaseReviewParagraphId"/>
              </w:rPr>
              <w:t>[113]</w:t>
            </w:r>
            <w:r w:rsidRPr="00DB2E25">
              <w:rPr>
                <w:i/>
                <w:lang w:eastAsia="en-CA"/>
              </w:rPr>
              <w:t>Ips integer</w:t>
            </w:r>
          </w:p>
        </w:tc>
        <w:tc>
          <w:tcPr>
            <w:tcW w:w="2160" w:type="dxa"/>
            <w:noWrap/>
            <w:hideMark/>
          </w:tcPr>
          <w:p w14:paraId="46A6F909" w14:textId="77777777" w:rsidR="004D29B9" w:rsidRPr="00DB2E25" w:rsidRDefault="00777AD5">
            <w:pPr>
              <w:pStyle w:val="IPPArialTable"/>
              <w:rPr>
                <w:lang w:eastAsia="en-CA"/>
              </w:rPr>
            </w:pPr>
            <w:r w:rsidRPr="00DB2E25">
              <w:rPr>
                <w:rStyle w:val="PleaseReviewParagraphId"/>
              </w:rPr>
              <w:t>[114]</w:t>
            </w:r>
            <w:r w:rsidRPr="00DB2E25">
              <w:rPr>
                <w:lang w:eastAsia="en-CA"/>
              </w:rPr>
              <w:t>(Eichhoff, 1869)</w:t>
            </w:r>
          </w:p>
        </w:tc>
        <w:tc>
          <w:tcPr>
            <w:tcW w:w="2520" w:type="dxa"/>
            <w:noWrap/>
            <w:hideMark/>
          </w:tcPr>
          <w:p w14:paraId="0EAC9B39" w14:textId="77777777" w:rsidR="004D29B9" w:rsidRPr="00DB2E25" w:rsidRDefault="00777AD5">
            <w:pPr>
              <w:pStyle w:val="IPPArialTable"/>
              <w:rPr>
                <w:lang w:eastAsia="en-CA"/>
              </w:rPr>
            </w:pPr>
            <w:r w:rsidRPr="00DB2E25">
              <w:rPr>
                <w:rStyle w:val="PleaseReviewParagraphId"/>
              </w:rPr>
              <w:t>[115]</w:t>
            </w:r>
            <w:r w:rsidRPr="00DB2E25">
              <w:rPr>
                <w:lang w:eastAsia="en-CA"/>
              </w:rPr>
              <w:t>North America (west, south)</w:t>
            </w:r>
          </w:p>
        </w:tc>
        <w:tc>
          <w:tcPr>
            <w:tcW w:w="2164" w:type="dxa"/>
            <w:noWrap/>
            <w:hideMark/>
          </w:tcPr>
          <w:p w14:paraId="0ECBA217" w14:textId="77777777" w:rsidR="004D29B9" w:rsidRPr="00DB2E25" w:rsidRDefault="00777AD5">
            <w:pPr>
              <w:pStyle w:val="IPPArialTable"/>
              <w:rPr>
                <w:lang w:eastAsia="en-CA"/>
              </w:rPr>
            </w:pPr>
            <w:r w:rsidRPr="00DB2E25">
              <w:rPr>
                <w:rStyle w:val="PleaseReviewParagraphId"/>
              </w:rPr>
              <w:t>[116]</w:t>
            </w:r>
            <w:r w:rsidRPr="00DB2E25">
              <w:rPr>
                <w:i/>
                <w:lang w:eastAsia="en-CA"/>
              </w:rPr>
              <w:t>Pinus</w:t>
            </w:r>
          </w:p>
        </w:tc>
      </w:tr>
      <w:tr w:rsidR="004D29B9" w:rsidRPr="00DB2E25" w14:paraId="71726D00" w14:textId="77777777">
        <w:trPr>
          <w:trHeight w:val="300"/>
        </w:trPr>
        <w:tc>
          <w:tcPr>
            <w:tcW w:w="2088" w:type="dxa"/>
            <w:noWrap/>
            <w:hideMark/>
          </w:tcPr>
          <w:p w14:paraId="2AB08146" w14:textId="77777777" w:rsidR="004D29B9" w:rsidRPr="00DB2E25" w:rsidRDefault="00777AD5">
            <w:pPr>
              <w:pStyle w:val="IPPArialTable"/>
              <w:rPr>
                <w:i/>
                <w:lang w:eastAsia="en-CA"/>
              </w:rPr>
            </w:pPr>
            <w:r w:rsidRPr="00DB2E25">
              <w:rPr>
                <w:rStyle w:val="PleaseReviewParagraphId"/>
              </w:rPr>
              <w:t>[117]</w:t>
            </w:r>
            <w:r w:rsidRPr="00DB2E25">
              <w:rPr>
                <w:i/>
                <w:lang w:eastAsia="en-CA"/>
              </w:rPr>
              <w:t>Ips knausi</w:t>
            </w:r>
          </w:p>
        </w:tc>
        <w:tc>
          <w:tcPr>
            <w:tcW w:w="2160" w:type="dxa"/>
            <w:noWrap/>
            <w:hideMark/>
          </w:tcPr>
          <w:p w14:paraId="505C1E17" w14:textId="77777777" w:rsidR="004D29B9" w:rsidRPr="00DB2E25" w:rsidRDefault="00777AD5">
            <w:pPr>
              <w:pStyle w:val="IPPArialTable"/>
              <w:rPr>
                <w:lang w:eastAsia="en-CA"/>
              </w:rPr>
            </w:pPr>
            <w:r w:rsidRPr="00DB2E25">
              <w:rPr>
                <w:rStyle w:val="PleaseReviewParagraphId"/>
              </w:rPr>
              <w:t>[118]</w:t>
            </w:r>
            <w:r w:rsidRPr="00DB2E25">
              <w:rPr>
                <w:lang w:eastAsia="en-CA"/>
              </w:rPr>
              <w:t>Swaine, 1915</w:t>
            </w:r>
          </w:p>
        </w:tc>
        <w:tc>
          <w:tcPr>
            <w:tcW w:w="2520" w:type="dxa"/>
            <w:noWrap/>
            <w:hideMark/>
          </w:tcPr>
          <w:p w14:paraId="78FB3304" w14:textId="77777777" w:rsidR="004D29B9" w:rsidRPr="00DB2E25" w:rsidRDefault="00777AD5">
            <w:pPr>
              <w:pStyle w:val="IPPArialTable"/>
              <w:rPr>
                <w:lang w:eastAsia="en-CA"/>
              </w:rPr>
            </w:pPr>
            <w:r w:rsidRPr="00DB2E25">
              <w:rPr>
                <w:rStyle w:val="PleaseReviewParagraphId"/>
              </w:rPr>
              <w:t>[119]</w:t>
            </w:r>
            <w:r w:rsidRPr="00DB2E25">
              <w:rPr>
                <w:lang w:eastAsia="en-CA"/>
              </w:rPr>
              <w:t>North America (west)</w:t>
            </w:r>
          </w:p>
        </w:tc>
        <w:tc>
          <w:tcPr>
            <w:tcW w:w="2164" w:type="dxa"/>
            <w:noWrap/>
            <w:hideMark/>
          </w:tcPr>
          <w:p w14:paraId="57E1186A" w14:textId="77777777" w:rsidR="004D29B9" w:rsidRPr="00DB2E25" w:rsidRDefault="00777AD5">
            <w:pPr>
              <w:pStyle w:val="IPPArialTable"/>
              <w:rPr>
                <w:lang w:eastAsia="en-CA"/>
              </w:rPr>
            </w:pPr>
            <w:r w:rsidRPr="00DB2E25">
              <w:rPr>
                <w:rStyle w:val="PleaseReviewParagraphId"/>
              </w:rPr>
              <w:t>[120]</w:t>
            </w:r>
            <w:r w:rsidRPr="00DB2E25">
              <w:rPr>
                <w:i/>
                <w:lang w:eastAsia="en-CA"/>
              </w:rPr>
              <w:t>Pinus</w:t>
            </w:r>
          </w:p>
        </w:tc>
      </w:tr>
      <w:tr w:rsidR="004D29B9" w:rsidRPr="00DB2E25" w14:paraId="681B6A91" w14:textId="77777777">
        <w:trPr>
          <w:trHeight w:val="300"/>
        </w:trPr>
        <w:tc>
          <w:tcPr>
            <w:tcW w:w="2088" w:type="dxa"/>
            <w:noWrap/>
            <w:hideMark/>
          </w:tcPr>
          <w:p w14:paraId="4DCC98AD" w14:textId="77777777" w:rsidR="004D29B9" w:rsidRPr="00DB2E25" w:rsidRDefault="00777AD5">
            <w:pPr>
              <w:pStyle w:val="IPPArialTable"/>
              <w:rPr>
                <w:i/>
                <w:lang w:eastAsia="en-CA"/>
              </w:rPr>
            </w:pPr>
            <w:r w:rsidRPr="00DB2E25">
              <w:rPr>
                <w:rStyle w:val="PleaseReviewParagraphId"/>
              </w:rPr>
              <w:t>[121]</w:t>
            </w:r>
            <w:r w:rsidRPr="00DB2E25">
              <w:rPr>
                <w:i/>
                <w:u w:val="single"/>
                <w:lang w:eastAsia="en-CA"/>
              </w:rPr>
              <w:t>Ips lecontei</w:t>
            </w:r>
          </w:p>
        </w:tc>
        <w:tc>
          <w:tcPr>
            <w:tcW w:w="2160" w:type="dxa"/>
            <w:noWrap/>
            <w:hideMark/>
          </w:tcPr>
          <w:p w14:paraId="3D0A1278" w14:textId="77777777" w:rsidR="004D29B9" w:rsidRPr="00DB2E25" w:rsidRDefault="00777AD5">
            <w:pPr>
              <w:pStyle w:val="IPPArialTable"/>
              <w:rPr>
                <w:lang w:eastAsia="en-CA"/>
              </w:rPr>
            </w:pPr>
            <w:r w:rsidRPr="00DB2E25">
              <w:rPr>
                <w:rStyle w:val="PleaseReviewParagraphId"/>
              </w:rPr>
              <w:t>[122]</w:t>
            </w:r>
            <w:r w:rsidRPr="00DB2E25">
              <w:rPr>
                <w:lang w:eastAsia="en-CA"/>
              </w:rPr>
              <w:t>Swaine, 1924</w:t>
            </w:r>
          </w:p>
        </w:tc>
        <w:tc>
          <w:tcPr>
            <w:tcW w:w="2520" w:type="dxa"/>
            <w:noWrap/>
            <w:hideMark/>
          </w:tcPr>
          <w:p w14:paraId="46735578" w14:textId="77777777" w:rsidR="004D29B9" w:rsidRPr="00DB2E25" w:rsidRDefault="00777AD5">
            <w:pPr>
              <w:pStyle w:val="IPPArialTable"/>
              <w:rPr>
                <w:lang w:eastAsia="en-CA"/>
              </w:rPr>
            </w:pPr>
            <w:r w:rsidRPr="00DB2E25">
              <w:rPr>
                <w:rStyle w:val="PleaseReviewParagraphId"/>
              </w:rPr>
              <w:t>[123]</w:t>
            </w:r>
            <w:r w:rsidRPr="00DB2E25">
              <w:rPr>
                <w:lang w:eastAsia="en-CA"/>
              </w:rPr>
              <w:t>North America (south)</w:t>
            </w:r>
          </w:p>
        </w:tc>
        <w:tc>
          <w:tcPr>
            <w:tcW w:w="2164" w:type="dxa"/>
            <w:noWrap/>
            <w:hideMark/>
          </w:tcPr>
          <w:p w14:paraId="51A2A832" w14:textId="77777777" w:rsidR="004D29B9" w:rsidRPr="00DB2E25" w:rsidRDefault="00777AD5">
            <w:pPr>
              <w:pStyle w:val="IPPArialTable"/>
              <w:rPr>
                <w:lang w:eastAsia="en-CA"/>
              </w:rPr>
            </w:pPr>
            <w:r w:rsidRPr="00DB2E25">
              <w:rPr>
                <w:rStyle w:val="PleaseReviewParagraphId"/>
              </w:rPr>
              <w:t>[124]</w:t>
            </w:r>
            <w:r w:rsidRPr="00DB2E25">
              <w:rPr>
                <w:i/>
                <w:lang w:eastAsia="en-CA"/>
              </w:rPr>
              <w:t>Pinus</w:t>
            </w:r>
          </w:p>
        </w:tc>
      </w:tr>
      <w:tr w:rsidR="004D29B9" w:rsidRPr="00DB2E25" w14:paraId="17C23F86" w14:textId="77777777">
        <w:trPr>
          <w:trHeight w:val="300"/>
        </w:trPr>
        <w:tc>
          <w:tcPr>
            <w:tcW w:w="2088" w:type="dxa"/>
            <w:noWrap/>
            <w:hideMark/>
          </w:tcPr>
          <w:p w14:paraId="7ED425CC" w14:textId="77777777" w:rsidR="004D29B9" w:rsidRPr="00DB2E25" w:rsidRDefault="00777AD5">
            <w:pPr>
              <w:pStyle w:val="IPPArialTable"/>
              <w:rPr>
                <w:i/>
                <w:lang w:eastAsia="en-CA"/>
              </w:rPr>
            </w:pPr>
            <w:r w:rsidRPr="00DB2E25">
              <w:rPr>
                <w:rStyle w:val="PleaseReviewParagraphId"/>
              </w:rPr>
              <w:t>[125]</w:t>
            </w:r>
            <w:r w:rsidRPr="00DB2E25">
              <w:rPr>
                <w:i/>
                <w:lang w:eastAsia="en-CA"/>
              </w:rPr>
              <w:t>Ips longifolia</w:t>
            </w:r>
          </w:p>
        </w:tc>
        <w:tc>
          <w:tcPr>
            <w:tcW w:w="2160" w:type="dxa"/>
            <w:noWrap/>
            <w:hideMark/>
          </w:tcPr>
          <w:p w14:paraId="2BBAFD3E" w14:textId="77777777" w:rsidR="004D29B9" w:rsidRPr="00DB2E25" w:rsidRDefault="00777AD5">
            <w:pPr>
              <w:pStyle w:val="IPPArialTable"/>
              <w:rPr>
                <w:lang w:eastAsia="en-CA"/>
              </w:rPr>
            </w:pPr>
            <w:r w:rsidRPr="00DB2E25">
              <w:rPr>
                <w:rStyle w:val="PleaseReviewParagraphId"/>
              </w:rPr>
              <w:t>[126]</w:t>
            </w:r>
            <w:r w:rsidRPr="00DB2E25">
              <w:rPr>
                <w:lang w:eastAsia="en-CA"/>
              </w:rPr>
              <w:t>(Stebbing, 1909)</w:t>
            </w:r>
          </w:p>
        </w:tc>
        <w:tc>
          <w:tcPr>
            <w:tcW w:w="2520" w:type="dxa"/>
            <w:noWrap/>
            <w:hideMark/>
          </w:tcPr>
          <w:p w14:paraId="3F92105C" w14:textId="77777777" w:rsidR="004D29B9" w:rsidRPr="00DB2E25" w:rsidRDefault="00777AD5">
            <w:pPr>
              <w:pStyle w:val="IPPArialTable"/>
              <w:rPr>
                <w:lang w:eastAsia="en-CA"/>
              </w:rPr>
            </w:pPr>
            <w:r w:rsidRPr="00DB2E25">
              <w:rPr>
                <w:rStyle w:val="PleaseReviewParagraphId"/>
              </w:rPr>
              <w:t>[127]</w:t>
            </w:r>
            <w:r w:rsidRPr="00DB2E25">
              <w:rPr>
                <w:lang w:eastAsia="en-CA"/>
              </w:rPr>
              <w:t>Eurasia (central)</w:t>
            </w:r>
          </w:p>
        </w:tc>
        <w:tc>
          <w:tcPr>
            <w:tcW w:w="2164" w:type="dxa"/>
            <w:noWrap/>
            <w:hideMark/>
          </w:tcPr>
          <w:p w14:paraId="618A7548" w14:textId="77777777" w:rsidR="004D29B9" w:rsidRPr="00DB2E25" w:rsidRDefault="00777AD5">
            <w:pPr>
              <w:pStyle w:val="IPPArialTable"/>
              <w:rPr>
                <w:lang w:eastAsia="en-CA"/>
              </w:rPr>
            </w:pPr>
            <w:r w:rsidRPr="00DB2E25">
              <w:rPr>
                <w:rStyle w:val="PleaseReviewParagraphId"/>
              </w:rPr>
              <w:t>[128]</w:t>
            </w:r>
            <w:r w:rsidRPr="00DB2E25">
              <w:rPr>
                <w:i/>
                <w:lang w:eastAsia="en-CA"/>
              </w:rPr>
              <w:t>Pinus</w:t>
            </w:r>
          </w:p>
        </w:tc>
      </w:tr>
      <w:tr w:rsidR="004D29B9" w:rsidRPr="00DB2E25" w14:paraId="70FDFE08" w14:textId="77777777">
        <w:trPr>
          <w:trHeight w:val="300"/>
        </w:trPr>
        <w:tc>
          <w:tcPr>
            <w:tcW w:w="2088" w:type="dxa"/>
            <w:noWrap/>
            <w:hideMark/>
          </w:tcPr>
          <w:p w14:paraId="120BAE88" w14:textId="77777777" w:rsidR="004D29B9" w:rsidRPr="00DB2E25" w:rsidRDefault="00777AD5">
            <w:pPr>
              <w:pStyle w:val="IPPArialTable"/>
              <w:rPr>
                <w:i/>
                <w:lang w:eastAsia="en-CA"/>
              </w:rPr>
            </w:pPr>
            <w:r w:rsidRPr="00DB2E25">
              <w:rPr>
                <w:rStyle w:val="PleaseReviewParagraphId"/>
              </w:rPr>
              <w:t>[129]</w:t>
            </w:r>
            <w:r w:rsidRPr="00DB2E25">
              <w:rPr>
                <w:i/>
                <w:lang w:eastAsia="en-CA"/>
              </w:rPr>
              <w:t>Ips montanus</w:t>
            </w:r>
          </w:p>
        </w:tc>
        <w:tc>
          <w:tcPr>
            <w:tcW w:w="2160" w:type="dxa"/>
            <w:noWrap/>
            <w:hideMark/>
          </w:tcPr>
          <w:p w14:paraId="65334962" w14:textId="77777777" w:rsidR="004D29B9" w:rsidRPr="00DB2E25" w:rsidRDefault="00777AD5">
            <w:pPr>
              <w:pStyle w:val="IPPArialTable"/>
              <w:rPr>
                <w:lang w:eastAsia="en-CA"/>
              </w:rPr>
            </w:pPr>
            <w:r w:rsidRPr="00DB2E25">
              <w:rPr>
                <w:rStyle w:val="PleaseReviewParagraphId"/>
              </w:rPr>
              <w:t>[130]</w:t>
            </w:r>
            <w:r w:rsidRPr="00DB2E25">
              <w:rPr>
                <w:lang w:eastAsia="en-CA"/>
              </w:rPr>
              <w:t>(Eichhoff, 1881)</w:t>
            </w:r>
          </w:p>
        </w:tc>
        <w:tc>
          <w:tcPr>
            <w:tcW w:w="2520" w:type="dxa"/>
            <w:noWrap/>
            <w:hideMark/>
          </w:tcPr>
          <w:p w14:paraId="7B93145B" w14:textId="77777777" w:rsidR="004D29B9" w:rsidRPr="00DB2E25" w:rsidRDefault="00777AD5">
            <w:pPr>
              <w:pStyle w:val="IPPArialTable"/>
              <w:rPr>
                <w:lang w:eastAsia="en-CA"/>
              </w:rPr>
            </w:pPr>
            <w:r w:rsidRPr="00DB2E25">
              <w:rPr>
                <w:rStyle w:val="PleaseReviewParagraphId"/>
              </w:rPr>
              <w:t>[131]</w:t>
            </w:r>
            <w:r w:rsidRPr="00DB2E25">
              <w:rPr>
                <w:lang w:eastAsia="en-CA"/>
              </w:rPr>
              <w:t>North America (west)</w:t>
            </w:r>
          </w:p>
        </w:tc>
        <w:tc>
          <w:tcPr>
            <w:tcW w:w="2164" w:type="dxa"/>
            <w:noWrap/>
            <w:hideMark/>
          </w:tcPr>
          <w:p w14:paraId="5480EC81" w14:textId="77777777" w:rsidR="004D29B9" w:rsidRPr="00DB2E25" w:rsidRDefault="00777AD5">
            <w:pPr>
              <w:pStyle w:val="IPPArialTable"/>
              <w:rPr>
                <w:lang w:eastAsia="en-CA"/>
              </w:rPr>
            </w:pPr>
            <w:r w:rsidRPr="00DB2E25">
              <w:rPr>
                <w:rStyle w:val="PleaseReviewParagraphId"/>
              </w:rPr>
              <w:t>[132]</w:t>
            </w:r>
            <w:r w:rsidRPr="00DB2E25">
              <w:rPr>
                <w:i/>
                <w:lang w:eastAsia="en-CA"/>
              </w:rPr>
              <w:t>Pinus</w:t>
            </w:r>
          </w:p>
        </w:tc>
      </w:tr>
      <w:tr w:rsidR="004D29B9" w:rsidRPr="00DB2E25" w14:paraId="2231DB82" w14:textId="77777777">
        <w:trPr>
          <w:trHeight w:val="300"/>
        </w:trPr>
        <w:tc>
          <w:tcPr>
            <w:tcW w:w="2088" w:type="dxa"/>
            <w:noWrap/>
            <w:hideMark/>
          </w:tcPr>
          <w:p w14:paraId="5B076BB2" w14:textId="77777777" w:rsidR="004D29B9" w:rsidRPr="00DB2E25" w:rsidRDefault="00777AD5">
            <w:pPr>
              <w:pStyle w:val="IPPArialTable"/>
              <w:rPr>
                <w:i/>
                <w:lang w:eastAsia="en-CA"/>
              </w:rPr>
            </w:pPr>
            <w:r w:rsidRPr="00DB2E25">
              <w:rPr>
                <w:rStyle w:val="PleaseReviewParagraphId"/>
              </w:rPr>
              <w:t>[133]</w:t>
            </w:r>
            <w:r w:rsidRPr="00DB2E25">
              <w:rPr>
                <w:i/>
                <w:lang w:eastAsia="en-CA"/>
              </w:rPr>
              <w:t>Ips nitidus</w:t>
            </w:r>
          </w:p>
        </w:tc>
        <w:tc>
          <w:tcPr>
            <w:tcW w:w="2160" w:type="dxa"/>
            <w:noWrap/>
            <w:hideMark/>
          </w:tcPr>
          <w:p w14:paraId="46BB6FFE" w14:textId="77777777" w:rsidR="004D29B9" w:rsidRPr="00DB2E25" w:rsidRDefault="00777AD5">
            <w:pPr>
              <w:pStyle w:val="IPPArialTable"/>
              <w:rPr>
                <w:lang w:eastAsia="en-CA"/>
              </w:rPr>
            </w:pPr>
            <w:r w:rsidRPr="00DB2E25">
              <w:rPr>
                <w:rStyle w:val="PleaseReviewParagraphId"/>
              </w:rPr>
              <w:t>[134]</w:t>
            </w:r>
            <w:r w:rsidRPr="00DB2E25">
              <w:rPr>
                <w:lang w:eastAsia="en-CA"/>
              </w:rPr>
              <w:t>Eggers, 1933</w:t>
            </w:r>
          </w:p>
        </w:tc>
        <w:tc>
          <w:tcPr>
            <w:tcW w:w="2520" w:type="dxa"/>
            <w:noWrap/>
            <w:hideMark/>
          </w:tcPr>
          <w:p w14:paraId="1FC4456F" w14:textId="77777777" w:rsidR="004D29B9" w:rsidRPr="00DB2E25" w:rsidRDefault="00777AD5">
            <w:pPr>
              <w:pStyle w:val="IPPArialTable"/>
              <w:rPr>
                <w:lang w:eastAsia="en-CA"/>
              </w:rPr>
            </w:pPr>
            <w:r w:rsidRPr="00DB2E25">
              <w:rPr>
                <w:rStyle w:val="PleaseReviewParagraphId"/>
              </w:rPr>
              <w:t>[135]</w:t>
            </w:r>
            <w:r w:rsidRPr="00DB2E25">
              <w:rPr>
                <w:lang w:eastAsia="en-CA"/>
              </w:rPr>
              <w:t>China</w:t>
            </w:r>
          </w:p>
        </w:tc>
        <w:tc>
          <w:tcPr>
            <w:tcW w:w="2164" w:type="dxa"/>
            <w:noWrap/>
            <w:hideMark/>
          </w:tcPr>
          <w:p w14:paraId="47A864DA" w14:textId="77777777" w:rsidR="004D29B9" w:rsidRPr="00DB2E25" w:rsidRDefault="00777AD5">
            <w:pPr>
              <w:pStyle w:val="IPPArialTable"/>
              <w:rPr>
                <w:lang w:eastAsia="en-CA"/>
              </w:rPr>
            </w:pPr>
            <w:r w:rsidRPr="00DB2E25">
              <w:rPr>
                <w:rStyle w:val="PleaseReviewParagraphId"/>
              </w:rPr>
              <w:t>[136]</w:t>
            </w:r>
            <w:r w:rsidRPr="00DB2E25">
              <w:rPr>
                <w:i/>
                <w:lang w:eastAsia="en-CA"/>
              </w:rPr>
              <w:t>Picea</w:t>
            </w:r>
          </w:p>
        </w:tc>
      </w:tr>
      <w:tr w:rsidR="004D29B9" w:rsidRPr="00DB2E25" w14:paraId="1FBDF208" w14:textId="77777777">
        <w:trPr>
          <w:trHeight w:val="300"/>
        </w:trPr>
        <w:tc>
          <w:tcPr>
            <w:tcW w:w="2088" w:type="dxa"/>
            <w:noWrap/>
            <w:hideMark/>
          </w:tcPr>
          <w:p w14:paraId="6DBEDBAC" w14:textId="77777777" w:rsidR="004D29B9" w:rsidRPr="00DB2E25" w:rsidRDefault="00777AD5">
            <w:pPr>
              <w:pStyle w:val="IPPArialTable"/>
              <w:rPr>
                <w:i/>
                <w:lang w:eastAsia="en-CA"/>
              </w:rPr>
            </w:pPr>
            <w:r w:rsidRPr="00DB2E25">
              <w:rPr>
                <w:rStyle w:val="PleaseReviewParagraphId"/>
              </w:rPr>
              <w:t>[137]</w:t>
            </w:r>
            <w:r w:rsidRPr="00DB2E25">
              <w:rPr>
                <w:i/>
                <w:u w:val="single"/>
                <w:lang w:eastAsia="en-CA"/>
              </w:rPr>
              <w:t>Ips paraconfusus</w:t>
            </w:r>
          </w:p>
        </w:tc>
        <w:tc>
          <w:tcPr>
            <w:tcW w:w="2160" w:type="dxa"/>
            <w:noWrap/>
            <w:hideMark/>
          </w:tcPr>
          <w:p w14:paraId="4DFE4055" w14:textId="77777777" w:rsidR="004D29B9" w:rsidRPr="00DB2E25" w:rsidRDefault="00777AD5">
            <w:pPr>
              <w:pStyle w:val="IPPArialTable"/>
              <w:rPr>
                <w:lang w:eastAsia="en-CA"/>
              </w:rPr>
            </w:pPr>
            <w:r w:rsidRPr="00DB2E25">
              <w:rPr>
                <w:rStyle w:val="PleaseReviewParagraphId"/>
              </w:rPr>
              <w:t>[138]</w:t>
            </w:r>
            <w:r w:rsidRPr="00DB2E25">
              <w:rPr>
                <w:lang w:eastAsia="en-CA"/>
              </w:rPr>
              <w:t>Lanier, 1970</w:t>
            </w:r>
          </w:p>
        </w:tc>
        <w:tc>
          <w:tcPr>
            <w:tcW w:w="2520" w:type="dxa"/>
            <w:noWrap/>
            <w:hideMark/>
          </w:tcPr>
          <w:p w14:paraId="2DF6D79E" w14:textId="77777777" w:rsidR="004D29B9" w:rsidRPr="00DB2E25" w:rsidRDefault="00777AD5">
            <w:pPr>
              <w:pStyle w:val="IPPArialTable"/>
              <w:rPr>
                <w:lang w:eastAsia="en-CA"/>
              </w:rPr>
            </w:pPr>
            <w:r w:rsidRPr="00DB2E25">
              <w:rPr>
                <w:rStyle w:val="PleaseReviewParagraphId"/>
              </w:rPr>
              <w:t>[139]</w:t>
            </w:r>
            <w:r w:rsidRPr="00DB2E25">
              <w:rPr>
                <w:lang w:eastAsia="en-CA"/>
              </w:rPr>
              <w:t>North America (west)</w:t>
            </w:r>
          </w:p>
        </w:tc>
        <w:tc>
          <w:tcPr>
            <w:tcW w:w="2164" w:type="dxa"/>
            <w:noWrap/>
            <w:hideMark/>
          </w:tcPr>
          <w:p w14:paraId="71BAA0F6" w14:textId="77777777" w:rsidR="004D29B9" w:rsidRPr="00DB2E25" w:rsidRDefault="00777AD5">
            <w:pPr>
              <w:pStyle w:val="IPPArialTable"/>
              <w:rPr>
                <w:lang w:eastAsia="en-CA"/>
              </w:rPr>
            </w:pPr>
            <w:r w:rsidRPr="00DB2E25">
              <w:rPr>
                <w:rStyle w:val="PleaseReviewParagraphId"/>
              </w:rPr>
              <w:t>[140]</w:t>
            </w:r>
            <w:r w:rsidRPr="00DB2E25">
              <w:rPr>
                <w:i/>
                <w:lang w:eastAsia="en-CA"/>
              </w:rPr>
              <w:t>Pinus</w:t>
            </w:r>
          </w:p>
        </w:tc>
      </w:tr>
      <w:tr w:rsidR="004D29B9" w:rsidRPr="00DB2E25" w14:paraId="2ACF84F3" w14:textId="77777777">
        <w:trPr>
          <w:trHeight w:val="300"/>
        </w:trPr>
        <w:tc>
          <w:tcPr>
            <w:tcW w:w="2088" w:type="dxa"/>
            <w:noWrap/>
            <w:hideMark/>
          </w:tcPr>
          <w:p w14:paraId="54FAEFB3" w14:textId="77777777" w:rsidR="004D29B9" w:rsidRPr="00DB2E25" w:rsidRDefault="00777AD5">
            <w:pPr>
              <w:pStyle w:val="IPPArialTable"/>
              <w:rPr>
                <w:i/>
                <w:lang w:eastAsia="en-CA"/>
              </w:rPr>
            </w:pPr>
            <w:r w:rsidRPr="00DB2E25">
              <w:rPr>
                <w:rStyle w:val="PleaseReviewParagraphId"/>
              </w:rPr>
              <w:t>[141]</w:t>
            </w:r>
            <w:r w:rsidRPr="00DB2E25">
              <w:rPr>
                <w:i/>
                <w:lang w:eastAsia="en-CA"/>
              </w:rPr>
              <w:t>Ips perroti</w:t>
            </w:r>
          </w:p>
        </w:tc>
        <w:tc>
          <w:tcPr>
            <w:tcW w:w="2160" w:type="dxa"/>
            <w:noWrap/>
            <w:hideMark/>
          </w:tcPr>
          <w:p w14:paraId="39CA9B37" w14:textId="77777777" w:rsidR="004D29B9" w:rsidRPr="00DB2E25" w:rsidRDefault="00777AD5">
            <w:pPr>
              <w:pStyle w:val="IPPArialTable"/>
              <w:rPr>
                <w:lang w:eastAsia="en-CA"/>
              </w:rPr>
            </w:pPr>
            <w:r w:rsidRPr="00DB2E25">
              <w:rPr>
                <w:rStyle w:val="PleaseReviewParagraphId"/>
              </w:rPr>
              <w:t>[142]</w:t>
            </w:r>
            <w:r w:rsidRPr="00DB2E25">
              <w:rPr>
                <w:lang w:eastAsia="en-CA"/>
              </w:rPr>
              <w:t>Swaine, 1915</w:t>
            </w:r>
          </w:p>
        </w:tc>
        <w:tc>
          <w:tcPr>
            <w:tcW w:w="2520" w:type="dxa"/>
            <w:noWrap/>
            <w:hideMark/>
          </w:tcPr>
          <w:p w14:paraId="2CB16A1E" w14:textId="77777777" w:rsidR="004D29B9" w:rsidRPr="00DB2E25" w:rsidRDefault="00777AD5">
            <w:pPr>
              <w:pStyle w:val="IPPArialTable"/>
              <w:rPr>
                <w:lang w:eastAsia="en-CA"/>
              </w:rPr>
            </w:pPr>
            <w:r w:rsidRPr="00DB2E25">
              <w:rPr>
                <w:rStyle w:val="PleaseReviewParagraphId"/>
              </w:rPr>
              <w:t>[143]</w:t>
            </w:r>
            <w:r w:rsidRPr="00DB2E25">
              <w:rPr>
                <w:lang w:eastAsia="en-CA"/>
              </w:rPr>
              <w:t>North America (north)</w:t>
            </w:r>
          </w:p>
        </w:tc>
        <w:tc>
          <w:tcPr>
            <w:tcW w:w="2164" w:type="dxa"/>
            <w:noWrap/>
            <w:hideMark/>
          </w:tcPr>
          <w:p w14:paraId="2D40D246" w14:textId="77777777" w:rsidR="004D29B9" w:rsidRPr="00DB2E25" w:rsidRDefault="00777AD5">
            <w:pPr>
              <w:pStyle w:val="IPPArialTable"/>
              <w:rPr>
                <w:lang w:eastAsia="en-CA"/>
              </w:rPr>
            </w:pPr>
            <w:r w:rsidRPr="00DB2E25">
              <w:rPr>
                <w:rStyle w:val="PleaseReviewParagraphId"/>
              </w:rPr>
              <w:t>[144]</w:t>
            </w:r>
            <w:r w:rsidRPr="00DB2E25">
              <w:rPr>
                <w:i/>
                <w:lang w:eastAsia="en-CA"/>
              </w:rPr>
              <w:t>Pinus</w:t>
            </w:r>
          </w:p>
        </w:tc>
      </w:tr>
      <w:tr w:rsidR="004D29B9" w:rsidRPr="00DB2E25" w14:paraId="23308D24" w14:textId="77777777">
        <w:trPr>
          <w:trHeight w:val="300"/>
        </w:trPr>
        <w:tc>
          <w:tcPr>
            <w:tcW w:w="2088" w:type="dxa"/>
            <w:noWrap/>
            <w:hideMark/>
          </w:tcPr>
          <w:p w14:paraId="762C169F" w14:textId="77777777" w:rsidR="004D29B9" w:rsidRPr="00DB2E25" w:rsidRDefault="00777AD5">
            <w:pPr>
              <w:pStyle w:val="IPPArialTable"/>
              <w:rPr>
                <w:i/>
                <w:lang w:eastAsia="en-CA"/>
              </w:rPr>
            </w:pPr>
            <w:r w:rsidRPr="00DB2E25">
              <w:rPr>
                <w:rStyle w:val="PleaseReviewParagraphId"/>
              </w:rPr>
              <w:t>[145]</w:t>
            </w:r>
            <w:r w:rsidRPr="00DB2E25">
              <w:rPr>
                <w:i/>
                <w:lang w:eastAsia="en-CA"/>
              </w:rPr>
              <w:t>Ips perturbatus</w:t>
            </w:r>
          </w:p>
        </w:tc>
        <w:tc>
          <w:tcPr>
            <w:tcW w:w="2160" w:type="dxa"/>
            <w:noWrap/>
            <w:hideMark/>
          </w:tcPr>
          <w:p w14:paraId="146CC262" w14:textId="77777777" w:rsidR="004D29B9" w:rsidRPr="00DB2E25" w:rsidRDefault="00777AD5">
            <w:pPr>
              <w:pStyle w:val="IPPArialTable"/>
              <w:rPr>
                <w:lang w:eastAsia="en-CA"/>
              </w:rPr>
            </w:pPr>
            <w:r w:rsidRPr="00DB2E25">
              <w:rPr>
                <w:rStyle w:val="PleaseReviewParagraphId"/>
              </w:rPr>
              <w:t>[146]</w:t>
            </w:r>
            <w:r w:rsidRPr="00DB2E25">
              <w:rPr>
                <w:lang w:eastAsia="en-CA"/>
              </w:rPr>
              <w:t>(Eichhoff, 1869)</w:t>
            </w:r>
          </w:p>
        </w:tc>
        <w:tc>
          <w:tcPr>
            <w:tcW w:w="2520" w:type="dxa"/>
            <w:noWrap/>
            <w:hideMark/>
          </w:tcPr>
          <w:p w14:paraId="2B69DD61" w14:textId="77777777" w:rsidR="004D29B9" w:rsidRPr="00DB2E25" w:rsidRDefault="00777AD5">
            <w:pPr>
              <w:pStyle w:val="IPPArialTable"/>
              <w:rPr>
                <w:lang w:eastAsia="en-CA"/>
              </w:rPr>
            </w:pPr>
            <w:r w:rsidRPr="00DB2E25">
              <w:rPr>
                <w:rStyle w:val="PleaseReviewParagraphId"/>
              </w:rPr>
              <w:t>[147]</w:t>
            </w:r>
            <w:r w:rsidRPr="00DB2E25">
              <w:rPr>
                <w:lang w:eastAsia="en-CA"/>
              </w:rPr>
              <w:t>North America (north)</w:t>
            </w:r>
          </w:p>
        </w:tc>
        <w:tc>
          <w:tcPr>
            <w:tcW w:w="2164" w:type="dxa"/>
            <w:noWrap/>
            <w:hideMark/>
          </w:tcPr>
          <w:p w14:paraId="175E996C" w14:textId="77777777" w:rsidR="004D29B9" w:rsidRPr="00DB2E25" w:rsidRDefault="00777AD5">
            <w:pPr>
              <w:pStyle w:val="IPPArialTable"/>
              <w:rPr>
                <w:lang w:eastAsia="en-CA"/>
              </w:rPr>
            </w:pPr>
            <w:r w:rsidRPr="00DB2E25">
              <w:rPr>
                <w:rStyle w:val="PleaseReviewParagraphId"/>
              </w:rPr>
              <w:t>[148]</w:t>
            </w:r>
            <w:r w:rsidRPr="00DB2E25">
              <w:rPr>
                <w:i/>
                <w:lang w:eastAsia="en-CA"/>
              </w:rPr>
              <w:t>Picea</w:t>
            </w:r>
          </w:p>
        </w:tc>
      </w:tr>
      <w:tr w:rsidR="004D29B9" w:rsidRPr="00DB2E25" w14:paraId="7F172FBC" w14:textId="77777777">
        <w:trPr>
          <w:trHeight w:val="300"/>
        </w:trPr>
        <w:tc>
          <w:tcPr>
            <w:tcW w:w="2088" w:type="dxa"/>
            <w:noWrap/>
            <w:hideMark/>
          </w:tcPr>
          <w:p w14:paraId="18A36DCE" w14:textId="77777777" w:rsidR="004D29B9" w:rsidRPr="00DB2E25" w:rsidRDefault="00777AD5">
            <w:pPr>
              <w:pStyle w:val="IPPArialTable"/>
              <w:rPr>
                <w:i/>
                <w:lang w:eastAsia="en-CA"/>
              </w:rPr>
            </w:pPr>
            <w:r w:rsidRPr="00DB2E25">
              <w:rPr>
                <w:rStyle w:val="PleaseReviewParagraphId"/>
              </w:rPr>
              <w:t>[149]</w:t>
            </w:r>
            <w:r w:rsidRPr="00DB2E25">
              <w:rPr>
                <w:i/>
                <w:lang w:eastAsia="en-CA"/>
              </w:rPr>
              <w:t>Ips pilifrons</w:t>
            </w:r>
          </w:p>
        </w:tc>
        <w:tc>
          <w:tcPr>
            <w:tcW w:w="2160" w:type="dxa"/>
            <w:noWrap/>
            <w:hideMark/>
          </w:tcPr>
          <w:p w14:paraId="50B83580" w14:textId="77777777" w:rsidR="004D29B9" w:rsidRPr="00DB2E25" w:rsidRDefault="00777AD5">
            <w:pPr>
              <w:pStyle w:val="IPPArialTable"/>
              <w:rPr>
                <w:lang w:eastAsia="en-CA"/>
              </w:rPr>
            </w:pPr>
            <w:r w:rsidRPr="00DB2E25">
              <w:rPr>
                <w:rStyle w:val="PleaseReviewParagraphId"/>
              </w:rPr>
              <w:t>[150]</w:t>
            </w:r>
            <w:r w:rsidRPr="00DB2E25">
              <w:rPr>
                <w:lang w:eastAsia="en-CA"/>
              </w:rPr>
              <w:t>Swaine, 1912</w:t>
            </w:r>
          </w:p>
        </w:tc>
        <w:tc>
          <w:tcPr>
            <w:tcW w:w="2520" w:type="dxa"/>
            <w:noWrap/>
            <w:hideMark/>
          </w:tcPr>
          <w:p w14:paraId="45E95C25" w14:textId="77777777" w:rsidR="004D29B9" w:rsidRPr="00DB2E25" w:rsidRDefault="00777AD5">
            <w:pPr>
              <w:pStyle w:val="IPPArialTable"/>
              <w:rPr>
                <w:lang w:eastAsia="en-CA"/>
              </w:rPr>
            </w:pPr>
            <w:r w:rsidRPr="00DB2E25">
              <w:rPr>
                <w:rStyle w:val="PleaseReviewParagraphId"/>
              </w:rPr>
              <w:t>[151]</w:t>
            </w:r>
            <w:r w:rsidRPr="00DB2E25">
              <w:rPr>
                <w:lang w:eastAsia="en-CA"/>
              </w:rPr>
              <w:t>North America (west)</w:t>
            </w:r>
          </w:p>
        </w:tc>
        <w:tc>
          <w:tcPr>
            <w:tcW w:w="2164" w:type="dxa"/>
            <w:noWrap/>
            <w:hideMark/>
          </w:tcPr>
          <w:p w14:paraId="2480DFD2" w14:textId="77777777" w:rsidR="004D29B9" w:rsidRPr="00DB2E25" w:rsidRDefault="00777AD5">
            <w:pPr>
              <w:pStyle w:val="IPPArialTable"/>
              <w:rPr>
                <w:lang w:eastAsia="en-CA"/>
              </w:rPr>
            </w:pPr>
            <w:r w:rsidRPr="00DB2E25">
              <w:rPr>
                <w:rStyle w:val="PleaseReviewParagraphId"/>
              </w:rPr>
              <w:t>[152]</w:t>
            </w:r>
            <w:r w:rsidRPr="00DB2E25">
              <w:rPr>
                <w:i/>
                <w:lang w:eastAsia="en-CA"/>
              </w:rPr>
              <w:t>Picea</w:t>
            </w:r>
          </w:p>
        </w:tc>
      </w:tr>
      <w:tr w:rsidR="004D29B9" w:rsidRPr="00DB2E25" w14:paraId="49DFE672" w14:textId="77777777">
        <w:trPr>
          <w:trHeight w:val="300"/>
        </w:trPr>
        <w:tc>
          <w:tcPr>
            <w:tcW w:w="2088" w:type="dxa"/>
            <w:noWrap/>
            <w:hideMark/>
          </w:tcPr>
          <w:p w14:paraId="378F4532" w14:textId="77777777" w:rsidR="004D29B9" w:rsidRPr="00DB2E25" w:rsidRDefault="00777AD5">
            <w:pPr>
              <w:pStyle w:val="IPPArialTable"/>
              <w:rPr>
                <w:i/>
                <w:lang w:eastAsia="en-CA"/>
              </w:rPr>
            </w:pPr>
            <w:r w:rsidRPr="00DB2E25">
              <w:rPr>
                <w:rStyle w:val="PleaseReviewParagraphId"/>
              </w:rPr>
              <w:t>[153]</w:t>
            </w:r>
            <w:r w:rsidRPr="00DB2E25">
              <w:rPr>
                <w:i/>
                <w:u w:val="single"/>
                <w:lang w:eastAsia="en-CA"/>
              </w:rPr>
              <w:t>Ips pini</w:t>
            </w:r>
          </w:p>
        </w:tc>
        <w:tc>
          <w:tcPr>
            <w:tcW w:w="2160" w:type="dxa"/>
            <w:noWrap/>
            <w:hideMark/>
          </w:tcPr>
          <w:p w14:paraId="0E5E596C" w14:textId="77777777" w:rsidR="004D29B9" w:rsidRPr="00DB2E25" w:rsidRDefault="00777AD5">
            <w:pPr>
              <w:pStyle w:val="IPPArialTable"/>
              <w:rPr>
                <w:lang w:eastAsia="en-CA"/>
              </w:rPr>
            </w:pPr>
            <w:r w:rsidRPr="00DB2E25">
              <w:rPr>
                <w:rStyle w:val="PleaseReviewParagraphId"/>
              </w:rPr>
              <w:t>[154]</w:t>
            </w:r>
            <w:r w:rsidRPr="00DB2E25">
              <w:rPr>
                <w:lang w:eastAsia="en-CA"/>
              </w:rPr>
              <w:t>(Say, 1826)</w:t>
            </w:r>
          </w:p>
        </w:tc>
        <w:tc>
          <w:tcPr>
            <w:tcW w:w="2520" w:type="dxa"/>
            <w:noWrap/>
            <w:hideMark/>
          </w:tcPr>
          <w:p w14:paraId="549937EF" w14:textId="77777777" w:rsidR="004D29B9" w:rsidRPr="00DB2E25" w:rsidRDefault="00777AD5">
            <w:pPr>
              <w:pStyle w:val="IPPArialTable"/>
              <w:rPr>
                <w:lang w:eastAsia="en-CA"/>
              </w:rPr>
            </w:pPr>
            <w:r w:rsidRPr="00DB2E25">
              <w:rPr>
                <w:rStyle w:val="PleaseReviewParagraphId"/>
              </w:rPr>
              <w:t>[155]</w:t>
            </w:r>
            <w:r w:rsidRPr="00DB2E25">
              <w:rPr>
                <w:lang w:eastAsia="en-CA"/>
              </w:rPr>
              <w:t>North America (widespread)</w:t>
            </w:r>
          </w:p>
        </w:tc>
        <w:tc>
          <w:tcPr>
            <w:tcW w:w="2164" w:type="dxa"/>
            <w:noWrap/>
            <w:hideMark/>
          </w:tcPr>
          <w:p w14:paraId="1503B267" w14:textId="77777777" w:rsidR="004D29B9" w:rsidRPr="00DB2E25" w:rsidRDefault="00777AD5">
            <w:pPr>
              <w:pStyle w:val="IPPArialTable"/>
              <w:rPr>
                <w:lang w:eastAsia="en-CA"/>
              </w:rPr>
            </w:pPr>
            <w:r w:rsidRPr="00DB2E25">
              <w:rPr>
                <w:rStyle w:val="PleaseReviewParagraphId"/>
              </w:rPr>
              <w:t>[156]</w:t>
            </w:r>
            <w:r w:rsidRPr="00DB2E25">
              <w:rPr>
                <w:i/>
                <w:lang w:eastAsia="en-CA"/>
              </w:rPr>
              <w:t>Pinus</w:t>
            </w:r>
          </w:p>
        </w:tc>
      </w:tr>
      <w:tr w:rsidR="004D29B9" w:rsidRPr="00DB2E25" w14:paraId="74E1F01A" w14:textId="77777777">
        <w:trPr>
          <w:trHeight w:val="300"/>
        </w:trPr>
        <w:tc>
          <w:tcPr>
            <w:tcW w:w="2088" w:type="dxa"/>
            <w:noWrap/>
            <w:hideMark/>
          </w:tcPr>
          <w:p w14:paraId="2D9872C4" w14:textId="77777777" w:rsidR="004D29B9" w:rsidRPr="00DB2E25" w:rsidRDefault="00777AD5">
            <w:pPr>
              <w:pStyle w:val="IPPArialTable"/>
              <w:rPr>
                <w:i/>
                <w:lang w:eastAsia="en-CA"/>
              </w:rPr>
            </w:pPr>
            <w:r w:rsidRPr="00DB2E25">
              <w:rPr>
                <w:rStyle w:val="PleaseReviewParagraphId"/>
              </w:rPr>
              <w:t>[157]</w:t>
            </w:r>
            <w:r w:rsidRPr="00DB2E25">
              <w:rPr>
                <w:i/>
                <w:u w:val="single"/>
                <w:lang w:eastAsia="en-CA"/>
              </w:rPr>
              <w:t>Ips plastographus</w:t>
            </w:r>
          </w:p>
        </w:tc>
        <w:tc>
          <w:tcPr>
            <w:tcW w:w="2160" w:type="dxa"/>
            <w:noWrap/>
            <w:hideMark/>
          </w:tcPr>
          <w:p w14:paraId="4C778A64" w14:textId="77777777" w:rsidR="004D29B9" w:rsidRPr="00DB2E25" w:rsidRDefault="00777AD5">
            <w:pPr>
              <w:pStyle w:val="IPPArialTable"/>
              <w:rPr>
                <w:lang w:eastAsia="en-CA"/>
              </w:rPr>
            </w:pPr>
            <w:r w:rsidRPr="00DB2E25">
              <w:rPr>
                <w:rStyle w:val="PleaseReviewParagraphId"/>
              </w:rPr>
              <w:t>[158]</w:t>
            </w:r>
            <w:r w:rsidRPr="00DB2E25">
              <w:rPr>
                <w:lang w:eastAsia="en-CA"/>
              </w:rPr>
              <w:t>(LeConte, 1868)</w:t>
            </w:r>
          </w:p>
        </w:tc>
        <w:tc>
          <w:tcPr>
            <w:tcW w:w="2520" w:type="dxa"/>
            <w:noWrap/>
            <w:hideMark/>
          </w:tcPr>
          <w:p w14:paraId="2104F938" w14:textId="77777777" w:rsidR="004D29B9" w:rsidRPr="00DB2E25" w:rsidRDefault="00777AD5">
            <w:pPr>
              <w:pStyle w:val="IPPArialTable"/>
              <w:rPr>
                <w:lang w:eastAsia="en-CA"/>
              </w:rPr>
            </w:pPr>
            <w:r w:rsidRPr="00DB2E25">
              <w:rPr>
                <w:rStyle w:val="PleaseReviewParagraphId"/>
              </w:rPr>
              <w:t>[159]</w:t>
            </w:r>
            <w:r w:rsidRPr="00DB2E25">
              <w:rPr>
                <w:lang w:eastAsia="en-CA"/>
              </w:rPr>
              <w:t>North America (west)</w:t>
            </w:r>
          </w:p>
        </w:tc>
        <w:tc>
          <w:tcPr>
            <w:tcW w:w="2164" w:type="dxa"/>
            <w:noWrap/>
            <w:hideMark/>
          </w:tcPr>
          <w:p w14:paraId="56D9997B" w14:textId="77777777" w:rsidR="004D29B9" w:rsidRPr="00DB2E25" w:rsidRDefault="00777AD5">
            <w:pPr>
              <w:pStyle w:val="IPPArialTable"/>
              <w:rPr>
                <w:lang w:eastAsia="en-CA"/>
              </w:rPr>
            </w:pPr>
            <w:r w:rsidRPr="00DB2E25">
              <w:rPr>
                <w:rStyle w:val="PleaseReviewParagraphId"/>
              </w:rPr>
              <w:t>[160]</w:t>
            </w:r>
            <w:r w:rsidRPr="00DB2E25">
              <w:rPr>
                <w:i/>
                <w:lang w:eastAsia="en-CA"/>
              </w:rPr>
              <w:t>Pinus</w:t>
            </w:r>
          </w:p>
        </w:tc>
      </w:tr>
      <w:tr w:rsidR="004D29B9" w:rsidRPr="00DB2E25" w14:paraId="31E1E343" w14:textId="77777777">
        <w:trPr>
          <w:trHeight w:val="300"/>
        </w:trPr>
        <w:tc>
          <w:tcPr>
            <w:tcW w:w="2088" w:type="dxa"/>
            <w:noWrap/>
            <w:hideMark/>
          </w:tcPr>
          <w:p w14:paraId="1AC50F48" w14:textId="77777777" w:rsidR="004D29B9" w:rsidRPr="00DB2E25" w:rsidRDefault="00777AD5">
            <w:pPr>
              <w:pStyle w:val="IPPArialTable"/>
              <w:rPr>
                <w:i/>
                <w:lang w:eastAsia="en-CA"/>
              </w:rPr>
            </w:pPr>
            <w:r w:rsidRPr="00DB2E25">
              <w:rPr>
                <w:rStyle w:val="PleaseReviewParagraphId"/>
              </w:rPr>
              <w:t>[161]</w:t>
            </w:r>
            <w:r w:rsidRPr="00DB2E25">
              <w:rPr>
                <w:i/>
                <w:lang w:eastAsia="en-CA"/>
              </w:rPr>
              <w:t>Ips schmutzenhoferi</w:t>
            </w:r>
          </w:p>
        </w:tc>
        <w:tc>
          <w:tcPr>
            <w:tcW w:w="2160" w:type="dxa"/>
            <w:noWrap/>
            <w:hideMark/>
          </w:tcPr>
          <w:p w14:paraId="14E7FE1F" w14:textId="77777777" w:rsidR="004D29B9" w:rsidRPr="00DB2E25" w:rsidRDefault="00777AD5">
            <w:pPr>
              <w:pStyle w:val="IPPArialTable"/>
              <w:rPr>
                <w:lang w:eastAsia="en-CA"/>
              </w:rPr>
            </w:pPr>
            <w:r w:rsidRPr="00DB2E25">
              <w:rPr>
                <w:rStyle w:val="PleaseReviewParagraphId"/>
              </w:rPr>
              <w:t>[162]</w:t>
            </w:r>
            <w:r w:rsidRPr="00DB2E25">
              <w:rPr>
                <w:lang w:eastAsia="en-CA"/>
              </w:rPr>
              <w:t>Holzschuh, 1988</w:t>
            </w:r>
          </w:p>
        </w:tc>
        <w:tc>
          <w:tcPr>
            <w:tcW w:w="2520" w:type="dxa"/>
            <w:noWrap/>
            <w:hideMark/>
          </w:tcPr>
          <w:p w14:paraId="230CB13F" w14:textId="77777777" w:rsidR="004D29B9" w:rsidRPr="00DB2E25" w:rsidRDefault="00777AD5">
            <w:pPr>
              <w:pStyle w:val="IPPArialTable"/>
              <w:rPr>
                <w:lang w:eastAsia="en-CA"/>
              </w:rPr>
            </w:pPr>
            <w:r w:rsidRPr="00DB2E25">
              <w:rPr>
                <w:rStyle w:val="PleaseReviewParagraphId"/>
              </w:rPr>
              <w:t>[163]</w:t>
            </w:r>
            <w:r w:rsidRPr="00DB2E25">
              <w:rPr>
                <w:lang w:eastAsia="en-CA"/>
              </w:rPr>
              <w:t>Asia (Himalayas)</w:t>
            </w:r>
          </w:p>
        </w:tc>
        <w:tc>
          <w:tcPr>
            <w:tcW w:w="2164" w:type="dxa"/>
            <w:noWrap/>
            <w:hideMark/>
          </w:tcPr>
          <w:p w14:paraId="38F88A64" w14:textId="77777777" w:rsidR="004D29B9" w:rsidRPr="00DB2E25" w:rsidRDefault="00777AD5">
            <w:pPr>
              <w:pStyle w:val="IPPArialTable"/>
              <w:rPr>
                <w:lang w:eastAsia="en-CA"/>
              </w:rPr>
            </w:pPr>
            <w:r w:rsidRPr="00DB2E25">
              <w:rPr>
                <w:rStyle w:val="PleaseReviewParagraphId"/>
              </w:rPr>
              <w:t>[164]</w:t>
            </w:r>
            <w:r w:rsidRPr="00DB2E25">
              <w:rPr>
                <w:i/>
                <w:lang w:eastAsia="en-CA"/>
              </w:rPr>
              <w:t>Larix</w:t>
            </w:r>
            <w:r w:rsidRPr="00DB2E25">
              <w:rPr>
                <w:lang w:eastAsia="en-CA"/>
              </w:rPr>
              <w:t xml:space="preserve">, </w:t>
            </w:r>
            <w:r w:rsidRPr="00DB2E25">
              <w:rPr>
                <w:i/>
                <w:lang w:eastAsia="en-CA"/>
              </w:rPr>
              <w:t>Picea</w:t>
            </w:r>
            <w:r w:rsidRPr="00DB2E25">
              <w:rPr>
                <w:lang w:eastAsia="en-CA"/>
              </w:rPr>
              <w:t xml:space="preserve">, </w:t>
            </w:r>
            <w:r w:rsidRPr="00DB2E25">
              <w:rPr>
                <w:i/>
                <w:lang w:eastAsia="en-CA"/>
              </w:rPr>
              <w:t>Pinus</w:t>
            </w:r>
          </w:p>
        </w:tc>
      </w:tr>
      <w:tr w:rsidR="004D29B9" w:rsidRPr="00DB2E25" w14:paraId="2E955DEB" w14:textId="77777777">
        <w:trPr>
          <w:trHeight w:val="300"/>
        </w:trPr>
        <w:tc>
          <w:tcPr>
            <w:tcW w:w="2088" w:type="dxa"/>
            <w:noWrap/>
            <w:hideMark/>
          </w:tcPr>
          <w:p w14:paraId="41D85F60" w14:textId="77777777" w:rsidR="004D29B9" w:rsidRPr="00DB2E25" w:rsidRDefault="00777AD5">
            <w:pPr>
              <w:pStyle w:val="IPPArialTable"/>
              <w:rPr>
                <w:i/>
                <w:lang w:eastAsia="en-CA"/>
              </w:rPr>
            </w:pPr>
            <w:r w:rsidRPr="00DB2E25">
              <w:rPr>
                <w:rStyle w:val="PleaseReviewParagraphId"/>
              </w:rPr>
              <w:t>[165]</w:t>
            </w:r>
            <w:r w:rsidRPr="00DB2E25">
              <w:rPr>
                <w:i/>
                <w:u w:val="single"/>
                <w:lang w:eastAsia="en-CA"/>
              </w:rPr>
              <w:t>Ips sexdentatus</w:t>
            </w:r>
          </w:p>
        </w:tc>
        <w:tc>
          <w:tcPr>
            <w:tcW w:w="2160" w:type="dxa"/>
            <w:noWrap/>
            <w:hideMark/>
          </w:tcPr>
          <w:p w14:paraId="24CFBE24" w14:textId="77777777" w:rsidR="004D29B9" w:rsidRPr="00DB2E25" w:rsidRDefault="00777AD5">
            <w:pPr>
              <w:pStyle w:val="IPPArialTable"/>
              <w:rPr>
                <w:lang w:eastAsia="en-CA"/>
              </w:rPr>
            </w:pPr>
            <w:r w:rsidRPr="00DB2E25">
              <w:rPr>
                <w:rStyle w:val="PleaseReviewParagraphId"/>
              </w:rPr>
              <w:t>[166]</w:t>
            </w:r>
            <w:r w:rsidRPr="00DB2E25">
              <w:rPr>
                <w:lang w:eastAsia="en-CA"/>
              </w:rPr>
              <w:t>(Boerner, 1767)</w:t>
            </w:r>
          </w:p>
        </w:tc>
        <w:tc>
          <w:tcPr>
            <w:tcW w:w="2520" w:type="dxa"/>
            <w:noWrap/>
            <w:hideMark/>
          </w:tcPr>
          <w:p w14:paraId="50BE43DE" w14:textId="77777777" w:rsidR="004D29B9" w:rsidRPr="00DB2E25" w:rsidRDefault="00777AD5">
            <w:pPr>
              <w:pStyle w:val="IPPArialTable"/>
              <w:rPr>
                <w:lang w:eastAsia="en-CA"/>
              </w:rPr>
            </w:pPr>
            <w:r w:rsidRPr="00DB2E25">
              <w:rPr>
                <w:rStyle w:val="PleaseReviewParagraphId"/>
              </w:rPr>
              <w:t>[167]</w:t>
            </w:r>
            <w:r w:rsidRPr="00DB2E25">
              <w:rPr>
                <w:lang w:eastAsia="en-CA"/>
              </w:rPr>
              <w:t>Eurasia (widespread)</w:t>
            </w:r>
          </w:p>
        </w:tc>
        <w:tc>
          <w:tcPr>
            <w:tcW w:w="2164" w:type="dxa"/>
            <w:noWrap/>
            <w:hideMark/>
          </w:tcPr>
          <w:p w14:paraId="2E3E7EDB" w14:textId="77777777" w:rsidR="004D29B9" w:rsidRPr="00DB2E25" w:rsidRDefault="00777AD5">
            <w:pPr>
              <w:pStyle w:val="IPPArialTable"/>
              <w:rPr>
                <w:lang w:eastAsia="en-CA"/>
              </w:rPr>
            </w:pPr>
            <w:r w:rsidRPr="00DB2E25">
              <w:rPr>
                <w:rStyle w:val="PleaseReviewParagraphId"/>
              </w:rPr>
              <w:t>[168]</w:t>
            </w:r>
            <w:r w:rsidRPr="00DB2E25">
              <w:rPr>
                <w:i/>
                <w:lang w:eastAsia="en-CA"/>
              </w:rPr>
              <w:t>Pinus</w:t>
            </w:r>
            <w:r w:rsidRPr="00DB2E25">
              <w:rPr>
                <w:lang w:eastAsia="en-CA"/>
              </w:rPr>
              <w:t>,</w:t>
            </w:r>
            <w:r w:rsidRPr="00DB2E25">
              <w:rPr>
                <w:i/>
                <w:lang w:eastAsia="en-CA"/>
              </w:rPr>
              <w:t xml:space="preserve"> Picea</w:t>
            </w:r>
          </w:p>
        </w:tc>
      </w:tr>
      <w:tr w:rsidR="004D29B9" w:rsidRPr="00DB2E25" w14:paraId="2E74E4C3" w14:textId="77777777">
        <w:trPr>
          <w:trHeight w:val="300"/>
        </w:trPr>
        <w:tc>
          <w:tcPr>
            <w:tcW w:w="2088" w:type="dxa"/>
            <w:noWrap/>
            <w:hideMark/>
          </w:tcPr>
          <w:p w14:paraId="3340C95A" w14:textId="77777777" w:rsidR="004D29B9" w:rsidRPr="00DB2E25" w:rsidRDefault="00777AD5">
            <w:pPr>
              <w:pStyle w:val="IPPArialTable"/>
              <w:rPr>
                <w:i/>
                <w:lang w:eastAsia="en-CA"/>
              </w:rPr>
            </w:pPr>
            <w:r w:rsidRPr="00DB2E25">
              <w:rPr>
                <w:rStyle w:val="PleaseReviewParagraphId"/>
              </w:rPr>
              <w:t>[169]</w:t>
            </w:r>
            <w:r w:rsidRPr="00DB2E25">
              <w:rPr>
                <w:i/>
                <w:lang w:eastAsia="en-CA"/>
              </w:rPr>
              <w:t>Ips shangrila</w:t>
            </w:r>
          </w:p>
        </w:tc>
        <w:tc>
          <w:tcPr>
            <w:tcW w:w="2160" w:type="dxa"/>
            <w:noWrap/>
            <w:hideMark/>
          </w:tcPr>
          <w:p w14:paraId="57795863" w14:textId="77777777" w:rsidR="004D29B9" w:rsidRPr="00DB2E25" w:rsidRDefault="00777AD5">
            <w:pPr>
              <w:pStyle w:val="IPPArialTable"/>
              <w:rPr>
                <w:lang w:eastAsia="en-CA"/>
              </w:rPr>
            </w:pPr>
            <w:r w:rsidRPr="00DB2E25">
              <w:rPr>
                <w:rStyle w:val="PleaseReviewParagraphId"/>
              </w:rPr>
              <w:t>[170]</w:t>
            </w:r>
            <w:r w:rsidRPr="00DB2E25">
              <w:rPr>
                <w:lang w:eastAsia="en-CA"/>
              </w:rPr>
              <w:t>Cognato &amp; Sun, 2007</w:t>
            </w:r>
          </w:p>
        </w:tc>
        <w:tc>
          <w:tcPr>
            <w:tcW w:w="2520" w:type="dxa"/>
            <w:noWrap/>
            <w:hideMark/>
          </w:tcPr>
          <w:p w14:paraId="6540ADDF" w14:textId="77777777" w:rsidR="004D29B9" w:rsidRPr="00DB2E25" w:rsidRDefault="00777AD5">
            <w:pPr>
              <w:pStyle w:val="IPPArialTable"/>
              <w:rPr>
                <w:lang w:eastAsia="en-CA"/>
              </w:rPr>
            </w:pPr>
            <w:r w:rsidRPr="00DB2E25">
              <w:rPr>
                <w:rStyle w:val="PleaseReviewParagraphId"/>
              </w:rPr>
              <w:t>[171]</w:t>
            </w:r>
            <w:r w:rsidRPr="00DB2E25">
              <w:rPr>
                <w:lang w:eastAsia="en-CA"/>
              </w:rPr>
              <w:t>Asia (east)</w:t>
            </w:r>
          </w:p>
        </w:tc>
        <w:tc>
          <w:tcPr>
            <w:tcW w:w="2164" w:type="dxa"/>
            <w:noWrap/>
            <w:hideMark/>
          </w:tcPr>
          <w:p w14:paraId="7D5B3107" w14:textId="77777777" w:rsidR="004D29B9" w:rsidRPr="00DB2E25" w:rsidRDefault="00777AD5">
            <w:pPr>
              <w:pStyle w:val="IPPArialTable"/>
              <w:rPr>
                <w:lang w:eastAsia="en-CA"/>
              </w:rPr>
            </w:pPr>
            <w:r w:rsidRPr="00DB2E25">
              <w:rPr>
                <w:rStyle w:val="PleaseReviewParagraphId"/>
              </w:rPr>
              <w:t>[172]</w:t>
            </w:r>
            <w:r w:rsidRPr="00DB2E25">
              <w:rPr>
                <w:i/>
                <w:lang w:eastAsia="en-CA"/>
              </w:rPr>
              <w:t>Picea</w:t>
            </w:r>
          </w:p>
        </w:tc>
      </w:tr>
      <w:tr w:rsidR="004D29B9" w:rsidRPr="00DB2E25" w14:paraId="4E3DE8D0" w14:textId="77777777">
        <w:trPr>
          <w:trHeight w:val="300"/>
        </w:trPr>
        <w:tc>
          <w:tcPr>
            <w:tcW w:w="2088" w:type="dxa"/>
            <w:noWrap/>
            <w:hideMark/>
          </w:tcPr>
          <w:p w14:paraId="5578D332" w14:textId="77777777" w:rsidR="004D29B9" w:rsidRPr="00DB2E25" w:rsidRDefault="00777AD5">
            <w:pPr>
              <w:pStyle w:val="IPPArialTable"/>
              <w:rPr>
                <w:i/>
                <w:lang w:eastAsia="en-CA"/>
              </w:rPr>
            </w:pPr>
            <w:r w:rsidRPr="00DB2E25">
              <w:rPr>
                <w:rStyle w:val="PleaseReviewParagraphId"/>
              </w:rPr>
              <w:t>[173]</w:t>
            </w:r>
            <w:r w:rsidRPr="00DB2E25">
              <w:rPr>
                <w:i/>
                <w:lang w:eastAsia="en-CA"/>
              </w:rPr>
              <w:t>Ips stebbingi</w:t>
            </w:r>
          </w:p>
        </w:tc>
        <w:tc>
          <w:tcPr>
            <w:tcW w:w="2160" w:type="dxa"/>
            <w:noWrap/>
            <w:hideMark/>
          </w:tcPr>
          <w:p w14:paraId="174B1483" w14:textId="77777777" w:rsidR="004D29B9" w:rsidRPr="00DB2E25" w:rsidRDefault="00777AD5">
            <w:pPr>
              <w:pStyle w:val="IPPArialTable"/>
              <w:rPr>
                <w:lang w:eastAsia="en-CA"/>
              </w:rPr>
            </w:pPr>
            <w:r w:rsidRPr="00DB2E25">
              <w:rPr>
                <w:rStyle w:val="PleaseReviewParagraphId"/>
              </w:rPr>
              <w:t>[174]</w:t>
            </w:r>
            <w:r w:rsidRPr="00DB2E25">
              <w:rPr>
                <w:lang w:eastAsia="en-CA"/>
              </w:rPr>
              <w:t>Strohmeyer, 1908</w:t>
            </w:r>
          </w:p>
        </w:tc>
        <w:tc>
          <w:tcPr>
            <w:tcW w:w="2520" w:type="dxa"/>
            <w:noWrap/>
            <w:hideMark/>
          </w:tcPr>
          <w:p w14:paraId="365E95EB" w14:textId="77777777" w:rsidR="004D29B9" w:rsidRPr="00DB2E25" w:rsidRDefault="00777AD5">
            <w:pPr>
              <w:pStyle w:val="IPPArialTable"/>
              <w:rPr>
                <w:lang w:eastAsia="en-CA"/>
              </w:rPr>
            </w:pPr>
            <w:r w:rsidRPr="00DB2E25">
              <w:rPr>
                <w:rStyle w:val="PleaseReviewParagraphId"/>
              </w:rPr>
              <w:t>[175]</w:t>
            </w:r>
            <w:r w:rsidRPr="00DB2E25">
              <w:rPr>
                <w:lang w:eastAsia="en-CA"/>
              </w:rPr>
              <w:t>Eurasia (central)</w:t>
            </w:r>
          </w:p>
        </w:tc>
        <w:tc>
          <w:tcPr>
            <w:tcW w:w="2164" w:type="dxa"/>
            <w:noWrap/>
            <w:hideMark/>
          </w:tcPr>
          <w:p w14:paraId="65AA3847" w14:textId="77777777" w:rsidR="004D29B9" w:rsidRPr="00DB2E25" w:rsidRDefault="00777AD5">
            <w:pPr>
              <w:pStyle w:val="IPPArialTable"/>
              <w:rPr>
                <w:lang w:eastAsia="en-CA"/>
              </w:rPr>
            </w:pPr>
            <w:r w:rsidRPr="00DB2E25">
              <w:rPr>
                <w:rStyle w:val="PleaseReviewParagraphId"/>
              </w:rPr>
              <w:t>[176]</w:t>
            </w:r>
            <w:r w:rsidRPr="00DB2E25">
              <w:rPr>
                <w:i/>
                <w:lang w:eastAsia="en-CA"/>
              </w:rPr>
              <w:t>Picea</w:t>
            </w:r>
            <w:r w:rsidRPr="00DB2E25">
              <w:rPr>
                <w:lang w:eastAsia="en-CA"/>
              </w:rPr>
              <w:t xml:space="preserve">, </w:t>
            </w:r>
            <w:r w:rsidRPr="00DB2E25">
              <w:rPr>
                <w:i/>
                <w:lang w:eastAsia="en-CA"/>
              </w:rPr>
              <w:t>Pinus</w:t>
            </w:r>
          </w:p>
        </w:tc>
      </w:tr>
      <w:tr w:rsidR="004D29B9" w:rsidRPr="00DB2E25" w14:paraId="71DC9C07" w14:textId="77777777">
        <w:trPr>
          <w:trHeight w:val="300"/>
        </w:trPr>
        <w:tc>
          <w:tcPr>
            <w:tcW w:w="2088" w:type="dxa"/>
            <w:noWrap/>
            <w:hideMark/>
          </w:tcPr>
          <w:p w14:paraId="3819586B" w14:textId="77777777" w:rsidR="004D29B9" w:rsidRPr="00DB2E25" w:rsidRDefault="00777AD5">
            <w:pPr>
              <w:pStyle w:val="IPPArialTable"/>
              <w:rPr>
                <w:i/>
                <w:lang w:eastAsia="en-CA"/>
              </w:rPr>
            </w:pPr>
            <w:r w:rsidRPr="00DB2E25">
              <w:rPr>
                <w:rStyle w:val="PleaseReviewParagraphId"/>
              </w:rPr>
              <w:t>[177]</w:t>
            </w:r>
            <w:r w:rsidRPr="00DB2E25">
              <w:rPr>
                <w:i/>
                <w:u w:val="single"/>
                <w:lang w:eastAsia="en-CA"/>
              </w:rPr>
              <w:t>Ips subelongatus</w:t>
            </w:r>
          </w:p>
        </w:tc>
        <w:tc>
          <w:tcPr>
            <w:tcW w:w="2160" w:type="dxa"/>
            <w:noWrap/>
            <w:hideMark/>
          </w:tcPr>
          <w:p w14:paraId="3F61C714" w14:textId="77777777" w:rsidR="004D29B9" w:rsidRPr="00DB2E25" w:rsidRDefault="00777AD5">
            <w:pPr>
              <w:pStyle w:val="IPPArialTable"/>
              <w:rPr>
                <w:lang w:eastAsia="en-CA"/>
              </w:rPr>
            </w:pPr>
            <w:r w:rsidRPr="00DB2E25">
              <w:rPr>
                <w:rStyle w:val="PleaseReviewParagraphId"/>
              </w:rPr>
              <w:t>[178]</w:t>
            </w:r>
            <w:r w:rsidRPr="00DB2E25">
              <w:rPr>
                <w:lang w:eastAsia="en-CA"/>
              </w:rPr>
              <w:t>(Motschulsky, 1860)</w:t>
            </w:r>
          </w:p>
        </w:tc>
        <w:tc>
          <w:tcPr>
            <w:tcW w:w="2520" w:type="dxa"/>
            <w:noWrap/>
            <w:hideMark/>
          </w:tcPr>
          <w:p w14:paraId="251F2BAD" w14:textId="77777777" w:rsidR="004D29B9" w:rsidRPr="00DB2E25" w:rsidRDefault="00777AD5">
            <w:pPr>
              <w:pStyle w:val="IPPArialTable"/>
              <w:rPr>
                <w:lang w:eastAsia="en-CA"/>
              </w:rPr>
            </w:pPr>
            <w:r w:rsidRPr="00DB2E25">
              <w:rPr>
                <w:rStyle w:val="PleaseReviewParagraphId"/>
              </w:rPr>
              <w:t>[179]</w:t>
            </w:r>
            <w:r w:rsidRPr="00DB2E25">
              <w:rPr>
                <w:lang w:eastAsia="en-CA"/>
              </w:rPr>
              <w:t>Eurasia (east)</w:t>
            </w:r>
          </w:p>
        </w:tc>
        <w:tc>
          <w:tcPr>
            <w:tcW w:w="2164" w:type="dxa"/>
            <w:noWrap/>
            <w:hideMark/>
          </w:tcPr>
          <w:p w14:paraId="37DB446B" w14:textId="77777777" w:rsidR="004D29B9" w:rsidRPr="00DB2E25" w:rsidRDefault="00777AD5">
            <w:pPr>
              <w:pStyle w:val="IPPArialTable"/>
              <w:rPr>
                <w:lang w:eastAsia="en-CA"/>
              </w:rPr>
            </w:pPr>
            <w:r w:rsidRPr="00DB2E25">
              <w:rPr>
                <w:rStyle w:val="PleaseReviewParagraphId"/>
              </w:rPr>
              <w:t>[180]</w:t>
            </w:r>
            <w:r w:rsidRPr="00DB2E25">
              <w:rPr>
                <w:i/>
                <w:lang w:eastAsia="en-CA"/>
              </w:rPr>
              <w:t>Larix</w:t>
            </w:r>
          </w:p>
        </w:tc>
      </w:tr>
      <w:tr w:rsidR="004D29B9" w:rsidRPr="00DB2E25" w14:paraId="029E0210" w14:textId="77777777">
        <w:trPr>
          <w:trHeight w:val="300"/>
        </w:trPr>
        <w:tc>
          <w:tcPr>
            <w:tcW w:w="2088" w:type="dxa"/>
            <w:noWrap/>
            <w:hideMark/>
          </w:tcPr>
          <w:p w14:paraId="375AAC9C" w14:textId="77777777" w:rsidR="004D29B9" w:rsidRPr="00DB2E25" w:rsidRDefault="00777AD5">
            <w:pPr>
              <w:pStyle w:val="IPPArialTable"/>
              <w:rPr>
                <w:i/>
                <w:lang w:eastAsia="en-CA"/>
              </w:rPr>
            </w:pPr>
            <w:r w:rsidRPr="00DB2E25">
              <w:rPr>
                <w:rStyle w:val="PleaseReviewParagraphId"/>
              </w:rPr>
              <w:t>[181]</w:t>
            </w:r>
            <w:r w:rsidRPr="00DB2E25">
              <w:rPr>
                <w:i/>
                <w:lang w:eastAsia="en-CA"/>
              </w:rPr>
              <w:t>Ips tridens</w:t>
            </w:r>
          </w:p>
        </w:tc>
        <w:tc>
          <w:tcPr>
            <w:tcW w:w="2160" w:type="dxa"/>
            <w:noWrap/>
            <w:hideMark/>
          </w:tcPr>
          <w:p w14:paraId="2C9C9E16" w14:textId="77777777" w:rsidR="004D29B9" w:rsidRPr="00DB2E25" w:rsidRDefault="00777AD5">
            <w:pPr>
              <w:pStyle w:val="IPPArialTable"/>
              <w:rPr>
                <w:lang w:eastAsia="en-CA"/>
              </w:rPr>
            </w:pPr>
            <w:r w:rsidRPr="00DB2E25">
              <w:rPr>
                <w:rStyle w:val="PleaseReviewParagraphId"/>
              </w:rPr>
              <w:t>[182]</w:t>
            </w:r>
            <w:r w:rsidRPr="00DB2E25">
              <w:rPr>
                <w:lang w:eastAsia="en-CA"/>
              </w:rPr>
              <w:t>(Mannerheim, 1852)</w:t>
            </w:r>
          </w:p>
        </w:tc>
        <w:tc>
          <w:tcPr>
            <w:tcW w:w="2520" w:type="dxa"/>
            <w:noWrap/>
            <w:hideMark/>
          </w:tcPr>
          <w:p w14:paraId="0F697B6D" w14:textId="77777777" w:rsidR="004D29B9" w:rsidRPr="00DB2E25" w:rsidRDefault="00777AD5">
            <w:pPr>
              <w:pStyle w:val="IPPArialTable"/>
              <w:rPr>
                <w:lang w:eastAsia="en-CA"/>
              </w:rPr>
            </w:pPr>
            <w:r w:rsidRPr="00DB2E25">
              <w:rPr>
                <w:rStyle w:val="PleaseReviewParagraphId"/>
              </w:rPr>
              <w:t>[183]</w:t>
            </w:r>
            <w:r w:rsidRPr="00DB2E25">
              <w:rPr>
                <w:lang w:eastAsia="en-CA"/>
              </w:rPr>
              <w:t>North America (west)</w:t>
            </w:r>
          </w:p>
        </w:tc>
        <w:tc>
          <w:tcPr>
            <w:tcW w:w="2164" w:type="dxa"/>
            <w:noWrap/>
            <w:hideMark/>
          </w:tcPr>
          <w:p w14:paraId="5CB0B85F" w14:textId="77777777" w:rsidR="004D29B9" w:rsidRPr="00DB2E25" w:rsidRDefault="00777AD5">
            <w:pPr>
              <w:pStyle w:val="IPPArialTable"/>
              <w:rPr>
                <w:lang w:eastAsia="en-CA"/>
              </w:rPr>
            </w:pPr>
            <w:r w:rsidRPr="00DB2E25">
              <w:rPr>
                <w:rStyle w:val="PleaseReviewParagraphId"/>
              </w:rPr>
              <w:t>[184]</w:t>
            </w:r>
            <w:r w:rsidRPr="00DB2E25">
              <w:rPr>
                <w:i/>
                <w:lang w:eastAsia="en-CA"/>
              </w:rPr>
              <w:t>Picea</w:t>
            </w:r>
          </w:p>
        </w:tc>
      </w:tr>
      <w:tr w:rsidR="004D29B9" w:rsidRPr="00DB2E25" w14:paraId="38627E8F" w14:textId="77777777">
        <w:trPr>
          <w:trHeight w:val="300"/>
        </w:trPr>
        <w:tc>
          <w:tcPr>
            <w:tcW w:w="2088" w:type="dxa"/>
            <w:noWrap/>
            <w:hideMark/>
          </w:tcPr>
          <w:p w14:paraId="02C1C25C" w14:textId="77777777" w:rsidR="004D29B9" w:rsidRPr="00DB2E25" w:rsidRDefault="00777AD5">
            <w:pPr>
              <w:pStyle w:val="IPPArialTable"/>
              <w:rPr>
                <w:i/>
                <w:lang w:eastAsia="en-CA"/>
              </w:rPr>
            </w:pPr>
            <w:r w:rsidRPr="00DB2E25">
              <w:rPr>
                <w:rStyle w:val="PleaseReviewParagraphId"/>
              </w:rPr>
              <w:t>[185]</w:t>
            </w:r>
            <w:r w:rsidRPr="00DB2E25">
              <w:rPr>
                <w:i/>
                <w:u w:val="single"/>
                <w:lang w:eastAsia="en-CA"/>
              </w:rPr>
              <w:t>Ips typographus</w:t>
            </w:r>
          </w:p>
        </w:tc>
        <w:tc>
          <w:tcPr>
            <w:tcW w:w="2160" w:type="dxa"/>
            <w:noWrap/>
            <w:hideMark/>
          </w:tcPr>
          <w:p w14:paraId="5E49ECC8" w14:textId="77777777" w:rsidR="004D29B9" w:rsidRPr="00DB2E25" w:rsidRDefault="00777AD5">
            <w:pPr>
              <w:pStyle w:val="IPPArialTable"/>
              <w:rPr>
                <w:lang w:eastAsia="en-CA"/>
              </w:rPr>
            </w:pPr>
            <w:r w:rsidRPr="00DB2E25">
              <w:rPr>
                <w:rStyle w:val="PleaseReviewParagraphId"/>
              </w:rPr>
              <w:t>[186]</w:t>
            </w:r>
            <w:r w:rsidRPr="00DB2E25">
              <w:rPr>
                <w:lang w:eastAsia="en-CA"/>
              </w:rPr>
              <w:t>(Linnaeus, 1758)</w:t>
            </w:r>
          </w:p>
        </w:tc>
        <w:tc>
          <w:tcPr>
            <w:tcW w:w="2520" w:type="dxa"/>
            <w:noWrap/>
            <w:hideMark/>
          </w:tcPr>
          <w:p w14:paraId="550DAFAF" w14:textId="128F9916" w:rsidR="004D29B9" w:rsidRPr="00DB2E25" w:rsidRDefault="00777AD5" w:rsidP="0016082B">
            <w:pPr>
              <w:pStyle w:val="IPPArialTable"/>
              <w:rPr>
                <w:lang w:eastAsia="en-CA"/>
              </w:rPr>
            </w:pPr>
            <w:r w:rsidRPr="00DB2E25">
              <w:rPr>
                <w:rStyle w:val="PleaseReviewParagraphId"/>
              </w:rPr>
              <w:t>[187]</w:t>
            </w:r>
            <w:r w:rsidRPr="00DB2E25">
              <w:rPr>
                <w:lang w:eastAsia="en-CA"/>
              </w:rPr>
              <w:t>Eurasia (north and west)</w:t>
            </w:r>
          </w:p>
        </w:tc>
        <w:tc>
          <w:tcPr>
            <w:tcW w:w="2164" w:type="dxa"/>
            <w:noWrap/>
            <w:hideMark/>
          </w:tcPr>
          <w:p w14:paraId="0919A884" w14:textId="77777777" w:rsidR="004D29B9" w:rsidRPr="00DB2E25" w:rsidRDefault="00777AD5">
            <w:pPr>
              <w:pStyle w:val="IPPArialTable"/>
              <w:rPr>
                <w:lang w:eastAsia="en-CA"/>
              </w:rPr>
            </w:pPr>
            <w:r w:rsidRPr="00DB2E25">
              <w:rPr>
                <w:rStyle w:val="PleaseReviewParagraphId"/>
              </w:rPr>
              <w:t>[188]</w:t>
            </w:r>
            <w:r w:rsidRPr="00DB2E25">
              <w:rPr>
                <w:i/>
                <w:lang w:eastAsia="en-CA"/>
              </w:rPr>
              <w:t>Picea</w:t>
            </w:r>
          </w:p>
        </w:tc>
      </w:tr>
      <w:tr w:rsidR="004D29B9" w:rsidRPr="00DB2E25" w14:paraId="49E16CEC" w14:textId="77777777">
        <w:trPr>
          <w:trHeight w:val="300"/>
        </w:trPr>
        <w:tc>
          <w:tcPr>
            <w:tcW w:w="2088" w:type="dxa"/>
            <w:noWrap/>
            <w:hideMark/>
          </w:tcPr>
          <w:p w14:paraId="359E0D0A" w14:textId="77777777" w:rsidR="004D29B9" w:rsidRPr="00DB2E25" w:rsidRDefault="00777AD5">
            <w:pPr>
              <w:pStyle w:val="IPPArialTable"/>
              <w:rPr>
                <w:i/>
                <w:lang w:eastAsia="en-CA"/>
              </w:rPr>
            </w:pPr>
            <w:r w:rsidRPr="00DB2E25">
              <w:rPr>
                <w:rStyle w:val="PleaseReviewParagraphId"/>
              </w:rPr>
              <w:t>[189]</w:t>
            </w:r>
            <w:r w:rsidRPr="00DB2E25">
              <w:rPr>
                <w:i/>
                <w:lang w:eastAsia="en-CA"/>
              </w:rPr>
              <w:t>Ips woodi</w:t>
            </w:r>
          </w:p>
        </w:tc>
        <w:tc>
          <w:tcPr>
            <w:tcW w:w="2160" w:type="dxa"/>
            <w:noWrap/>
            <w:hideMark/>
          </w:tcPr>
          <w:p w14:paraId="0B67115A" w14:textId="77777777" w:rsidR="004D29B9" w:rsidRPr="00DB2E25" w:rsidRDefault="00777AD5">
            <w:pPr>
              <w:pStyle w:val="IPPArialTable"/>
              <w:rPr>
                <w:lang w:eastAsia="en-CA"/>
              </w:rPr>
            </w:pPr>
            <w:r w:rsidRPr="00DB2E25">
              <w:rPr>
                <w:rStyle w:val="PleaseReviewParagraphId"/>
              </w:rPr>
              <w:t>[190]</w:t>
            </w:r>
            <w:r w:rsidRPr="00DB2E25">
              <w:rPr>
                <w:lang w:eastAsia="en-CA"/>
              </w:rPr>
              <w:t>Thatcher, 1965</w:t>
            </w:r>
          </w:p>
        </w:tc>
        <w:tc>
          <w:tcPr>
            <w:tcW w:w="2520" w:type="dxa"/>
            <w:noWrap/>
            <w:hideMark/>
          </w:tcPr>
          <w:p w14:paraId="0C115F92" w14:textId="77777777" w:rsidR="004D29B9" w:rsidRPr="00DB2E25" w:rsidRDefault="00777AD5">
            <w:pPr>
              <w:pStyle w:val="IPPArialTable"/>
              <w:rPr>
                <w:lang w:eastAsia="en-CA"/>
              </w:rPr>
            </w:pPr>
            <w:r w:rsidRPr="00DB2E25">
              <w:rPr>
                <w:rStyle w:val="PleaseReviewParagraphId"/>
              </w:rPr>
              <w:t>[191]</w:t>
            </w:r>
            <w:r w:rsidRPr="00DB2E25">
              <w:rPr>
                <w:lang w:eastAsia="en-CA"/>
              </w:rPr>
              <w:t>North America (west)</w:t>
            </w:r>
          </w:p>
        </w:tc>
        <w:tc>
          <w:tcPr>
            <w:tcW w:w="2164" w:type="dxa"/>
            <w:noWrap/>
            <w:hideMark/>
          </w:tcPr>
          <w:p w14:paraId="118C2E85" w14:textId="77777777" w:rsidR="004D29B9" w:rsidRPr="00DB2E25" w:rsidRDefault="00777AD5">
            <w:pPr>
              <w:pStyle w:val="IPPArialTable"/>
              <w:rPr>
                <w:lang w:eastAsia="en-CA"/>
              </w:rPr>
            </w:pPr>
            <w:r w:rsidRPr="00DB2E25">
              <w:rPr>
                <w:rStyle w:val="PleaseReviewParagraphId"/>
              </w:rPr>
              <w:t>[192]</w:t>
            </w:r>
            <w:r w:rsidRPr="00DB2E25">
              <w:rPr>
                <w:i/>
                <w:lang w:eastAsia="en-CA"/>
              </w:rPr>
              <w:t>Pinus</w:t>
            </w:r>
          </w:p>
        </w:tc>
      </w:tr>
    </w:tbl>
    <w:p w14:paraId="681C73F2" w14:textId="77777777" w:rsidR="004D29B9" w:rsidRPr="00DB2E25" w:rsidRDefault="00777AD5" w:rsidP="00305052">
      <w:pPr>
        <w:pStyle w:val="IPPArialFootnote"/>
        <w:spacing w:after="180"/>
        <w:rPr>
          <w:color w:val="7F7F7F" w:themeColor="text1" w:themeTint="80"/>
          <w:lang w:eastAsia="en-AU"/>
        </w:rPr>
      </w:pPr>
      <w:r w:rsidRPr="00DB2E25">
        <w:rPr>
          <w:rStyle w:val="PleaseReviewParagraphId"/>
        </w:rPr>
        <w:t>[193]</w:t>
      </w:r>
      <w:r w:rsidRPr="00DB2E25">
        <w:rPr>
          <w:lang w:eastAsia="en-AU"/>
        </w:rPr>
        <w:t>*</w:t>
      </w:r>
      <w:r w:rsidRPr="00DB2E25">
        <w:t xml:space="preserve"> South = tropical and subtropical parts of North America. North America refers to the North American continent including countries north of Colombia. Widespread may not include all countries in the continent.</w:t>
      </w:r>
    </w:p>
    <w:p w14:paraId="2698FF6E" w14:textId="66BB50FD" w:rsidR="004D29B9" w:rsidRPr="00DB2E25" w:rsidRDefault="00777AD5">
      <w:pPr>
        <w:pStyle w:val="IPPNormal"/>
      </w:pPr>
      <w:r w:rsidRPr="00DB2E25">
        <w:rPr>
          <w:rStyle w:val="PleaseReviewParagraphId"/>
        </w:rPr>
        <w:t>[194]</w:t>
      </w:r>
      <w:r w:rsidRPr="00DB2E25">
        <w:rPr>
          <w:lang w:eastAsia="en-AU"/>
        </w:rPr>
        <w:t>Most attacks are initiated by male</w:t>
      </w:r>
      <w:r w:rsidR="00251FB7" w:rsidRPr="00DB2E25">
        <w:rPr>
          <w:lang w:eastAsia="en-AU"/>
        </w:rPr>
        <w:t xml:space="preserve"> beetles</w:t>
      </w:r>
      <w:r w:rsidRPr="00DB2E25">
        <w:rPr>
          <w:lang w:eastAsia="en-AU"/>
        </w:rPr>
        <w:t>, who create a nuptial chamber under the bark and release semiochemicals to attract males and females to colonize the same tree. The polygynous males attract up to six females to the nuptial chamber (diameter: 7</w:t>
      </w:r>
      <w:r w:rsidR="001B10F6">
        <w:rPr>
          <w:lang w:eastAsia="en-AU"/>
        </w:rPr>
        <w:t>-</w:t>
      </w:r>
      <w:r w:rsidRPr="00DB2E25">
        <w:rPr>
          <w:lang w:eastAsia="en-AU"/>
        </w:rPr>
        <w:t>15 mm). Females mate with the resident male and then create radiating egg galleries along the inner bark (Cognato, 2015; Figures 2 and 3). Females each lay eggs along their tunnel, these hatching after about seven days (Chararas, 1962). Larval galleries radiate from the “Y”- or “H”-shaped egg galleries (Figures 2 and 3), spreading over a span of 10–30 cm.</w:t>
      </w:r>
      <w:r w:rsidRPr="00DB2E25">
        <w:t xml:space="preserve"> </w:t>
      </w:r>
      <w:r w:rsidRPr="00DB2E25">
        <w:rPr>
          <w:lang w:eastAsia="en-AU"/>
        </w:rPr>
        <w:t xml:space="preserve">Development requires six weeks in warm temperatures, allowing up to five generations per year in warm areas. In cooler areas, development requires up to two years (Furniss and Carolin, 1977). Adult beetles </w:t>
      </w:r>
      <w:r w:rsidRPr="00DB2E25">
        <w:rPr>
          <w:lang w:eastAsia="en-AU"/>
        </w:rPr>
        <w:lastRenderedPageBreak/>
        <w:t>overwinter within parental breeding galleries, in forest litter, or in living wood tissue (Chansler, 1964; Lanier, 1967).</w:t>
      </w:r>
    </w:p>
    <w:p w14:paraId="568BE3BE" w14:textId="77777777" w:rsidR="004D29B9" w:rsidRPr="00DB2E25" w:rsidRDefault="00777AD5">
      <w:pPr>
        <w:pStyle w:val="IPPHeading1"/>
      </w:pPr>
      <w:r w:rsidRPr="00DB2E25">
        <w:rPr>
          <w:rStyle w:val="PleaseReviewParagraphId"/>
          <w:b w:val="0"/>
        </w:rPr>
        <w:t>[195]</w:t>
      </w:r>
      <w:bookmarkStart w:id="5" w:name="_Toc419824830"/>
      <w:r w:rsidRPr="00DB2E25">
        <w:t>2.</w:t>
      </w:r>
      <w:r w:rsidRPr="00DB2E25">
        <w:tab/>
        <w:t>Taxonomic Information</w:t>
      </w:r>
      <w:bookmarkEnd w:id="5"/>
    </w:p>
    <w:p w14:paraId="4FACE67C" w14:textId="573F6B6D" w:rsidR="004D29B9" w:rsidRPr="00DB2E25" w:rsidRDefault="00777AD5">
      <w:pPr>
        <w:pStyle w:val="IPPNormal"/>
      </w:pPr>
      <w:r w:rsidRPr="00DB2E25">
        <w:rPr>
          <w:rStyle w:val="PleaseReviewParagraphId"/>
        </w:rPr>
        <w:t>[196]</w:t>
      </w:r>
      <w:r w:rsidRPr="00DB2E25">
        <w:rPr>
          <w:b/>
          <w:bCs/>
        </w:rPr>
        <w:t>Name:</w:t>
      </w:r>
      <w:r w:rsidRPr="00DB2E25">
        <w:t xml:space="preserve"> </w:t>
      </w:r>
      <w:r w:rsidRPr="00DB2E25">
        <w:rPr>
          <w:i/>
        </w:rPr>
        <w:t xml:space="preserve">Ips </w:t>
      </w:r>
      <w:r w:rsidRPr="00DB2E25">
        <w:t xml:space="preserve">DeGeer, 1775 </w:t>
      </w:r>
    </w:p>
    <w:p w14:paraId="3713038E" w14:textId="77777777" w:rsidR="004D29B9" w:rsidRPr="00305052" w:rsidRDefault="00777AD5">
      <w:pPr>
        <w:pStyle w:val="IPPNormalCloseSpace"/>
        <w:rPr>
          <w:b/>
          <w:bCs/>
          <w:lang w:val="es-ES" w:eastAsia="nl-NL"/>
        </w:rPr>
      </w:pPr>
      <w:r w:rsidRPr="00305052">
        <w:rPr>
          <w:rStyle w:val="PleaseReviewParagraphId"/>
          <w:lang w:val="es-ES"/>
        </w:rPr>
        <w:t>[197]</w:t>
      </w:r>
      <w:r w:rsidRPr="00305052">
        <w:rPr>
          <w:b/>
          <w:bCs/>
          <w:lang w:val="es-ES" w:eastAsia="nl-NL"/>
        </w:rPr>
        <w:t xml:space="preserve">Synonyms: </w:t>
      </w:r>
    </w:p>
    <w:p w14:paraId="6F7C36A0" w14:textId="77777777" w:rsidR="004D29B9" w:rsidRPr="00305052" w:rsidRDefault="00777AD5">
      <w:pPr>
        <w:pStyle w:val="IPPNormal"/>
        <w:rPr>
          <w:lang w:val="es-ES" w:eastAsia="nl-NL"/>
        </w:rPr>
      </w:pPr>
      <w:r w:rsidRPr="00305052">
        <w:rPr>
          <w:rStyle w:val="PleaseReviewParagraphId"/>
          <w:lang w:val="es-ES"/>
        </w:rPr>
        <w:t>[198]</w:t>
      </w:r>
      <w:r w:rsidRPr="00305052">
        <w:rPr>
          <w:i/>
          <w:lang w:val="es-ES" w:eastAsia="nl-NL"/>
        </w:rPr>
        <w:t>Cumatotomicus</w:t>
      </w:r>
      <w:r w:rsidRPr="00305052">
        <w:rPr>
          <w:lang w:val="es-ES" w:eastAsia="nl-NL"/>
        </w:rPr>
        <w:t xml:space="preserve"> Ferrari, 1867</w:t>
      </w:r>
    </w:p>
    <w:p w14:paraId="0B488260" w14:textId="77777777" w:rsidR="004D29B9" w:rsidRPr="00305052" w:rsidRDefault="00777AD5">
      <w:pPr>
        <w:pStyle w:val="IPPNormal"/>
        <w:rPr>
          <w:lang w:val="es-SV" w:eastAsia="nl-NL"/>
        </w:rPr>
      </w:pPr>
      <w:r w:rsidRPr="00305052">
        <w:rPr>
          <w:rStyle w:val="PleaseReviewParagraphId"/>
          <w:lang w:val="es-SV"/>
        </w:rPr>
        <w:t>[199]</w:t>
      </w:r>
      <w:r w:rsidRPr="00305052">
        <w:rPr>
          <w:i/>
          <w:lang w:val="es-SV" w:eastAsia="nl-NL"/>
        </w:rPr>
        <w:t>Cyrtotomicus</w:t>
      </w:r>
      <w:r w:rsidRPr="00305052">
        <w:rPr>
          <w:lang w:val="es-SV" w:eastAsia="nl-NL"/>
        </w:rPr>
        <w:t xml:space="preserve"> Ferrari, 1867</w:t>
      </w:r>
    </w:p>
    <w:p w14:paraId="77BE663A" w14:textId="1C898E59" w:rsidR="004D29B9" w:rsidRPr="003C0EC9" w:rsidRDefault="00777AD5">
      <w:pPr>
        <w:pStyle w:val="IPPNormal"/>
        <w:rPr>
          <w:b/>
          <w:lang w:eastAsia="nl-NL"/>
        </w:rPr>
      </w:pPr>
      <w:r w:rsidRPr="003C0EC9">
        <w:rPr>
          <w:rStyle w:val="PleaseReviewParagraphId"/>
        </w:rPr>
        <w:t>[200]</w:t>
      </w:r>
      <w:r w:rsidRPr="003C0EC9">
        <w:rPr>
          <w:b/>
        </w:rPr>
        <w:t>Taxonomic Position:</w:t>
      </w:r>
      <w:r w:rsidRPr="003C0EC9">
        <w:t xml:space="preserve"> Insecta, Coleoptera, Curculionidae, Scolytinae, Ipini</w:t>
      </w:r>
      <w:r w:rsidR="0099149D">
        <w:br/>
      </w:r>
    </w:p>
    <w:p w14:paraId="5E64B89A" w14:textId="77777777" w:rsidR="004D29B9" w:rsidRPr="00DB2E25" w:rsidRDefault="00777AD5" w:rsidP="00305052">
      <w:pPr>
        <w:pStyle w:val="IPPArial"/>
        <w:spacing w:after="120"/>
        <w:rPr>
          <w:lang w:eastAsia="nl-NL"/>
        </w:rPr>
      </w:pPr>
      <w:r w:rsidRPr="00DB2E25">
        <w:rPr>
          <w:rStyle w:val="PleaseReviewParagraphId"/>
        </w:rPr>
        <w:t>[201]</w:t>
      </w:r>
      <w:r w:rsidRPr="00DB2E25">
        <w:rPr>
          <w:b/>
          <w:lang w:eastAsia="en-AU"/>
        </w:rPr>
        <w:t xml:space="preserve">Table 2. </w:t>
      </w:r>
      <w:r w:rsidRPr="00DB2E25">
        <w:rPr>
          <w:lang w:eastAsia="en-AU"/>
        </w:rPr>
        <w:t xml:space="preserve">Common names and synonyms of target </w:t>
      </w:r>
      <w:r w:rsidRPr="00DB2E25">
        <w:rPr>
          <w:i/>
          <w:lang w:eastAsia="en-AU"/>
        </w:rPr>
        <w:t>Ips</w:t>
      </w:r>
      <w:r w:rsidRPr="00DB2E25">
        <w:rPr>
          <w:lang w:eastAsia="en-AU"/>
        </w:rPr>
        <w:t xml:space="preserve"> species, sorted by subgenera. </w:t>
      </w:r>
      <w:r w:rsidRPr="00DB2E25">
        <w:rPr>
          <w:lang w:eastAsia="nl-NL"/>
        </w:rPr>
        <w:t>Synonymy follows Knizek (2011).</w:t>
      </w:r>
      <w:r w:rsidRPr="00DB2E25">
        <w:rPr>
          <w:b/>
          <w:lang w:eastAsia="en-AU"/>
        </w:rPr>
        <w:t xml:space="preserve"> </w:t>
      </w:r>
    </w:p>
    <w:tbl>
      <w:tblPr>
        <w:tblW w:w="9880" w:type="dxa"/>
        <w:tblInd w:w="108" w:type="dxa"/>
        <w:tblLook w:val="04A0" w:firstRow="1" w:lastRow="0" w:firstColumn="1" w:lastColumn="0" w:noHBand="0" w:noVBand="1"/>
      </w:tblPr>
      <w:tblGrid>
        <w:gridCol w:w="1823"/>
        <w:gridCol w:w="2678"/>
        <w:gridCol w:w="1872"/>
        <w:gridCol w:w="3507"/>
      </w:tblGrid>
      <w:tr w:rsidR="004D29B9" w:rsidRPr="00DB2E25" w14:paraId="6660DCDF" w14:textId="77777777" w:rsidTr="00305052">
        <w:trPr>
          <w:trHeight w:val="288"/>
          <w:tblHeader/>
        </w:trPr>
        <w:tc>
          <w:tcPr>
            <w:tcW w:w="182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90ADDC3" w14:textId="77777777" w:rsidR="004D29B9" w:rsidRPr="00DB2E25" w:rsidRDefault="00777AD5" w:rsidP="00227B9E">
            <w:pPr>
              <w:pStyle w:val="IPPArialTable"/>
            </w:pPr>
            <w:r w:rsidRPr="00DB2E25">
              <w:rPr>
                <w:rStyle w:val="PleaseReviewParagraphId"/>
              </w:rPr>
              <w:t>[202]</w:t>
            </w:r>
            <w:r w:rsidRPr="00305052">
              <w:rPr>
                <w:b/>
              </w:rPr>
              <w:t>Subgenus</w:t>
            </w:r>
          </w:p>
        </w:tc>
        <w:tc>
          <w:tcPr>
            <w:tcW w:w="2678" w:type="dxa"/>
            <w:tcBorders>
              <w:top w:val="single" w:sz="4" w:space="0" w:color="auto"/>
              <w:left w:val="nil"/>
              <w:bottom w:val="single" w:sz="4" w:space="0" w:color="auto"/>
              <w:right w:val="single" w:sz="4" w:space="0" w:color="auto"/>
            </w:tcBorders>
            <w:shd w:val="clear" w:color="auto" w:fill="D9D9D9" w:themeFill="background1" w:themeFillShade="D9"/>
            <w:hideMark/>
          </w:tcPr>
          <w:p w14:paraId="10EA584F" w14:textId="77777777" w:rsidR="004D29B9" w:rsidRPr="00DB2E25" w:rsidRDefault="00777AD5" w:rsidP="00227B9E">
            <w:pPr>
              <w:pStyle w:val="IPPArialTable"/>
            </w:pPr>
            <w:r w:rsidRPr="00DB2E25">
              <w:rPr>
                <w:rStyle w:val="PleaseReviewParagraphId"/>
              </w:rPr>
              <w:t>[203]</w:t>
            </w:r>
            <w:r w:rsidRPr="00305052">
              <w:rPr>
                <w:b/>
                <w:i/>
                <w:iCs/>
              </w:rPr>
              <w:t>Ips</w:t>
            </w:r>
            <w:r w:rsidRPr="00305052">
              <w:rPr>
                <w:b/>
              </w:rPr>
              <w:t xml:space="preserve"> species</w:t>
            </w:r>
          </w:p>
        </w:tc>
        <w:tc>
          <w:tcPr>
            <w:tcW w:w="1872" w:type="dxa"/>
            <w:tcBorders>
              <w:top w:val="single" w:sz="4" w:space="0" w:color="auto"/>
              <w:left w:val="nil"/>
              <w:bottom w:val="single" w:sz="4" w:space="0" w:color="auto"/>
              <w:right w:val="single" w:sz="4" w:space="0" w:color="auto"/>
            </w:tcBorders>
            <w:shd w:val="clear" w:color="auto" w:fill="D9D9D9" w:themeFill="background1" w:themeFillShade="D9"/>
            <w:hideMark/>
          </w:tcPr>
          <w:p w14:paraId="094A99B5" w14:textId="77777777" w:rsidR="004D29B9" w:rsidRPr="00DB2E25" w:rsidRDefault="00777AD5" w:rsidP="004C6779">
            <w:pPr>
              <w:pStyle w:val="IPPArialTable"/>
            </w:pPr>
            <w:r w:rsidRPr="00DB2E25">
              <w:rPr>
                <w:rStyle w:val="PleaseReviewParagraphId"/>
              </w:rPr>
              <w:t>[204]</w:t>
            </w:r>
            <w:r w:rsidRPr="00305052">
              <w:rPr>
                <w:b/>
              </w:rPr>
              <w:t>Common name</w:t>
            </w:r>
          </w:p>
        </w:tc>
        <w:tc>
          <w:tcPr>
            <w:tcW w:w="3507" w:type="dxa"/>
            <w:tcBorders>
              <w:top w:val="single" w:sz="4" w:space="0" w:color="auto"/>
              <w:left w:val="nil"/>
              <w:bottom w:val="single" w:sz="4" w:space="0" w:color="auto"/>
              <w:right w:val="single" w:sz="4" w:space="0" w:color="auto"/>
            </w:tcBorders>
            <w:shd w:val="clear" w:color="auto" w:fill="D9D9D9" w:themeFill="background1" w:themeFillShade="D9"/>
            <w:hideMark/>
          </w:tcPr>
          <w:p w14:paraId="0DF7616A" w14:textId="77777777" w:rsidR="004D29B9" w:rsidRPr="00DB2E25" w:rsidRDefault="00777AD5" w:rsidP="004C6779">
            <w:pPr>
              <w:pStyle w:val="IPPArialTable"/>
            </w:pPr>
            <w:r w:rsidRPr="00DB2E25">
              <w:rPr>
                <w:rStyle w:val="PleaseReviewParagraphId"/>
              </w:rPr>
              <w:t>[205]</w:t>
            </w:r>
            <w:r w:rsidRPr="00305052">
              <w:rPr>
                <w:b/>
              </w:rPr>
              <w:t>Synonyms</w:t>
            </w:r>
          </w:p>
        </w:tc>
      </w:tr>
      <w:tr w:rsidR="00284E52" w:rsidRPr="00DB2E25" w14:paraId="77F2D7F3" w14:textId="77777777" w:rsidTr="00284E52">
        <w:trPr>
          <w:trHeight w:val="288"/>
        </w:trPr>
        <w:tc>
          <w:tcPr>
            <w:tcW w:w="1823" w:type="dxa"/>
            <w:vMerge w:val="restart"/>
            <w:tcBorders>
              <w:top w:val="nil"/>
              <w:left w:val="single" w:sz="4" w:space="0" w:color="auto"/>
              <w:right w:val="single" w:sz="4" w:space="0" w:color="auto"/>
            </w:tcBorders>
            <w:shd w:val="clear" w:color="auto" w:fill="auto"/>
            <w:vAlign w:val="center"/>
            <w:hideMark/>
          </w:tcPr>
          <w:p w14:paraId="31F19ED5" w14:textId="77777777" w:rsidR="00284E52" w:rsidRPr="00DB2E25" w:rsidRDefault="00284E52">
            <w:pPr>
              <w:pStyle w:val="IPPArialTable"/>
              <w:rPr>
                <w:i/>
                <w:iCs/>
              </w:rPr>
            </w:pPr>
            <w:r w:rsidRPr="00DB2E25">
              <w:rPr>
                <w:rStyle w:val="PleaseReviewParagraphId"/>
              </w:rPr>
              <w:t>[206]</w:t>
            </w:r>
            <w:r w:rsidRPr="00DB2E25">
              <w:rPr>
                <w:i/>
                <w:iCs/>
              </w:rPr>
              <w:t>Bonips</w:t>
            </w:r>
          </w:p>
          <w:p w14:paraId="1D6718F0" w14:textId="77777777" w:rsidR="00284E52" w:rsidRPr="00DB2E25" w:rsidRDefault="00284E52">
            <w:pPr>
              <w:pStyle w:val="IPPArialTable"/>
              <w:rPr>
                <w:i/>
                <w:iCs/>
              </w:rPr>
            </w:pPr>
            <w:r w:rsidRPr="00DB2E25">
              <w:rPr>
                <w:rStyle w:val="PleaseReviewParagraphId"/>
              </w:rPr>
              <w:t>[210]</w:t>
            </w:r>
          </w:p>
          <w:p w14:paraId="17347493" w14:textId="77777777" w:rsidR="00284E52" w:rsidRPr="00DB2E25" w:rsidRDefault="00284E52">
            <w:pPr>
              <w:pStyle w:val="IPPArialTable"/>
              <w:rPr>
                <w:i/>
                <w:iCs/>
              </w:rPr>
            </w:pPr>
            <w:r w:rsidRPr="00DB2E25">
              <w:rPr>
                <w:rStyle w:val="PleaseReviewParagraphId"/>
              </w:rPr>
              <w:t>[214]</w:t>
            </w:r>
          </w:p>
          <w:p w14:paraId="5268E685" w14:textId="77777777" w:rsidR="00284E52" w:rsidRPr="00DB2E25" w:rsidRDefault="00284E52">
            <w:pPr>
              <w:pStyle w:val="IPPArialTable"/>
              <w:rPr>
                <w:i/>
                <w:iCs/>
              </w:rPr>
            </w:pPr>
            <w:r w:rsidRPr="00DB2E25">
              <w:rPr>
                <w:rStyle w:val="PleaseReviewParagraphId"/>
              </w:rPr>
              <w:t>[218]</w:t>
            </w:r>
          </w:p>
          <w:p w14:paraId="1D606239" w14:textId="77777777" w:rsidR="00284E52" w:rsidRPr="00DB2E25" w:rsidRDefault="00284E52">
            <w:pPr>
              <w:pStyle w:val="IPPArialTable"/>
              <w:rPr>
                <w:i/>
                <w:iCs/>
              </w:rPr>
            </w:pPr>
            <w:r w:rsidRPr="00DB2E25">
              <w:rPr>
                <w:rStyle w:val="PleaseReviewParagraphId"/>
              </w:rPr>
              <w:t>[222]</w:t>
            </w:r>
          </w:p>
          <w:p w14:paraId="15A4D962" w14:textId="77777777" w:rsidR="00284E52" w:rsidRPr="00DB2E25" w:rsidRDefault="00284E52">
            <w:pPr>
              <w:pStyle w:val="IPPArialTable"/>
              <w:rPr>
                <w:i/>
                <w:iCs/>
              </w:rPr>
            </w:pPr>
            <w:r w:rsidRPr="00DB2E25">
              <w:rPr>
                <w:rStyle w:val="PleaseReviewParagraphId"/>
              </w:rPr>
              <w:t>[226]</w:t>
            </w:r>
          </w:p>
          <w:p w14:paraId="703452AD" w14:textId="77777777" w:rsidR="00284E52" w:rsidRPr="00DB2E25" w:rsidRDefault="00284E52">
            <w:pPr>
              <w:pStyle w:val="IPPArialTable"/>
              <w:rPr>
                <w:i/>
                <w:iCs/>
              </w:rPr>
            </w:pPr>
            <w:r w:rsidRPr="00DB2E25">
              <w:rPr>
                <w:rStyle w:val="PleaseReviewParagraphId"/>
              </w:rPr>
              <w:t>[230]</w:t>
            </w:r>
          </w:p>
          <w:p w14:paraId="2D064E26" w14:textId="22549B07" w:rsidR="00284E52" w:rsidRPr="00DB2E25" w:rsidRDefault="00284E52" w:rsidP="00284E52">
            <w:pPr>
              <w:pStyle w:val="IPPArialTable"/>
              <w:rPr>
                <w:i/>
                <w:iCs/>
              </w:rPr>
            </w:pPr>
            <w:r w:rsidRPr="00DB2E25">
              <w:rPr>
                <w:rStyle w:val="PleaseReviewParagraphId"/>
              </w:rPr>
              <w:t>[234]</w:t>
            </w:r>
          </w:p>
        </w:tc>
        <w:tc>
          <w:tcPr>
            <w:tcW w:w="2678" w:type="dxa"/>
            <w:vMerge w:val="restart"/>
            <w:tcBorders>
              <w:top w:val="nil"/>
              <w:left w:val="single" w:sz="4" w:space="0" w:color="auto"/>
              <w:right w:val="single" w:sz="4" w:space="0" w:color="auto"/>
            </w:tcBorders>
            <w:shd w:val="clear" w:color="auto" w:fill="auto"/>
            <w:vAlign w:val="center"/>
            <w:hideMark/>
          </w:tcPr>
          <w:p w14:paraId="657AEC73" w14:textId="77777777" w:rsidR="00284E52" w:rsidRPr="00DB2E25" w:rsidRDefault="00284E52">
            <w:pPr>
              <w:pStyle w:val="IPPArialTable"/>
              <w:rPr>
                <w:i/>
                <w:iCs/>
              </w:rPr>
            </w:pPr>
            <w:r w:rsidRPr="00DB2E25">
              <w:rPr>
                <w:rStyle w:val="PleaseReviewParagraphId"/>
              </w:rPr>
              <w:t>[207]</w:t>
            </w:r>
            <w:r w:rsidRPr="00DB2E25">
              <w:rPr>
                <w:i/>
                <w:iCs/>
              </w:rPr>
              <w:t xml:space="preserve">Ips pini </w:t>
            </w:r>
            <w:r w:rsidRPr="00DB2E25">
              <w:t>(Say, 1826)</w:t>
            </w:r>
          </w:p>
          <w:p w14:paraId="37CDEC97" w14:textId="77777777" w:rsidR="00284E52" w:rsidRPr="00DB2E25" w:rsidRDefault="00284E52">
            <w:pPr>
              <w:pStyle w:val="IPPArialTable"/>
              <w:rPr>
                <w:i/>
                <w:iCs/>
              </w:rPr>
            </w:pPr>
            <w:r w:rsidRPr="00DB2E25">
              <w:rPr>
                <w:rStyle w:val="PleaseReviewParagraphId"/>
              </w:rPr>
              <w:t>[211]</w:t>
            </w:r>
          </w:p>
          <w:p w14:paraId="71FA3D83" w14:textId="77777777" w:rsidR="00284E52" w:rsidRPr="00DB2E25" w:rsidRDefault="00284E52">
            <w:pPr>
              <w:pStyle w:val="IPPArialTable"/>
              <w:rPr>
                <w:i/>
                <w:iCs/>
              </w:rPr>
            </w:pPr>
            <w:r w:rsidRPr="00DB2E25">
              <w:rPr>
                <w:rStyle w:val="PleaseReviewParagraphId"/>
              </w:rPr>
              <w:t>[215]</w:t>
            </w:r>
          </w:p>
          <w:p w14:paraId="2816B092" w14:textId="77777777" w:rsidR="00284E52" w:rsidRPr="00DB2E25" w:rsidRDefault="00284E52">
            <w:pPr>
              <w:pStyle w:val="IPPArialTable"/>
              <w:rPr>
                <w:i/>
                <w:iCs/>
              </w:rPr>
            </w:pPr>
            <w:r w:rsidRPr="00DB2E25">
              <w:rPr>
                <w:rStyle w:val="PleaseReviewParagraphId"/>
              </w:rPr>
              <w:t>[219]</w:t>
            </w:r>
          </w:p>
          <w:p w14:paraId="09808CC3" w14:textId="77777777" w:rsidR="00284E52" w:rsidRPr="00DB2E25" w:rsidRDefault="00284E52">
            <w:pPr>
              <w:pStyle w:val="IPPArialTable"/>
              <w:rPr>
                <w:i/>
                <w:iCs/>
              </w:rPr>
            </w:pPr>
            <w:r w:rsidRPr="00DB2E25">
              <w:rPr>
                <w:rStyle w:val="PleaseReviewParagraphId"/>
              </w:rPr>
              <w:t>[223]</w:t>
            </w:r>
          </w:p>
          <w:p w14:paraId="23A4BF67" w14:textId="77777777" w:rsidR="00284E52" w:rsidRPr="00DB2E25" w:rsidRDefault="00284E52">
            <w:pPr>
              <w:pStyle w:val="IPPArialTable"/>
              <w:rPr>
                <w:i/>
                <w:iCs/>
              </w:rPr>
            </w:pPr>
            <w:r w:rsidRPr="00DB2E25">
              <w:rPr>
                <w:rStyle w:val="PleaseReviewParagraphId"/>
              </w:rPr>
              <w:t>[227]</w:t>
            </w:r>
          </w:p>
          <w:p w14:paraId="65F0DA4C" w14:textId="024F8C7E" w:rsidR="00284E52" w:rsidRPr="00DB2E25" w:rsidRDefault="00284E52" w:rsidP="00284E52">
            <w:pPr>
              <w:pStyle w:val="IPPArialTable"/>
              <w:rPr>
                <w:i/>
                <w:iCs/>
              </w:rPr>
            </w:pPr>
            <w:r w:rsidRPr="00DB2E25">
              <w:rPr>
                <w:rStyle w:val="PleaseReviewParagraphId"/>
              </w:rPr>
              <w:t>[231]</w:t>
            </w:r>
          </w:p>
        </w:tc>
        <w:tc>
          <w:tcPr>
            <w:tcW w:w="1872" w:type="dxa"/>
            <w:vMerge w:val="restart"/>
            <w:tcBorders>
              <w:top w:val="nil"/>
              <w:left w:val="single" w:sz="4" w:space="0" w:color="auto"/>
              <w:right w:val="single" w:sz="4" w:space="0" w:color="auto"/>
            </w:tcBorders>
            <w:shd w:val="clear" w:color="auto" w:fill="auto"/>
            <w:vAlign w:val="center"/>
            <w:hideMark/>
          </w:tcPr>
          <w:p w14:paraId="32E2E78B" w14:textId="77777777" w:rsidR="00284E52" w:rsidRPr="00DB2E25" w:rsidRDefault="00284E52">
            <w:pPr>
              <w:pStyle w:val="IPPArialTable"/>
            </w:pPr>
            <w:r w:rsidRPr="00DB2E25">
              <w:rPr>
                <w:rStyle w:val="PleaseReviewParagraphId"/>
              </w:rPr>
              <w:t>[208]</w:t>
            </w:r>
            <w:r w:rsidRPr="00DB2E25">
              <w:t>pine engraver beetle</w:t>
            </w:r>
          </w:p>
          <w:p w14:paraId="45D997C3" w14:textId="77777777" w:rsidR="00284E52" w:rsidRPr="00DB2E25" w:rsidRDefault="00284E52">
            <w:pPr>
              <w:pStyle w:val="IPPArialTable"/>
            </w:pPr>
            <w:r w:rsidRPr="00DB2E25">
              <w:rPr>
                <w:rStyle w:val="PleaseReviewParagraphId"/>
              </w:rPr>
              <w:t>[212]</w:t>
            </w:r>
          </w:p>
          <w:p w14:paraId="479FECA1" w14:textId="77777777" w:rsidR="00284E52" w:rsidRPr="00DB2E25" w:rsidRDefault="00284E52">
            <w:pPr>
              <w:pStyle w:val="IPPArialTable"/>
            </w:pPr>
            <w:r w:rsidRPr="00DB2E25">
              <w:rPr>
                <w:rStyle w:val="PleaseReviewParagraphId"/>
              </w:rPr>
              <w:t>[216]</w:t>
            </w:r>
          </w:p>
          <w:p w14:paraId="5D45BFB1" w14:textId="77777777" w:rsidR="00284E52" w:rsidRPr="00DB2E25" w:rsidRDefault="00284E52">
            <w:pPr>
              <w:pStyle w:val="IPPArialTable"/>
            </w:pPr>
            <w:r w:rsidRPr="00DB2E25">
              <w:rPr>
                <w:rStyle w:val="PleaseReviewParagraphId"/>
              </w:rPr>
              <w:t>[220]</w:t>
            </w:r>
          </w:p>
          <w:p w14:paraId="57D7D605" w14:textId="77777777" w:rsidR="00284E52" w:rsidRPr="00DB2E25" w:rsidRDefault="00284E52">
            <w:pPr>
              <w:pStyle w:val="IPPArialTable"/>
            </w:pPr>
            <w:r w:rsidRPr="00DB2E25">
              <w:rPr>
                <w:rStyle w:val="PleaseReviewParagraphId"/>
              </w:rPr>
              <w:t>[224]</w:t>
            </w:r>
          </w:p>
          <w:p w14:paraId="0E3A6D2A" w14:textId="77777777" w:rsidR="00284E52" w:rsidRPr="00DB2E25" w:rsidRDefault="00284E52">
            <w:pPr>
              <w:pStyle w:val="IPPArialTable"/>
            </w:pPr>
            <w:r w:rsidRPr="00DB2E25">
              <w:rPr>
                <w:rStyle w:val="PleaseReviewParagraphId"/>
              </w:rPr>
              <w:t>[228]</w:t>
            </w:r>
          </w:p>
          <w:p w14:paraId="63F39549" w14:textId="727A9495" w:rsidR="00284E52" w:rsidRPr="00DB2E25" w:rsidRDefault="00284E52" w:rsidP="00284E52">
            <w:pPr>
              <w:pStyle w:val="IPPArialTable"/>
            </w:pPr>
            <w:r w:rsidRPr="00DB2E25">
              <w:rPr>
                <w:rStyle w:val="PleaseReviewParagraphId"/>
              </w:rPr>
              <w:t>[232]</w:t>
            </w:r>
          </w:p>
        </w:tc>
        <w:tc>
          <w:tcPr>
            <w:tcW w:w="3507" w:type="dxa"/>
            <w:tcBorders>
              <w:top w:val="nil"/>
              <w:left w:val="nil"/>
              <w:bottom w:val="single" w:sz="4" w:space="0" w:color="auto"/>
              <w:right w:val="single" w:sz="4" w:space="0" w:color="auto"/>
            </w:tcBorders>
            <w:shd w:val="clear" w:color="auto" w:fill="auto"/>
            <w:vAlign w:val="center"/>
            <w:hideMark/>
          </w:tcPr>
          <w:p w14:paraId="12B2FF25" w14:textId="77777777" w:rsidR="00284E52" w:rsidRPr="00DB2E25" w:rsidRDefault="00284E52">
            <w:pPr>
              <w:pStyle w:val="IPPArialTable"/>
            </w:pPr>
            <w:r w:rsidRPr="00DB2E25">
              <w:rPr>
                <w:rStyle w:val="PleaseReviewParagraphId"/>
              </w:rPr>
              <w:t>[209]</w:t>
            </w:r>
            <w:r w:rsidRPr="00DB2E25">
              <w:rPr>
                <w:i/>
                <w:iCs/>
              </w:rPr>
              <w:t>Bostrichus dentatus</w:t>
            </w:r>
            <w:r w:rsidRPr="00DB2E25">
              <w:t xml:space="preserve"> Sturm, 1826</w:t>
            </w:r>
          </w:p>
        </w:tc>
      </w:tr>
      <w:tr w:rsidR="00284E52" w:rsidRPr="00DB2E25" w14:paraId="66053D48" w14:textId="77777777" w:rsidTr="00284E52">
        <w:trPr>
          <w:trHeight w:val="288"/>
        </w:trPr>
        <w:tc>
          <w:tcPr>
            <w:tcW w:w="1823" w:type="dxa"/>
            <w:vMerge/>
            <w:tcBorders>
              <w:left w:val="single" w:sz="4" w:space="0" w:color="auto"/>
              <w:right w:val="single" w:sz="4" w:space="0" w:color="auto"/>
            </w:tcBorders>
            <w:vAlign w:val="center"/>
            <w:hideMark/>
          </w:tcPr>
          <w:p w14:paraId="3A53773E" w14:textId="591FBF10" w:rsidR="00284E52" w:rsidRPr="00DB2E25" w:rsidRDefault="00284E52" w:rsidP="00284E52">
            <w:pPr>
              <w:pStyle w:val="IPPArialTable"/>
              <w:rPr>
                <w:i/>
                <w:iCs/>
              </w:rPr>
            </w:pPr>
          </w:p>
        </w:tc>
        <w:tc>
          <w:tcPr>
            <w:tcW w:w="2678" w:type="dxa"/>
            <w:vMerge/>
            <w:tcBorders>
              <w:left w:val="single" w:sz="4" w:space="0" w:color="auto"/>
              <w:right w:val="single" w:sz="4" w:space="0" w:color="auto"/>
            </w:tcBorders>
            <w:vAlign w:val="center"/>
            <w:hideMark/>
          </w:tcPr>
          <w:p w14:paraId="2F126A01" w14:textId="7930F02D" w:rsidR="00284E52" w:rsidRPr="00DB2E25" w:rsidRDefault="00284E52" w:rsidP="00284E52">
            <w:pPr>
              <w:pStyle w:val="IPPArialTable"/>
              <w:rPr>
                <w:i/>
                <w:iCs/>
              </w:rPr>
            </w:pPr>
          </w:p>
        </w:tc>
        <w:tc>
          <w:tcPr>
            <w:tcW w:w="1872" w:type="dxa"/>
            <w:vMerge/>
            <w:tcBorders>
              <w:left w:val="single" w:sz="4" w:space="0" w:color="auto"/>
              <w:right w:val="single" w:sz="4" w:space="0" w:color="auto"/>
            </w:tcBorders>
            <w:vAlign w:val="center"/>
            <w:hideMark/>
          </w:tcPr>
          <w:p w14:paraId="70797217" w14:textId="174E536B" w:rsidR="00284E52" w:rsidRPr="00DB2E25" w:rsidRDefault="00284E52" w:rsidP="00284E52">
            <w:pPr>
              <w:pStyle w:val="IPPArialTable"/>
            </w:pPr>
          </w:p>
        </w:tc>
        <w:tc>
          <w:tcPr>
            <w:tcW w:w="3507" w:type="dxa"/>
            <w:tcBorders>
              <w:top w:val="nil"/>
              <w:left w:val="nil"/>
              <w:bottom w:val="single" w:sz="4" w:space="0" w:color="auto"/>
              <w:right w:val="single" w:sz="4" w:space="0" w:color="auto"/>
            </w:tcBorders>
            <w:shd w:val="clear" w:color="auto" w:fill="auto"/>
            <w:vAlign w:val="center"/>
            <w:hideMark/>
          </w:tcPr>
          <w:p w14:paraId="7E1AD25D" w14:textId="77777777" w:rsidR="00284E52" w:rsidRPr="00DB2E25" w:rsidRDefault="00284E52">
            <w:pPr>
              <w:pStyle w:val="IPPArialTable"/>
            </w:pPr>
            <w:r w:rsidRPr="00DB2E25">
              <w:rPr>
                <w:rStyle w:val="PleaseReviewParagraphId"/>
              </w:rPr>
              <w:t>[213]</w:t>
            </w:r>
            <w:r w:rsidRPr="00DB2E25">
              <w:rPr>
                <w:i/>
                <w:iCs/>
              </w:rPr>
              <w:t>Bostrichus pallipes</w:t>
            </w:r>
            <w:r w:rsidRPr="00DB2E25">
              <w:t xml:space="preserve"> Sturm, 1826</w:t>
            </w:r>
          </w:p>
        </w:tc>
      </w:tr>
      <w:tr w:rsidR="00284E52" w:rsidRPr="00DB2E25" w14:paraId="22827B22" w14:textId="77777777" w:rsidTr="00284E52">
        <w:trPr>
          <w:trHeight w:val="288"/>
        </w:trPr>
        <w:tc>
          <w:tcPr>
            <w:tcW w:w="1823" w:type="dxa"/>
            <w:vMerge/>
            <w:tcBorders>
              <w:left w:val="single" w:sz="4" w:space="0" w:color="auto"/>
              <w:right w:val="single" w:sz="4" w:space="0" w:color="auto"/>
            </w:tcBorders>
            <w:vAlign w:val="center"/>
            <w:hideMark/>
          </w:tcPr>
          <w:p w14:paraId="720CEAF7" w14:textId="211E0A3C" w:rsidR="00284E52" w:rsidRPr="00DB2E25" w:rsidRDefault="00284E52" w:rsidP="00284E52">
            <w:pPr>
              <w:pStyle w:val="IPPArialTable"/>
              <w:rPr>
                <w:i/>
                <w:iCs/>
              </w:rPr>
            </w:pPr>
          </w:p>
        </w:tc>
        <w:tc>
          <w:tcPr>
            <w:tcW w:w="2678" w:type="dxa"/>
            <w:vMerge/>
            <w:tcBorders>
              <w:left w:val="single" w:sz="4" w:space="0" w:color="auto"/>
              <w:right w:val="single" w:sz="4" w:space="0" w:color="auto"/>
            </w:tcBorders>
            <w:vAlign w:val="center"/>
            <w:hideMark/>
          </w:tcPr>
          <w:p w14:paraId="749EF093" w14:textId="25ED2C3A" w:rsidR="00284E52" w:rsidRPr="00DB2E25" w:rsidRDefault="00284E52" w:rsidP="00284E52">
            <w:pPr>
              <w:pStyle w:val="IPPArialTable"/>
              <w:rPr>
                <w:i/>
                <w:iCs/>
              </w:rPr>
            </w:pPr>
          </w:p>
        </w:tc>
        <w:tc>
          <w:tcPr>
            <w:tcW w:w="1872" w:type="dxa"/>
            <w:vMerge/>
            <w:tcBorders>
              <w:left w:val="single" w:sz="4" w:space="0" w:color="auto"/>
              <w:right w:val="single" w:sz="4" w:space="0" w:color="auto"/>
            </w:tcBorders>
            <w:vAlign w:val="center"/>
            <w:hideMark/>
          </w:tcPr>
          <w:p w14:paraId="10803882" w14:textId="1D9E2EBF" w:rsidR="00284E52" w:rsidRPr="00DB2E25" w:rsidRDefault="00284E52" w:rsidP="00284E52">
            <w:pPr>
              <w:pStyle w:val="IPPArialTable"/>
            </w:pPr>
          </w:p>
        </w:tc>
        <w:tc>
          <w:tcPr>
            <w:tcW w:w="3507" w:type="dxa"/>
            <w:tcBorders>
              <w:top w:val="nil"/>
              <w:left w:val="nil"/>
              <w:bottom w:val="single" w:sz="4" w:space="0" w:color="auto"/>
              <w:right w:val="single" w:sz="4" w:space="0" w:color="auto"/>
            </w:tcBorders>
            <w:shd w:val="clear" w:color="auto" w:fill="auto"/>
            <w:vAlign w:val="center"/>
            <w:hideMark/>
          </w:tcPr>
          <w:p w14:paraId="22048581" w14:textId="77777777" w:rsidR="00284E52" w:rsidRPr="00DB2E25" w:rsidRDefault="00284E52">
            <w:pPr>
              <w:pStyle w:val="IPPArialTable"/>
            </w:pPr>
            <w:r w:rsidRPr="00DB2E25">
              <w:rPr>
                <w:rStyle w:val="PleaseReviewParagraphId"/>
              </w:rPr>
              <w:t>[217]</w:t>
            </w:r>
            <w:r w:rsidRPr="00DB2E25">
              <w:rPr>
                <w:i/>
                <w:iCs/>
              </w:rPr>
              <w:t>Bostrichus pini</w:t>
            </w:r>
            <w:r w:rsidRPr="00DB2E25">
              <w:t xml:space="preserve"> Say, 1826</w:t>
            </w:r>
          </w:p>
        </w:tc>
      </w:tr>
      <w:tr w:rsidR="00284E52" w:rsidRPr="00DB2E25" w14:paraId="6960E5A6" w14:textId="77777777" w:rsidTr="00284E52">
        <w:trPr>
          <w:trHeight w:val="288"/>
        </w:trPr>
        <w:tc>
          <w:tcPr>
            <w:tcW w:w="1823" w:type="dxa"/>
            <w:vMerge/>
            <w:tcBorders>
              <w:left w:val="single" w:sz="4" w:space="0" w:color="auto"/>
              <w:right w:val="single" w:sz="4" w:space="0" w:color="auto"/>
            </w:tcBorders>
            <w:vAlign w:val="center"/>
            <w:hideMark/>
          </w:tcPr>
          <w:p w14:paraId="02BA95F5" w14:textId="3F9B9BC2" w:rsidR="00284E52" w:rsidRPr="00DB2E25" w:rsidRDefault="00284E52" w:rsidP="00284E52">
            <w:pPr>
              <w:pStyle w:val="IPPArialTable"/>
              <w:rPr>
                <w:i/>
                <w:iCs/>
              </w:rPr>
            </w:pPr>
          </w:p>
        </w:tc>
        <w:tc>
          <w:tcPr>
            <w:tcW w:w="2678" w:type="dxa"/>
            <w:vMerge/>
            <w:tcBorders>
              <w:left w:val="single" w:sz="4" w:space="0" w:color="auto"/>
              <w:right w:val="single" w:sz="4" w:space="0" w:color="auto"/>
            </w:tcBorders>
            <w:vAlign w:val="center"/>
            <w:hideMark/>
          </w:tcPr>
          <w:p w14:paraId="4B1779DF" w14:textId="1EDB94A1" w:rsidR="00284E52" w:rsidRPr="00DB2E25" w:rsidRDefault="00284E52" w:rsidP="00284E52">
            <w:pPr>
              <w:pStyle w:val="IPPArialTable"/>
              <w:rPr>
                <w:i/>
                <w:iCs/>
              </w:rPr>
            </w:pPr>
          </w:p>
        </w:tc>
        <w:tc>
          <w:tcPr>
            <w:tcW w:w="1872" w:type="dxa"/>
            <w:vMerge/>
            <w:tcBorders>
              <w:left w:val="single" w:sz="4" w:space="0" w:color="auto"/>
              <w:right w:val="single" w:sz="4" w:space="0" w:color="auto"/>
            </w:tcBorders>
            <w:vAlign w:val="center"/>
            <w:hideMark/>
          </w:tcPr>
          <w:p w14:paraId="5EAB3DBF" w14:textId="090B45F6" w:rsidR="00284E52" w:rsidRPr="00DB2E25" w:rsidRDefault="00284E52" w:rsidP="00284E52">
            <w:pPr>
              <w:pStyle w:val="IPPArialTable"/>
            </w:pPr>
          </w:p>
        </w:tc>
        <w:tc>
          <w:tcPr>
            <w:tcW w:w="3507" w:type="dxa"/>
            <w:tcBorders>
              <w:top w:val="nil"/>
              <w:left w:val="nil"/>
              <w:bottom w:val="single" w:sz="4" w:space="0" w:color="auto"/>
              <w:right w:val="single" w:sz="4" w:space="0" w:color="auto"/>
            </w:tcBorders>
            <w:shd w:val="clear" w:color="auto" w:fill="auto"/>
            <w:vAlign w:val="center"/>
            <w:hideMark/>
          </w:tcPr>
          <w:p w14:paraId="6A6CC225" w14:textId="199C3368" w:rsidR="00284E52" w:rsidRPr="00DB2E25" w:rsidRDefault="00284E52">
            <w:pPr>
              <w:pStyle w:val="IPPArialTable"/>
            </w:pPr>
            <w:r w:rsidRPr="00DB2E25">
              <w:rPr>
                <w:rStyle w:val="PleaseReviewParagraphId"/>
              </w:rPr>
              <w:t>[229]</w:t>
            </w:r>
            <w:r w:rsidRPr="00DB2E25">
              <w:rPr>
                <w:i/>
                <w:iCs/>
              </w:rPr>
              <w:t>Tomicus praefrictus</w:t>
            </w:r>
            <w:r w:rsidRPr="00DB2E25">
              <w:t xml:space="preserve"> Eichhoff, 1868</w:t>
            </w:r>
          </w:p>
        </w:tc>
      </w:tr>
      <w:tr w:rsidR="00284E52" w:rsidRPr="00DB2E25" w14:paraId="24E7C1B6" w14:textId="77777777" w:rsidTr="00284E52">
        <w:trPr>
          <w:trHeight w:val="288"/>
        </w:trPr>
        <w:tc>
          <w:tcPr>
            <w:tcW w:w="1823" w:type="dxa"/>
            <w:vMerge/>
            <w:tcBorders>
              <w:left w:val="single" w:sz="4" w:space="0" w:color="auto"/>
              <w:right w:val="single" w:sz="4" w:space="0" w:color="auto"/>
            </w:tcBorders>
            <w:vAlign w:val="center"/>
            <w:hideMark/>
          </w:tcPr>
          <w:p w14:paraId="4556F3D6" w14:textId="17152028" w:rsidR="00284E52" w:rsidRPr="00DB2E25" w:rsidRDefault="00284E52" w:rsidP="00284E52">
            <w:pPr>
              <w:pStyle w:val="IPPArialTable"/>
              <w:rPr>
                <w:i/>
                <w:iCs/>
              </w:rPr>
            </w:pPr>
          </w:p>
        </w:tc>
        <w:tc>
          <w:tcPr>
            <w:tcW w:w="2678" w:type="dxa"/>
            <w:vMerge/>
            <w:tcBorders>
              <w:left w:val="single" w:sz="4" w:space="0" w:color="auto"/>
              <w:right w:val="single" w:sz="4" w:space="0" w:color="auto"/>
            </w:tcBorders>
            <w:vAlign w:val="center"/>
            <w:hideMark/>
          </w:tcPr>
          <w:p w14:paraId="33D52D1D" w14:textId="0EC856E5" w:rsidR="00284E52" w:rsidRPr="00DB2E25" w:rsidRDefault="00284E52" w:rsidP="00284E52">
            <w:pPr>
              <w:pStyle w:val="IPPArialTable"/>
              <w:rPr>
                <w:i/>
                <w:iCs/>
              </w:rPr>
            </w:pPr>
          </w:p>
        </w:tc>
        <w:tc>
          <w:tcPr>
            <w:tcW w:w="1872" w:type="dxa"/>
            <w:vMerge/>
            <w:tcBorders>
              <w:left w:val="single" w:sz="4" w:space="0" w:color="auto"/>
              <w:right w:val="single" w:sz="4" w:space="0" w:color="auto"/>
            </w:tcBorders>
            <w:vAlign w:val="center"/>
            <w:hideMark/>
          </w:tcPr>
          <w:p w14:paraId="1430793F" w14:textId="3BC68A76" w:rsidR="00284E52" w:rsidRPr="00DB2E25" w:rsidRDefault="00284E52" w:rsidP="00284E52">
            <w:pPr>
              <w:pStyle w:val="IPPArialTable"/>
            </w:pPr>
          </w:p>
        </w:tc>
        <w:tc>
          <w:tcPr>
            <w:tcW w:w="3507" w:type="dxa"/>
            <w:tcBorders>
              <w:top w:val="nil"/>
              <w:left w:val="nil"/>
              <w:bottom w:val="single" w:sz="4" w:space="0" w:color="auto"/>
              <w:right w:val="single" w:sz="4" w:space="0" w:color="auto"/>
            </w:tcBorders>
            <w:shd w:val="clear" w:color="auto" w:fill="auto"/>
            <w:vAlign w:val="center"/>
            <w:hideMark/>
          </w:tcPr>
          <w:p w14:paraId="22A812D9" w14:textId="44F80283" w:rsidR="00284E52" w:rsidRPr="00DB2E25" w:rsidRDefault="00284E52">
            <w:pPr>
              <w:pStyle w:val="IPPArialTable"/>
            </w:pPr>
            <w:r w:rsidRPr="00DB2E25">
              <w:rPr>
                <w:rStyle w:val="PleaseReviewParagraphId"/>
              </w:rPr>
              <w:t>[233]</w:t>
            </w:r>
            <w:r w:rsidRPr="00DB2E25">
              <w:rPr>
                <w:i/>
                <w:iCs/>
              </w:rPr>
              <w:t>Tomicus rectus</w:t>
            </w:r>
            <w:r w:rsidRPr="00DB2E25">
              <w:t xml:space="preserve"> LeConte, 1868</w:t>
            </w:r>
            <w:r w:rsidRPr="00DB2E25" w:rsidDel="00130345">
              <w:rPr>
                <w:rStyle w:val="PleaseReviewParagraphId"/>
              </w:rPr>
              <w:t xml:space="preserve"> </w:t>
            </w:r>
          </w:p>
        </w:tc>
      </w:tr>
      <w:tr w:rsidR="00284E52" w:rsidRPr="00DB2E25" w14:paraId="181CC4E5" w14:textId="77777777" w:rsidTr="00284E52">
        <w:trPr>
          <w:trHeight w:val="288"/>
        </w:trPr>
        <w:tc>
          <w:tcPr>
            <w:tcW w:w="1823" w:type="dxa"/>
            <w:vMerge/>
            <w:tcBorders>
              <w:left w:val="single" w:sz="4" w:space="0" w:color="auto"/>
              <w:right w:val="single" w:sz="4" w:space="0" w:color="auto"/>
            </w:tcBorders>
            <w:vAlign w:val="center"/>
            <w:hideMark/>
          </w:tcPr>
          <w:p w14:paraId="69FF2367" w14:textId="47D578C0" w:rsidR="00284E52" w:rsidRPr="00DB2E25" w:rsidRDefault="00284E52" w:rsidP="00284E52">
            <w:pPr>
              <w:pStyle w:val="IPPArialTable"/>
              <w:rPr>
                <w:i/>
                <w:iCs/>
              </w:rPr>
            </w:pPr>
          </w:p>
        </w:tc>
        <w:tc>
          <w:tcPr>
            <w:tcW w:w="2678" w:type="dxa"/>
            <w:vMerge/>
            <w:tcBorders>
              <w:left w:val="single" w:sz="4" w:space="0" w:color="auto"/>
              <w:right w:val="single" w:sz="4" w:space="0" w:color="auto"/>
            </w:tcBorders>
            <w:vAlign w:val="center"/>
            <w:hideMark/>
          </w:tcPr>
          <w:p w14:paraId="7BFE20C6" w14:textId="2135AE95" w:rsidR="00284E52" w:rsidRPr="00DB2E25" w:rsidRDefault="00284E52" w:rsidP="00284E52">
            <w:pPr>
              <w:pStyle w:val="IPPArialTable"/>
              <w:rPr>
                <w:i/>
                <w:iCs/>
              </w:rPr>
            </w:pPr>
          </w:p>
        </w:tc>
        <w:tc>
          <w:tcPr>
            <w:tcW w:w="1872" w:type="dxa"/>
            <w:vMerge/>
            <w:tcBorders>
              <w:left w:val="single" w:sz="4" w:space="0" w:color="auto"/>
              <w:right w:val="single" w:sz="4" w:space="0" w:color="auto"/>
            </w:tcBorders>
            <w:vAlign w:val="center"/>
            <w:hideMark/>
          </w:tcPr>
          <w:p w14:paraId="5F3C3D85" w14:textId="7758851D" w:rsidR="00284E52" w:rsidRPr="00DB2E25" w:rsidRDefault="00284E52" w:rsidP="00284E52">
            <w:pPr>
              <w:pStyle w:val="IPPArialTable"/>
            </w:pPr>
          </w:p>
        </w:tc>
        <w:tc>
          <w:tcPr>
            <w:tcW w:w="3507" w:type="dxa"/>
            <w:tcBorders>
              <w:top w:val="nil"/>
              <w:left w:val="nil"/>
              <w:bottom w:val="single" w:sz="4" w:space="0" w:color="auto"/>
              <w:right w:val="single" w:sz="4" w:space="0" w:color="auto"/>
            </w:tcBorders>
            <w:shd w:val="clear" w:color="auto" w:fill="auto"/>
            <w:vAlign w:val="center"/>
            <w:hideMark/>
          </w:tcPr>
          <w:p w14:paraId="2510FF3E" w14:textId="69F4F56B" w:rsidR="00284E52" w:rsidRPr="00DB2E25" w:rsidRDefault="00284E52">
            <w:pPr>
              <w:pStyle w:val="IPPArialTable"/>
            </w:pPr>
            <w:r w:rsidRPr="00DB2E25">
              <w:rPr>
                <w:rStyle w:val="PleaseReviewParagraphId"/>
              </w:rPr>
              <w:t>[225]</w:t>
            </w:r>
            <w:r w:rsidRPr="00DB2E25">
              <w:rPr>
                <w:i/>
                <w:iCs/>
              </w:rPr>
              <w:t>Tomicus oregonis</w:t>
            </w:r>
            <w:r w:rsidRPr="00DB2E25">
              <w:t xml:space="preserve"> Eichhoff, 1869</w:t>
            </w:r>
          </w:p>
        </w:tc>
      </w:tr>
      <w:tr w:rsidR="00284E52" w:rsidRPr="00DB2E25" w14:paraId="1B703231" w14:textId="77777777" w:rsidTr="00284E52">
        <w:trPr>
          <w:trHeight w:val="288"/>
        </w:trPr>
        <w:tc>
          <w:tcPr>
            <w:tcW w:w="1823" w:type="dxa"/>
            <w:vMerge/>
            <w:tcBorders>
              <w:left w:val="single" w:sz="4" w:space="0" w:color="auto"/>
              <w:right w:val="single" w:sz="4" w:space="0" w:color="auto"/>
            </w:tcBorders>
            <w:vAlign w:val="center"/>
            <w:hideMark/>
          </w:tcPr>
          <w:p w14:paraId="22BA30BA" w14:textId="63C8DD25" w:rsidR="00284E52" w:rsidRPr="00DB2E25" w:rsidRDefault="00284E52" w:rsidP="00284E52">
            <w:pPr>
              <w:pStyle w:val="IPPArialTable"/>
              <w:rPr>
                <w:i/>
                <w:iCs/>
              </w:rPr>
            </w:pPr>
          </w:p>
        </w:tc>
        <w:tc>
          <w:tcPr>
            <w:tcW w:w="2678" w:type="dxa"/>
            <w:vMerge/>
            <w:tcBorders>
              <w:left w:val="single" w:sz="4" w:space="0" w:color="auto"/>
              <w:bottom w:val="single" w:sz="4" w:space="0" w:color="auto"/>
              <w:right w:val="single" w:sz="4" w:space="0" w:color="auto"/>
            </w:tcBorders>
            <w:vAlign w:val="center"/>
            <w:hideMark/>
          </w:tcPr>
          <w:p w14:paraId="5BEC1780" w14:textId="764D3278" w:rsidR="00284E52" w:rsidRPr="00DB2E25" w:rsidRDefault="00284E52">
            <w:pPr>
              <w:pStyle w:val="IPPArialTable"/>
              <w:rPr>
                <w:i/>
                <w:iCs/>
              </w:rPr>
            </w:pPr>
          </w:p>
        </w:tc>
        <w:tc>
          <w:tcPr>
            <w:tcW w:w="1872" w:type="dxa"/>
            <w:vMerge/>
            <w:tcBorders>
              <w:left w:val="single" w:sz="4" w:space="0" w:color="auto"/>
              <w:bottom w:val="single" w:sz="4" w:space="0" w:color="auto"/>
              <w:right w:val="single" w:sz="4" w:space="0" w:color="auto"/>
            </w:tcBorders>
            <w:vAlign w:val="center"/>
            <w:hideMark/>
          </w:tcPr>
          <w:p w14:paraId="0B4E71BB" w14:textId="37AC9988" w:rsidR="00284E52" w:rsidRPr="00DB2E25" w:rsidRDefault="00284E52">
            <w:pPr>
              <w:pStyle w:val="IPPArialTable"/>
            </w:pPr>
          </w:p>
        </w:tc>
        <w:tc>
          <w:tcPr>
            <w:tcW w:w="3507" w:type="dxa"/>
            <w:tcBorders>
              <w:top w:val="nil"/>
              <w:left w:val="nil"/>
              <w:bottom w:val="single" w:sz="4" w:space="0" w:color="auto"/>
              <w:right w:val="single" w:sz="4" w:space="0" w:color="auto"/>
            </w:tcBorders>
            <w:shd w:val="clear" w:color="auto" w:fill="auto"/>
            <w:vAlign w:val="center"/>
            <w:hideMark/>
          </w:tcPr>
          <w:p w14:paraId="5B6DB972" w14:textId="4EF042A2" w:rsidR="00284E52" w:rsidRPr="00DB2E25" w:rsidRDefault="00284E52">
            <w:pPr>
              <w:pStyle w:val="IPPArialTable"/>
            </w:pPr>
            <w:r w:rsidRPr="00DB2E25">
              <w:rPr>
                <w:rStyle w:val="PleaseReviewParagraphId"/>
              </w:rPr>
              <w:t>[221]</w:t>
            </w:r>
            <w:r w:rsidRPr="00DB2E25">
              <w:rPr>
                <w:i/>
                <w:iCs/>
              </w:rPr>
              <w:t>Ips laticollis</w:t>
            </w:r>
            <w:r w:rsidRPr="00DB2E25">
              <w:t xml:space="preserve"> Swaine, 1918</w:t>
            </w:r>
          </w:p>
        </w:tc>
      </w:tr>
      <w:tr w:rsidR="00284E52" w:rsidRPr="00DB2E25" w14:paraId="5E47DDC7" w14:textId="77777777" w:rsidTr="00284E52">
        <w:trPr>
          <w:trHeight w:val="540"/>
        </w:trPr>
        <w:tc>
          <w:tcPr>
            <w:tcW w:w="1823" w:type="dxa"/>
            <w:vMerge/>
            <w:tcBorders>
              <w:left w:val="single" w:sz="4" w:space="0" w:color="auto"/>
              <w:bottom w:val="single" w:sz="4" w:space="0" w:color="auto"/>
              <w:right w:val="single" w:sz="4" w:space="0" w:color="auto"/>
            </w:tcBorders>
            <w:vAlign w:val="center"/>
            <w:hideMark/>
          </w:tcPr>
          <w:p w14:paraId="3A424B3B" w14:textId="65D352FA" w:rsidR="00284E52" w:rsidRPr="00DB2E25" w:rsidRDefault="00284E52">
            <w:pPr>
              <w:pStyle w:val="IPPArialTable"/>
              <w:rPr>
                <w:i/>
                <w:iCs/>
              </w:rPr>
            </w:pPr>
          </w:p>
        </w:tc>
        <w:tc>
          <w:tcPr>
            <w:tcW w:w="2678" w:type="dxa"/>
            <w:tcBorders>
              <w:top w:val="nil"/>
              <w:left w:val="nil"/>
              <w:bottom w:val="single" w:sz="4" w:space="0" w:color="auto"/>
              <w:right w:val="single" w:sz="4" w:space="0" w:color="auto"/>
            </w:tcBorders>
            <w:shd w:val="clear" w:color="auto" w:fill="auto"/>
            <w:vAlign w:val="center"/>
            <w:hideMark/>
          </w:tcPr>
          <w:p w14:paraId="1C4CF093" w14:textId="12B67601" w:rsidR="00284E52" w:rsidRPr="00DB2E25" w:rsidRDefault="00284E52" w:rsidP="0031560D">
            <w:pPr>
              <w:pStyle w:val="IPPArialTable"/>
              <w:rPr>
                <w:i/>
                <w:iCs/>
              </w:rPr>
            </w:pPr>
            <w:r w:rsidRPr="00DB2E25">
              <w:rPr>
                <w:rStyle w:val="PleaseReviewParagraphId"/>
              </w:rPr>
              <w:t>[235]</w:t>
            </w:r>
            <w:r w:rsidRPr="00DB2E25">
              <w:rPr>
                <w:i/>
                <w:iCs/>
              </w:rPr>
              <w:t xml:space="preserve">Ips plastographus </w:t>
            </w:r>
            <w:r w:rsidRPr="00DB2E25">
              <w:t>(</w:t>
            </w:r>
            <w:r>
              <w:t>LeConte</w:t>
            </w:r>
            <w:r w:rsidRPr="00DB2E25">
              <w:t>, 1868)*</w:t>
            </w:r>
          </w:p>
        </w:tc>
        <w:tc>
          <w:tcPr>
            <w:tcW w:w="1872" w:type="dxa"/>
            <w:tcBorders>
              <w:top w:val="nil"/>
              <w:left w:val="nil"/>
              <w:bottom w:val="single" w:sz="4" w:space="0" w:color="auto"/>
              <w:right w:val="single" w:sz="4" w:space="0" w:color="auto"/>
            </w:tcBorders>
            <w:shd w:val="clear" w:color="auto" w:fill="auto"/>
            <w:vAlign w:val="center"/>
            <w:hideMark/>
          </w:tcPr>
          <w:p w14:paraId="4EB5FE95" w14:textId="77777777" w:rsidR="00284E52" w:rsidRPr="00DB2E25" w:rsidRDefault="00284E52" w:rsidP="006A7B49">
            <w:pPr>
              <w:pStyle w:val="IPPArialTable"/>
            </w:pPr>
            <w:r w:rsidRPr="00DB2E25">
              <w:rPr>
                <w:rStyle w:val="PleaseReviewParagraphId"/>
              </w:rPr>
              <w:t>[236]</w:t>
            </w:r>
            <w:r w:rsidRPr="00DB2E25">
              <w:t>California pine engraver</w:t>
            </w:r>
          </w:p>
        </w:tc>
        <w:tc>
          <w:tcPr>
            <w:tcW w:w="3507" w:type="dxa"/>
            <w:tcBorders>
              <w:top w:val="nil"/>
              <w:left w:val="nil"/>
              <w:bottom w:val="single" w:sz="4" w:space="0" w:color="auto"/>
              <w:right w:val="single" w:sz="4" w:space="0" w:color="auto"/>
            </w:tcBorders>
            <w:shd w:val="clear" w:color="auto" w:fill="auto"/>
            <w:vAlign w:val="center"/>
            <w:hideMark/>
          </w:tcPr>
          <w:p w14:paraId="36F48966" w14:textId="77777777" w:rsidR="00284E52" w:rsidRPr="00DB2E25" w:rsidRDefault="00284E52">
            <w:pPr>
              <w:pStyle w:val="IPPArialTable"/>
            </w:pPr>
            <w:r w:rsidRPr="00DB2E25">
              <w:rPr>
                <w:rStyle w:val="PleaseReviewParagraphId"/>
              </w:rPr>
              <w:t>[237]</w:t>
            </w:r>
            <w:r w:rsidRPr="00DB2E25">
              <w:rPr>
                <w:i/>
                <w:iCs/>
              </w:rPr>
              <w:t>Tomicus plastographus</w:t>
            </w:r>
            <w:r w:rsidRPr="00DB2E25">
              <w:t xml:space="preserve"> LeConte, 1868</w:t>
            </w:r>
          </w:p>
        </w:tc>
      </w:tr>
      <w:tr w:rsidR="00284E52" w:rsidRPr="00DB2E25" w14:paraId="08F287A5" w14:textId="77777777" w:rsidTr="00284E52">
        <w:trPr>
          <w:trHeight w:val="288"/>
        </w:trPr>
        <w:tc>
          <w:tcPr>
            <w:tcW w:w="1823" w:type="dxa"/>
            <w:vMerge w:val="restart"/>
            <w:tcBorders>
              <w:top w:val="nil"/>
              <w:left w:val="single" w:sz="4" w:space="0" w:color="auto"/>
              <w:right w:val="single" w:sz="4" w:space="0" w:color="auto"/>
            </w:tcBorders>
            <w:shd w:val="clear" w:color="auto" w:fill="auto"/>
            <w:vAlign w:val="center"/>
            <w:hideMark/>
          </w:tcPr>
          <w:p w14:paraId="5189A116" w14:textId="77777777" w:rsidR="00284E52" w:rsidRPr="00DB2E25" w:rsidRDefault="00284E52">
            <w:pPr>
              <w:pStyle w:val="IPPArialTable"/>
              <w:rPr>
                <w:i/>
                <w:iCs/>
              </w:rPr>
            </w:pPr>
            <w:r w:rsidRPr="00DB2E25">
              <w:rPr>
                <w:rStyle w:val="PleaseReviewParagraphId"/>
              </w:rPr>
              <w:t>[238]</w:t>
            </w:r>
            <w:r w:rsidRPr="00DB2E25">
              <w:rPr>
                <w:i/>
                <w:iCs/>
              </w:rPr>
              <w:t>Cumatotomicus</w:t>
            </w:r>
          </w:p>
          <w:p w14:paraId="27F5BB7C" w14:textId="77777777" w:rsidR="00284E52" w:rsidRPr="00DB2E25" w:rsidRDefault="00284E52">
            <w:pPr>
              <w:pStyle w:val="IPPArialTable"/>
              <w:rPr>
                <w:i/>
                <w:iCs/>
              </w:rPr>
            </w:pPr>
            <w:r w:rsidRPr="00DB2E25">
              <w:rPr>
                <w:rStyle w:val="PleaseReviewParagraphId"/>
              </w:rPr>
              <w:t>[242]</w:t>
            </w:r>
          </w:p>
          <w:p w14:paraId="19264C81" w14:textId="77777777" w:rsidR="00284E52" w:rsidRPr="00DB2E25" w:rsidRDefault="00284E52">
            <w:pPr>
              <w:pStyle w:val="IPPArialTable"/>
              <w:rPr>
                <w:i/>
                <w:iCs/>
              </w:rPr>
            </w:pPr>
            <w:r w:rsidRPr="00DB2E25">
              <w:rPr>
                <w:rStyle w:val="PleaseReviewParagraphId"/>
              </w:rPr>
              <w:t>[246]</w:t>
            </w:r>
          </w:p>
          <w:p w14:paraId="0613FF53" w14:textId="6D51BD23" w:rsidR="00284E52" w:rsidRPr="00DB2E25" w:rsidRDefault="00284E52" w:rsidP="00284E52">
            <w:pPr>
              <w:pStyle w:val="IPPArialTable"/>
              <w:rPr>
                <w:i/>
                <w:iCs/>
              </w:rPr>
            </w:pPr>
            <w:r w:rsidRPr="00DB2E25">
              <w:rPr>
                <w:rStyle w:val="PleaseReviewParagraphId"/>
              </w:rPr>
              <w:t>[250]</w:t>
            </w:r>
          </w:p>
        </w:tc>
        <w:tc>
          <w:tcPr>
            <w:tcW w:w="2678" w:type="dxa"/>
            <w:vMerge w:val="restart"/>
            <w:tcBorders>
              <w:top w:val="nil"/>
              <w:left w:val="single" w:sz="4" w:space="0" w:color="auto"/>
              <w:right w:val="single" w:sz="4" w:space="0" w:color="auto"/>
            </w:tcBorders>
            <w:shd w:val="clear" w:color="auto" w:fill="auto"/>
            <w:vAlign w:val="center"/>
            <w:hideMark/>
          </w:tcPr>
          <w:p w14:paraId="69C4541C" w14:textId="77777777" w:rsidR="00284E52" w:rsidRPr="00DB2E25" w:rsidRDefault="00284E52">
            <w:pPr>
              <w:pStyle w:val="IPPArialTable"/>
              <w:rPr>
                <w:i/>
                <w:iCs/>
              </w:rPr>
            </w:pPr>
            <w:r w:rsidRPr="00DB2E25">
              <w:rPr>
                <w:rStyle w:val="PleaseReviewParagraphId"/>
              </w:rPr>
              <w:t>[239]</w:t>
            </w:r>
            <w:r w:rsidRPr="00DB2E25">
              <w:rPr>
                <w:i/>
                <w:iCs/>
              </w:rPr>
              <w:t xml:space="preserve">Ips sexdentatus </w:t>
            </w:r>
            <w:r w:rsidRPr="00DB2E25">
              <w:t>(Boerner, 1767)</w:t>
            </w:r>
          </w:p>
          <w:p w14:paraId="2BDBB70D" w14:textId="77777777" w:rsidR="00284E52" w:rsidRPr="00DB2E25" w:rsidRDefault="00284E52">
            <w:pPr>
              <w:pStyle w:val="IPPArialTable"/>
              <w:rPr>
                <w:i/>
                <w:iCs/>
              </w:rPr>
            </w:pPr>
            <w:r w:rsidRPr="00DB2E25">
              <w:rPr>
                <w:rStyle w:val="PleaseReviewParagraphId"/>
              </w:rPr>
              <w:t>[243]</w:t>
            </w:r>
          </w:p>
          <w:p w14:paraId="270A3162" w14:textId="77777777" w:rsidR="00284E52" w:rsidRPr="00DB2E25" w:rsidRDefault="00284E52">
            <w:pPr>
              <w:pStyle w:val="IPPArialTable"/>
              <w:rPr>
                <w:i/>
                <w:iCs/>
              </w:rPr>
            </w:pPr>
            <w:r w:rsidRPr="00DB2E25">
              <w:rPr>
                <w:rStyle w:val="PleaseReviewParagraphId"/>
              </w:rPr>
              <w:t>[247]</w:t>
            </w:r>
          </w:p>
          <w:p w14:paraId="4836D96F" w14:textId="4D155744" w:rsidR="00284E52" w:rsidRPr="00DB2E25" w:rsidRDefault="00284E52" w:rsidP="00284E52">
            <w:pPr>
              <w:pStyle w:val="IPPArialTable"/>
              <w:rPr>
                <w:i/>
                <w:iCs/>
              </w:rPr>
            </w:pPr>
            <w:r w:rsidRPr="00DB2E25">
              <w:rPr>
                <w:rStyle w:val="PleaseReviewParagraphId"/>
              </w:rPr>
              <w:t>[251]</w:t>
            </w:r>
          </w:p>
        </w:tc>
        <w:tc>
          <w:tcPr>
            <w:tcW w:w="1872" w:type="dxa"/>
            <w:vMerge w:val="restart"/>
            <w:tcBorders>
              <w:top w:val="nil"/>
              <w:left w:val="single" w:sz="4" w:space="0" w:color="auto"/>
              <w:right w:val="single" w:sz="4" w:space="0" w:color="auto"/>
            </w:tcBorders>
            <w:shd w:val="clear" w:color="auto" w:fill="auto"/>
            <w:vAlign w:val="center"/>
            <w:hideMark/>
          </w:tcPr>
          <w:p w14:paraId="0754FFB4" w14:textId="77777777" w:rsidR="00284E52" w:rsidRPr="00DB2E25" w:rsidRDefault="00284E52">
            <w:pPr>
              <w:pStyle w:val="IPPArialTable"/>
            </w:pPr>
            <w:r w:rsidRPr="00DB2E25">
              <w:rPr>
                <w:rStyle w:val="PleaseReviewParagraphId"/>
              </w:rPr>
              <w:t>[240]</w:t>
            </w:r>
            <w:r w:rsidRPr="00DB2E25">
              <w:t>six-toothed bark beetle</w:t>
            </w:r>
          </w:p>
          <w:p w14:paraId="62E24081" w14:textId="77777777" w:rsidR="00284E52" w:rsidRPr="00DB2E25" w:rsidRDefault="00284E52">
            <w:pPr>
              <w:pStyle w:val="IPPArialTable"/>
            </w:pPr>
            <w:r w:rsidRPr="00DB2E25">
              <w:rPr>
                <w:rStyle w:val="PleaseReviewParagraphId"/>
              </w:rPr>
              <w:t>[244]</w:t>
            </w:r>
          </w:p>
          <w:p w14:paraId="1CD183D6" w14:textId="77777777" w:rsidR="00284E52" w:rsidRPr="00DB2E25" w:rsidRDefault="00284E52">
            <w:pPr>
              <w:pStyle w:val="IPPArialTable"/>
            </w:pPr>
            <w:r w:rsidRPr="00DB2E25">
              <w:rPr>
                <w:rStyle w:val="PleaseReviewParagraphId"/>
              </w:rPr>
              <w:t>[248]</w:t>
            </w:r>
          </w:p>
          <w:p w14:paraId="7B405FB2" w14:textId="2CBB5C98" w:rsidR="00284E52" w:rsidRPr="00DB2E25" w:rsidRDefault="00284E52" w:rsidP="00284E52">
            <w:pPr>
              <w:pStyle w:val="IPPArialTable"/>
            </w:pPr>
            <w:r w:rsidRPr="00DB2E25">
              <w:rPr>
                <w:rStyle w:val="PleaseReviewParagraphId"/>
              </w:rPr>
              <w:t>[252]</w:t>
            </w:r>
          </w:p>
        </w:tc>
        <w:tc>
          <w:tcPr>
            <w:tcW w:w="3507" w:type="dxa"/>
            <w:tcBorders>
              <w:top w:val="nil"/>
              <w:left w:val="nil"/>
              <w:bottom w:val="single" w:sz="4" w:space="0" w:color="auto"/>
              <w:right w:val="single" w:sz="4" w:space="0" w:color="auto"/>
            </w:tcBorders>
            <w:shd w:val="clear" w:color="auto" w:fill="auto"/>
            <w:vAlign w:val="center"/>
            <w:hideMark/>
          </w:tcPr>
          <w:p w14:paraId="6FA430D6" w14:textId="77777777" w:rsidR="00284E52" w:rsidRPr="00DB2E25" w:rsidRDefault="00284E52">
            <w:pPr>
              <w:pStyle w:val="IPPArialTable"/>
            </w:pPr>
            <w:r w:rsidRPr="00DB2E25">
              <w:rPr>
                <w:rStyle w:val="PleaseReviewParagraphId"/>
              </w:rPr>
              <w:t>[241]</w:t>
            </w:r>
            <w:r w:rsidRPr="00DB2E25">
              <w:rPr>
                <w:i/>
                <w:iCs/>
              </w:rPr>
              <w:t>Dermestes sexdentatus</w:t>
            </w:r>
            <w:r w:rsidRPr="00DB2E25">
              <w:t xml:space="preserve"> Boerner, 1767</w:t>
            </w:r>
          </w:p>
        </w:tc>
      </w:tr>
      <w:tr w:rsidR="00284E52" w:rsidRPr="00DB2E25" w14:paraId="06C4AE4E" w14:textId="77777777" w:rsidTr="00284E52">
        <w:trPr>
          <w:trHeight w:val="288"/>
        </w:trPr>
        <w:tc>
          <w:tcPr>
            <w:tcW w:w="1823" w:type="dxa"/>
            <w:vMerge/>
            <w:tcBorders>
              <w:left w:val="single" w:sz="4" w:space="0" w:color="auto"/>
              <w:right w:val="single" w:sz="4" w:space="0" w:color="auto"/>
            </w:tcBorders>
            <w:vAlign w:val="center"/>
            <w:hideMark/>
          </w:tcPr>
          <w:p w14:paraId="5B4A68D5" w14:textId="128D4B2C" w:rsidR="00284E52" w:rsidRPr="00DB2E25" w:rsidRDefault="00284E52" w:rsidP="00284E52">
            <w:pPr>
              <w:pStyle w:val="IPPArialTable"/>
              <w:rPr>
                <w:i/>
                <w:iCs/>
              </w:rPr>
            </w:pPr>
          </w:p>
        </w:tc>
        <w:tc>
          <w:tcPr>
            <w:tcW w:w="2678" w:type="dxa"/>
            <w:vMerge/>
            <w:tcBorders>
              <w:left w:val="single" w:sz="4" w:space="0" w:color="auto"/>
              <w:right w:val="single" w:sz="4" w:space="0" w:color="auto"/>
            </w:tcBorders>
            <w:vAlign w:val="center"/>
            <w:hideMark/>
          </w:tcPr>
          <w:p w14:paraId="50A48D71" w14:textId="19018126" w:rsidR="00284E52" w:rsidRPr="00DB2E25" w:rsidRDefault="00284E52" w:rsidP="00284E52">
            <w:pPr>
              <w:pStyle w:val="IPPArialTable"/>
              <w:rPr>
                <w:i/>
                <w:iCs/>
              </w:rPr>
            </w:pPr>
          </w:p>
        </w:tc>
        <w:tc>
          <w:tcPr>
            <w:tcW w:w="1872" w:type="dxa"/>
            <w:vMerge/>
            <w:tcBorders>
              <w:left w:val="single" w:sz="4" w:space="0" w:color="auto"/>
              <w:right w:val="single" w:sz="4" w:space="0" w:color="auto"/>
            </w:tcBorders>
            <w:vAlign w:val="center"/>
            <w:hideMark/>
          </w:tcPr>
          <w:p w14:paraId="53D30EA0" w14:textId="545CCDEE" w:rsidR="00284E52" w:rsidRPr="00DB2E25" w:rsidRDefault="00284E52" w:rsidP="00284E52">
            <w:pPr>
              <w:pStyle w:val="IPPArialTable"/>
            </w:pPr>
          </w:p>
        </w:tc>
        <w:tc>
          <w:tcPr>
            <w:tcW w:w="3507" w:type="dxa"/>
            <w:tcBorders>
              <w:top w:val="nil"/>
              <w:left w:val="nil"/>
              <w:bottom w:val="single" w:sz="4" w:space="0" w:color="auto"/>
              <w:right w:val="single" w:sz="4" w:space="0" w:color="auto"/>
            </w:tcBorders>
            <w:shd w:val="clear" w:color="auto" w:fill="auto"/>
            <w:vAlign w:val="center"/>
            <w:hideMark/>
          </w:tcPr>
          <w:p w14:paraId="62E50383" w14:textId="27287CC7" w:rsidR="00284E52" w:rsidRPr="00DB2E25" w:rsidRDefault="00284E52">
            <w:pPr>
              <w:pStyle w:val="IPPArialTable"/>
            </w:pPr>
            <w:r w:rsidRPr="00DB2E25">
              <w:rPr>
                <w:rStyle w:val="PleaseReviewParagraphId"/>
              </w:rPr>
              <w:t>[249]</w:t>
            </w:r>
            <w:r w:rsidRPr="00DB2E25">
              <w:rPr>
                <w:i/>
                <w:iCs/>
              </w:rPr>
              <w:t>Ips pinastri</w:t>
            </w:r>
            <w:r w:rsidRPr="00DB2E25">
              <w:t xml:space="preserve"> Bechstein, 1818</w:t>
            </w:r>
          </w:p>
        </w:tc>
      </w:tr>
      <w:tr w:rsidR="00284E52" w:rsidRPr="00DB2E25" w14:paraId="263D860A" w14:textId="77777777" w:rsidTr="00284E52">
        <w:trPr>
          <w:trHeight w:val="288"/>
        </w:trPr>
        <w:tc>
          <w:tcPr>
            <w:tcW w:w="1823" w:type="dxa"/>
            <w:vMerge/>
            <w:tcBorders>
              <w:left w:val="single" w:sz="4" w:space="0" w:color="auto"/>
              <w:right w:val="single" w:sz="4" w:space="0" w:color="auto"/>
            </w:tcBorders>
            <w:vAlign w:val="center"/>
            <w:hideMark/>
          </w:tcPr>
          <w:p w14:paraId="425FA786" w14:textId="42D66C15" w:rsidR="00284E52" w:rsidRPr="00DB2E25" w:rsidRDefault="00284E52" w:rsidP="00284E52">
            <w:pPr>
              <w:pStyle w:val="IPPArialTable"/>
              <w:rPr>
                <w:i/>
                <w:iCs/>
              </w:rPr>
            </w:pPr>
          </w:p>
        </w:tc>
        <w:tc>
          <w:tcPr>
            <w:tcW w:w="2678" w:type="dxa"/>
            <w:vMerge/>
            <w:tcBorders>
              <w:left w:val="single" w:sz="4" w:space="0" w:color="auto"/>
              <w:right w:val="single" w:sz="4" w:space="0" w:color="auto"/>
            </w:tcBorders>
            <w:vAlign w:val="center"/>
            <w:hideMark/>
          </w:tcPr>
          <w:p w14:paraId="6AAA9A91" w14:textId="559077D6" w:rsidR="00284E52" w:rsidRPr="00DB2E25" w:rsidRDefault="00284E52" w:rsidP="00284E52">
            <w:pPr>
              <w:pStyle w:val="IPPArialTable"/>
              <w:rPr>
                <w:i/>
                <w:iCs/>
              </w:rPr>
            </w:pPr>
          </w:p>
        </w:tc>
        <w:tc>
          <w:tcPr>
            <w:tcW w:w="1872" w:type="dxa"/>
            <w:vMerge/>
            <w:tcBorders>
              <w:left w:val="single" w:sz="4" w:space="0" w:color="auto"/>
              <w:right w:val="single" w:sz="4" w:space="0" w:color="auto"/>
            </w:tcBorders>
            <w:vAlign w:val="center"/>
            <w:hideMark/>
          </w:tcPr>
          <w:p w14:paraId="2DF8932E" w14:textId="4367CC56" w:rsidR="00284E52" w:rsidRPr="00DB2E25" w:rsidRDefault="00284E52" w:rsidP="00284E52">
            <w:pPr>
              <w:pStyle w:val="IPPArialTable"/>
            </w:pPr>
          </w:p>
        </w:tc>
        <w:tc>
          <w:tcPr>
            <w:tcW w:w="3507" w:type="dxa"/>
            <w:tcBorders>
              <w:top w:val="nil"/>
              <w:left w:val="nil"/>
              <w:bottom w:val="single" w:sz="4" w:space="0" w:color="auto"/>
              <w:right w:val="single" w:sz="4" w:space="0" w:color="auto"/>
            </w:tcBorders>
            <w:shd w:val="clear" w:color="auto" w:fill="auto"/>
            <w:vAlign w:val="center"/>
            <w:hideMark/>
          </w:tcPr>
          <w:p w14:paraId="343311C5" w14:textId="0D106DFD" w:rsidR="00284E52" w:rsidRPr="00DB2E25" w:rsidRDefault="00284E52">
            <w:pPr>
              <w:pStyle w:val="IPPArialTable"/>
            </w:pPr>
            <w:r w:rsidRPr="00DB2E25">
              <w:rPr>
                <w:rStyle w:val="PleaseReviewParagraphId"/>
              </w:rPr>
              <w:t>[253]</w:t>
            </w:r>
            <w:r w:rsidRPr="00DB2E25">
              <w:rPr>
                <w:i/>
                <w:iCs/>
              </w:rPr>
              <w:t>Ips stenographus</w:t>
            </w:r>
            <w:r w:rsidRPr="00DB2E25">
              <w:t xml:space="preserve"> Duftschmid, 1825</w:t>
            </w:r>
          </w:p>
        </w:tc>
      </w:tr>
      <w:tr w:rsidR="00284E52" w:rsidRPr="00DB2E25" w14:paraId="4431FA1C" w14:textId="77777777" w:rsidTr="00284E52">
        <w:trPr>
          <w:trHeight w:val="288"/>
        </w:trPr>
        <w:tc>
          <w:tcPr>
            <w:tcW w:w="1823" w:type="dxa"/>
            <w:vMerge/>
            <w:tcBorders>
              <w:left w:val="single" w:sz="4" w:space="0" w:color="auto"/>
              <w:bottom w:val="single" w:sz="4" w:space="0" w:color="auto"/>
              <w:right w:val="single" w:sz="4" w:space="0" w:color="auto"/>
            </w:tcBorders>
            <w:vAlign w:val="center"/>
            <w:hideMark/>
          </w:tcPr>
          <w:p w14:paraId="214BEE73" w14:textId="1529ABD5" w:rsidR="00284E52" w:rsidRPr="00DB2E25" w:rsidRDefault="00284E52">
            <w:pPr>
              <w:pStyle w:val="IPPArialTable"/>
              <w:rPr>
                <w:i/>
                <w:iCs/>
              </w:rPr>
            </w:pPr>
          </w:p>
        </w:tc>
        <w:tc>
          <w:tcPr>
            <w:tcW w:w="2678" w:type="dxa"/>
            <w:vMerge/>
            <w:tcBorders>
              <w:left w:val="single" w:sz="4" w:space="0" w:color="auto"/>
              <w:bottom w:val="single" w:sz="4" w:space="0" w:color="auto"/>
              <w:right w:val="single" w:sz="4" w:space="0" w:color="auto"/>
            </w:tcBorders>
            <w:vAlign w:val="center"/>
            <w:hideMark/>
          </w:tcPr>
          <w:p w14:paraId="790769D2" w14:textId="4BBF9684" w:rsidR="00284E52" w:rsidRPr="00DB2E25" w:rsidRDefault="00284E52">
            <w:pPr>
              <w:pStyle w:val="IPPArialTable"/>
              <w:rPr>
                <w:i/>
                <w:iCs/>
              </w:rPr>
            </w:pPr>
          </w:p>
        </w:tc>
        <w:tc>
          <w:tcPr>
            <w:tcW w:w="1872" w:type="dxa"/>
            <w:vMerge/>
            <w:tcBorders>
              <w:left w:val="single" w:sz="4" w:space="0" w:color="auto"/>
              <w:bottom w:val="single" w:sz="4" w:space="0" w:color="auto"/>
              <w:right w:val="single" w:sz="4" w:space="0" w:color="auto"/>
            </w:tcBorders>
            <w:vAlign w:val="center"/>
            <w:hideMark/>
          </w:tcPr>
          <w:p w14:paraId="2C739866" w14:textId="39E2E567" w:rsidR="00284E52" w:rsidRPr="00DB2E25" w:rsidRDefault="00284E52">
            <w:pPr>
              <w:pStyle w:val="IPPArialTable"/>
            </w:pPr>
          </w:p>
        </w:tc>
        <w:tc>
          <w:tcPr>
            <w:tcW w:w="3507" w:type="dxa"/>
            <w:tcBorders>
              <w:top w:val="nil"/>
              <w:left w:val="nil"/>
              <w:bottom w:val="single" w:sz="4" w:space="0" w:color="auto"/>
              <w:right w:val="single" w:sz="4" w:space="0" w:color="auto"/>
            </w:tcBorders>
            <w:shd w:val="clear" w:color="auto" w:fill="auto"/>
            <w:vAlign w:val="center"/>
            <w:hideMark/>
          </w:tcPr>
          <w:p w14:paraId="69AA4550" w14:textId="2532D0AA" w:rsidR="00284E52" w:rsidRPr="00DB2E25" w:rsidRDefault="00284E52">
            <w:pPr>
              <w:pStyle w:val="IPPArialTable"/>
            </w:pPr>
            <w:r w:rsidRPr="00DB2E25">
              <w:rPr>
                <w:rStyle w:val="PleaseReviewParagraphId"/>
              </w:rPr>
              <w:t>[245]</w:t>
            </w:r>
            <w:r w:rsidRPr="00DB2E25">
              <w:rPr>
                <w:i/>
                <w:iCs/>
              </w:rPr>
              <w:t>Ips junnanicus</w:t>
            </w:r>
            <w:r w:rsidRPr="00DB2E25">
              <w:t xml:space="preserve"> Sokanovskiy, 1959</w:t>
            </w:r>
          </w:p>
        </w:tc>
      </w:tr>
      <w:tr w:rsidR="00284E52" w:rsidRPr="00DB2E25" w14:paraId="24F3ABFF" w14:textId="77777777" w:rsidTr="00284E52">
        <w:trPr>
          <w:trHeight w:val="288"/>
        </w:trPr>
        <w:tc>
          <w:tcPr>
            <w:tcW w:w="1823" w:type="dxa"/>
            <w:vMerge w:val="restart"/>
            <w:tcBorders>
              <w:top w:val="nil"/>
              <w:left w:val="single" w:sz="4" w:space="0" w:color="auto"/>
              <w:right w:val="single" w:sz="4" w:space="0" w:color="auto"/>
            </w:tcBorders>
            <w:shd w:val="clear" w:color="auto" w:fill="auto"/>
            <w:vAlign w:val="center"/>
            <w:hideMark/>
          </w:tcPr>
          <w:p w14:paraId="6B339CA0" w14:textId="77777777" w:rsidR="00284E52" w:rsidRPr="00DB2E25" w:rsidRDefault="00284E52">
            <w:pPr>
              <w:pStyle w:val="IPPArialTable"/>
              <w:rPr>
                <w:i/>
                <w:iCs/>
              </w:rPr>
            </w:pPr>
            <w:r w:rsidRPr="00DB2E25">
              <w:rPr>
                <w:rStyle w:val="PleaseReviewParagraphId"/>
              </w:rPr>
              <w:t>[254]</w:t>
            </w:r>
            <w:r w:rsidRPr="00DB2E25">
              <w:rPr>
                <w:i/>
                <w:iCs/>
              </w:rPr>
              <w:t>Granips</w:t>
            </w:r>
          </w:p>
          <w:p w14:paraId="360C9D56" w14:textId="77777777" w:rsidR="00284E52" w:rsidRPr="00DB2E25" w:rsidRDefault="00284E52">
            <w:pPr>
              <w:pStyle w:val="IPPArialTable"/>
              <w:rPr>
                <w:i/>
                <w:iCs/>
              </w:rPr>
            </w:pPr>
            <w:r w:rsidRPr="00DB2E25">
              <w:rPr>
                <w:rStyle w:val="PleaseReviewParagraphId"/>
              </w:rPr>
              <w:t>[258]</w:t>
            </w:r>
          </w:p>
          <w:p w14:paraId="1CFCC5C9" w14:textId="77777777" w:rsidR="00284E52" w:rsidRPr="00DB2E25" w:rsidRDefault="00284E52">
            <w:pPr>
              <w:pStyle w:val="IPPArialTable"/>
              <w:rPr>
                <w:i/>
                <w:iCs/>
              </w:rPr>
            </w:pPr>
            <w:r w:rsidRPr="00DB2E25">
              <w:rPr>
                <w:rStyle w:val="PleaseReviewParagraphId"/>
              </w:rPr>
              <w:t>[262]</w:t>
            </w:r>
          </w:p>
          <w:p w14:paraId="283C65D2" w14:textId="77777777" w:rsidR="00284E52" w:rsidRPr="00DB2E25" w:rsidRDefault="00284E52">
            <w:pPr>
              <w:pStyle w:val="IPPArialTable"/>
              <w:rPr>
                <w:i/>
                <w:iCs/>
              </w:rPr>
            </w:pPr>
            <w:r w:rsidRPr="00DB2E25">
              <w:rPr>
                <w:rStyle w:val="PleaseReviewParagraphId"/>
              </w:rPr>
              <w:t>[266]</w:t>
            </w:r>
          </w:p>
          <w:p w14:paraId="301AECCD" w14:textId="77777777" w:rsidR="00284E52" w:rsidRPr="00DB2E25" w:rsidRDefault="00284E52">
            <w:pPr>
              <w:pStyle w:val="IPPArialTable"/>
              <w:rPr>
                <w:i/>
                <w:iCs/>
              </w:rPr>
            </w:pPr>
            <w:r w:rsidRPr="00DB2E25">
              <w:rPr>
                <w:rStyle w:val="PleaseReviewParagraphId"/>
              </w:rPr>
              <w:t>[270]</w:t>
            </w:r>
          </w:p>
          <w:p w14:paraId="13FB4134" w14:textId="77777777" w:rsidR="00284E52" w:rsidRPr="00DB2E25" w:rsidRDefault="00284E52">
            <w:pPr>
              <w:pStyle w:val="IPPArialTable"/>
              <w:rPr>
                <w:i/>
                <w:iCs/>
              </w:rPr>
            </w:pPr>
            <w:r w:rsidRPr="00DB2E25">
              <w:rPr>
                <w:rStyle w:val="PleaseReviewParagraphId"/>
              </w:rPr>
              <w:t>[274]</w:t>
            </w:r>
          </w:p>
          <w:p w14:paraId="29011B5E" w14:textId="77777777" w:rsidR="00284E52" w:rsidRPr="00DB2E25" w:rsidRDefault="00284E52">
            <w:pPr>
              <w:pStyle w:val="IPPArialTable"/>
              <w:rPr>
                <w:i/>
                <w:iCs/>
              </w:rPr>
            </w:pPr>
            <w:r w:rsidRPr="00DB2E25">
              <w:rPr>
                <w:rStyle w:val="PleaseReviewParagraphId"/>
              </w:rPr>
              <w:t>[282]</w:t>
            </w:r>
          </w:p>
          <w:p w14:paraId="2A83B6D2" w14:textId="77777777" w:rsidR="00284E52" w:rsidRPr="00DB2E25" w:rsidRDefault="00284E52">
            <w:pPr>
              <w:pStyle w:val="IPPArialTable"/>
              <w:rPr>
                <w:i/>
                <w:iCs/>
              </w:rPr>
            </w:pPr>
            <w:r w:rsidRPr="00DB2E25">
              <w:rPr>
                <w:rStyle w:val="PleaseReviewParagraphId"/>
              </w:rPr>
              <w:t>[286]</w:t>
            </w:r>
          </w:p>
          <w:p w14:paraId="1A096FAE" w14:textId="77777777" w:rsidR="00284E52" w:rsidRPr="00DB2E25" w:rsidRDefault="00284E52">
            <w:pPr>
              <w:pStyle w:val="IPPArialTable"/>
              <w:rPr>
                <w:i/>
                <w:iCs/>
              </w:rPr>
            </w:pPr>
            <w:r w:rsidRPr="00DB2E25">
              <w:rPr>
                <w:rStyle w:val="PleaseReviewParagraphId"/>
              </w:rPr>
              <w:t>[290]</w:t>
            </w:r>
          </w:p>
          <w:p w14:paraId="4C54DB2A" w14:textId="770E346F" w:rsidR="00284E52" w:rsidRPr="00DB2E25" w:rsidRDefault="00284E52" w:rsidP="008E085B">
            <w:pPr>
              <w:pStyle w:val="IPPArialTable"/>
              <w:rPr>
                <w:i/>
                <w:iCs/>
              </w:rPr>
            </w:pPr>
            <w:r w:rsidRPr="00DB2E25">
              <w:rPr>
                <w:rStyle w:val="PleaseReviewParagraphId"/>
              </w:rPr>
              <w:t>[294]</w:t>
            </w:r>
          </w:p>
        </w:tc>
        <w:tc>
          <w:tcPr>
            <w:tcW w:w="2678" w:type="dxa"/>
            <w:vMerge w:val="restart"/>
            <w:tcBorders>
              <w:top w:val="nil"/>
              <w:left w:val="single" w:sz="4" w:space="0" w:color="auto"/>
              <w:right w:val="single" w:sz="4" w:space="0" w:color="auto"/>
            </w:tcBorders>
            <w:shd w:val="clear" w:color="auto" w:fill="auto"/>
            <w:vAlign w:val="center"/>
            <w:hideMark/>
          </w:tcPr>
          <w:p w14:paraId="3E8FA657" w14:textId="77777777" w:rsidR="00284E52" w:rsidRPr="00DB2E25" w:rsidRDefault="00284E52">
            <w:pPr>
              <w:pStyle w:val="IPPArialTable"/>
              <w:rPr>
                <w:i/>
                <w:iCs/>
              </w:rPr>
            </w:pPr>
            <w:r w:rsidRPr="00DB2E25">
              <w:rPr>
                <w:rStyle w:val="PleaseReviewParagraphId"/>
              </w:rPr>
              <w:t>[255]</w:t>
            </w:r>
            <w:r w:rsidRPr="00DB2E25">
              <w:rPr>
                <w:i/>
                <w:iCs/>
              </w:rPr>
              <w:t xml:space="preserve">Ips calligraphus </w:t>
            </w:r>
            <w:r w:rsidRPr="00DB2E25">
              <w:t>(Germar, 1824)</w:t>
            </w:r>
          </w:p>
          <w:p w14:paraId="27ED1FB0" w14:textId="77777777" w:rsidR="00284E52" w:rsidRPr="00DB2E25" w:rsidRDefault="00284E52">
            <w:pPr>
              <w:pStyle w:val="IPPArialTable"/>
              <w:rPr>
                <w:i/>
                <w:iCs/>
              </w:rPr>
            </w:pPr>
            <w:r w:rsidRPr="00DB2E25">
              <w:rPr>
                <w:rStyle w:val="PleaseReviewParagraphId"/>
              </w:rPr>
              <w:t>[259]</w:t>
            </w:r>
          </w:p>
          <w:p w14:paraId="4EE572BC" w14:textId="77777777" w:rsidR="00284E52" w:rsidRPr="00DB2E25" w:rsidRDefault="00284E52">
            <w:pPr>
              <w:pStyle w:val="IPPArialTable"/>
              <w:rPr>
                <w:i/>
                <w:iCs/>
              </w:rPr>
            </w:pPr>
            <w:r w:rsidRPr="00DB2E25">
              <w:rPr>
                <w:rStyle w:val="PleaseReviewParagraphId"/>
              </w:rPr>
              <w:t>[263]</w:t>
            </w:r>
          </w:p>
          <w:p w14:paraId="536F814B" w14:textId="77777777" w:rsidR="00284E52" w:rsidRPr="00DB2E25" w:rsidRDefault="00284E52">
            <w:pPr>
              <w:pStyle w:val="IPPArialTable"/>
              <w:rPr>
                <w:i/>
                <w:iCs/>
              </w:rPr>
            </w:pPr>
            <w:r w:rsidRPr="00DB2E25">
              <w:rPr>
                <w:rStyle w:val="PleaseReviewParagraphId"/>
              </w:rPr>
              <w:t>[267]</w:t>
            </w:r>
          </w:p>
          <w:p w14:paraId="6E68AFAC" w14:textId="77C002C5" w:rsidR="00284E52" w:rsidRPr="00DB2E25" w:rsidRDefault="00284E52" w:rsidP="00284E52">
            <w:pPr>
              <w:pStyle w:val="IPPArialTable"/>
              <w:rPr>
                <w:i/>
                <w:iCs/>
              </w:rPr>
            </w:pPr>
            <w:r w:rsidRPr="00DB2E25">
              <w:rPr>
                <w:rStyle w:val="PleaseReviewParagraphId"/>
              </w:rPr>
              <w:t>[271]</w:t>
            </w:r>
          </w:p>
        </w:tc>
        <w:tc>
          <w:tcPr>
            <w:tcW w:w="1872" w:type="dxa"/>
            <w:vMerge w:val="restart"/>
            <w:tcBorders>
              <w:top w:val="nil"/>
              <w:left w:val="single" w:sz="4" w:space="0" w:color="auto"/>
              <w:right w:val="single" w:sz="4" w:space="0" w:color="auto"/>
            </w:tcBorders>
            <w:shd w:val="clear" w:color="auto" w:fill="auto"/>
            <w:vAlign w:val="center"/>
            <w:hideMark/>
          </w:tcPr>
          <w:p w14:paraId="26A3B98E" w14:textId="77777777" w:rsidR="00284E52" w:rsidRPr="00DB2E25" w:rsidRDefault="00284E52">
            <w:pPr>
              <w:pStyle w:val="IPPArialTable"/>
            </w:pPr>
            <w:r w:rsidRPr="00DB2E25">
              <w:rPr>
                <w:rStyle w:val="PleaseReviewParagraphId"/>
              </w:rPr>
              <w:t>[256]</w:t>
            </w:r>
            <w:r w:rsidRPr="00DB2E25">
              <w:t xml:space="preserve">sixspined </w:t>
            </w:r>
            <w:r w:rsidRPr="00DB2E25">
              <w:rPr>
                <w:i/>
              </w:rPr>
              <w:t>Ips</w:t>
            </w:r>
            <w:r w:rsidRPr="00DB2E25">
              <w:t>, coarsewriting engraver</w:t>
            </w:r>
          </w:p>
          <w:p w14:paraId="72125287" w14:textId="77777777" w:rsidR="00284E52" w:rsidRPr="00DB2E25" w:rsidRDefault="00284E52">
            <w:pPr>
              <w:pStyle w:val="IPPArialTable"/>
            </w:pPr>
            <w:r w:rsidRPr="00DB2E25">
              <w:rPr>
                <w:rStyle w:val="PleaseReviewParagraphId"/>
              </w:rPr>
              <w:t>[260]</w:t>
            </w:r>
          </w:p>
          <w:p w14:paraId="43F4EBFF" w14:textId="77777777" w:rsidR="00284E52" w:rsidRPr="00DB2E25" w:rsidRDefault="00284E52">
            <w:pPr>
              <w:pStyle w:val="IPPArialTable"/>
            </w:pPr>
            <w:r w:rsidRPr="00DB2E25">
              <w:rPr>
                <w:rStyle w:val="PleaseReviewParagraphId"/>
              </w:rPr>
              <w:t>[264]</w:t>
            </w:r>
          </w:p>
          <w:p w14:paraId="260E5F4B" w14:textId="77777777" w:rsidR="00284E52" w:rsidRPr="00DB2E25" w:rsidRDefault="00284E52">
            <w:pPr>
              <w:pStyle w:val="IPPArialTable"/>
            </w:pPr>
            <w:r w:rsidRPr="00DB2E25">
              <w:rPr>
                <w:rStyle w:val="PleaseReviewParagraphId"/>
              </w:rPr>
              <w:t>[268]</w:t>
            </w:r>
          </w:p>
          <w:p w14:paraId="41285C62" w14:textId="106A88EE" w:rsidR="00284E52" w:rsidRPr="00DB2E25" w:rsidRDefault="00284E52" w:rsidP="00284E52">
            <w:pPr>
              <w:pStyle w:val="IPPArialTable"/>
            </w:pPr>
            <w:r w:rsidRPr="00DB2E25">
              <w:rPr>
                <w:rStyle w:val="PleaseReviewParagraphId"/>
              </w:rPr>
              <w:t>[272]</w:t>
            </w:r>
          </w:p>
        </w:tc>
        <w:tc>
          <w:tcPr>
            <w:tcW w:w="3507" w:type="dxa"/>
            <w:tcBorders>
              <w:top w:val="nil"/>
              <w:left w:val="nil"/>
              <w:bottom w:val="single" w:sz="4" w:space="0" w:color="auto"/>
              <w:right w:val="single" w:sz="4" w:space="0" w:color="auto"/>
            </w:tcBorders>
            <w:shd w:val="clear" w:color="auto" w:fill="auto"/>
            <w:vAlign w:val="center"/>
            <w:hideMark/>
          </w:tcPr>
          <w:p w14:paraId="446D0207" w14:textId="77777777" w:rsidR="00284E52" w:rsidRPr="00DB2E25" w:rsidRDefault="00284E52">
            <w:pPr>
              <w:pStyle w:val="IPPArialTable"/>
            </w:pPr>
            <w:r w:rsidRPr="00DB2E25">
              <w:rPr>
                <w:rStyle w:val="PleaseReviewParagraphId"/>
              </w:rPr>
              <w:t>[257]</w:t>
            </w:r>
            <w:r w:rsidRPr="00DB2E25">
              <w:rPr>
                <w:i/>
                <w:iCs/>
              </w:rPr>
              <w:t>Bostrichus calligraphus</w:t>
            </w:r>
            <w:r w:rsidRPr="00DB2E25">
              <w:t xml:space="preserve"> Germar, 1824 </w:t>
            </w:r>
          </w:p>
        </w:tc>
      </w:tr>
      <w:tr w:rsidR="00284E52" w:rsidRPr="00DB2E25" w14:paraId="3735EA3B" w14:textId="77777777" w:rsidTr="00284E52">
        <w:trPr>
          <w:trHeight w:val="288"/>
        </w:trPr>
        <w:tc>
          <w:tcPr>
            <w:tcW w:w="1823" w:type="dxa"/>
            <w:vMerge/>
            <w:tcBorders>
              <w:left w:val="single" w:sz="4" w:space="0" w:color="auto"/>
              <w:right w:val="single" w:sz="4" w:space="0" w:color="auto"/>
            </w:tcBorders>
            <w:vAlign w:val="center"/>
            <w:hideMark/>
          </w:tcPr>
          <w:p w14:paraId="331A2D3B" w14:textId="59FD730D" w:rsidR="00284E52" w:rsidRPr="00DB2E25" w:rsidRDefault="00284E52" w:rsidP="008E085B">
            <w:pPr>
              <w:pStyle w:val="IPPArialTable"/>
              <w:rPr>
                <w:i/>
                <w:iCs/>
              </w:rPr>
            </w:pPr>
          </w:p>
        </w:tc>
        <w:tc>
          <w:tcPr>
            <w:tcW w:w="2678" w:type="dxa"/>
            <w:vMerge/>
            <w:tcBorders>
              <w:left w:val="single" w:sz="4" w:space="0" w:color="auto"/>
              <w:right w:val="single" w:sz="4" w:space="0" w:color="auto"/>
            </w:tcBorders>
            <w:vAlign w:val="center"/>
            <w:hideMark/>
          </w:tcPr>
          <w:p w14:paraId="0E45F0E0" w14:textId="0E3FBF04" w:rsidR="00284E52" w:rsidRPr="00DB2E25" w:rsidRDefault="00284E52" w:rsidP="00284E52">
            <w:pPr>
              <w:pStyle w:val="IPPArialTable"/>
              <w:rPr>
                <w:i/>
                <w:iCs/>
              </w:rPr>
            </w:pPr>
          </w:p>
        </w:tc>
        <w:tc>
          <w:tcPr>
            <w:tcW w:w="1872" w:type="dxa"/>
            <w:vMerge/>
            <w:tcBorders>
              <w:left w:val="single" w:sz="4" w:space="0" w:color="auto"/>
              <w:right w:val="single" w:sz="4" w:space="0" w:color="auto"/>
            </w:tcBorders>
            <w:vAlign w:val="center"/>
            <w:hideMark/>
          </w:tcPr>
          <w:p w14:paraId="2C367CF2" w14:textId="7C88C969" w:rsidR="00284E52" w:rsidRPr="00DB2E25" w:rsidRDefault="00284E52" w:rsidP="00284E52">
            <w:pPr>
              <w:pStyle w:val="IPPArialTable"/>
            </w:pPr>
          </w:p>
        </w:tc>
        <w:tc>
          <w:tcPr>
            <w:tcW w:w="3507" w:type="dxa"/>
            <w:tcBorders>
              <w:top w:val="nil"/>
              <w:left w:val="nil"/>
              <w:bottom w:val="single" w:sz="4" w:space="0" w:color="auto"/>
              <w:right w:val="single" w:sz="4" w:space="0" w:color="auto"/>
            </w:tcBorders>
            <w:shd w:val="clear" w:color="auto" w:fill="auto"/>
            <w:vAlign w:val="center"/>
            <w:hideMark/>
          </w:tcPr>
          <w:p w14:paraId="416412E6" w14:textId="77777777" w:rsidR="00284E52" w:rsidRPr="00DB2E25" w:rsidRDefault="00284E52">
            <w:pPr>
              <w:pStyle w:val="IPPArialTable"/>
            </w:pPr>
            <w:r w:rsidRPr="00DB2E25">
              <w:rPr>
                <w:rStyle w:val="PleaseReviewParagraphId"/>
              </w:rPr>
              <w:t>[261]</w:t>
            </w:r>
            <w:r w:rsidRPr="00DB2E25">
              <w:rPr>
                <w:i/>
                <w:iCs/>
              </w:rPr>
              <w:t>Bostrichus exesus</w:t>
            </w:r>
            <w:r w:rsidRPr="00DB2E25">
              <w:t xml:space="preserve"> Say, 1826</w:t>
            </w:r>
          </w:p>
        </w:tc>
      </w:tr>
      <w:tr w:rsidR="00284E52" w:rsidRPr="00DB2E25" w14:paraId="4A13FCFC" w14:textId="77777777" w:rsidTr="00284E52">
        <w:trPr>
          <w:trHeight w:val="288"/>
        </w:trPr>
        <w:tc>
          <w:tcPr>
            <w:tcW w:w="1823" w:type="dxa"/>
            <w:vMerge/>
            <w:tcBorders>
              <w:left w:val="single" w:sz="4" w:space="0" w:color="auto"/>
              <w:right w:val="single" w:sz="4" w:space="0" w:color="auto"/>
            </w:tcBorders>
            <w:vAlign w:val="center"/>
            <w:hideMark/>
          </w:tcPr>
          <w:p w14:paraId="2A67A9C2" w14:textId="75EECBAF" w:rsidR="00284E52" w:rsidRPr="00DB2E25" w:rsidRDefault="00284E52" w:rsidP="008E085B">
            <w:pPr>
              <w:pStyle w:val="IPPArialTable"/>
              <w:rPr>
                <w:i/>
                <w:iCs/>
              </w:rPr>
            </w:pPr>
          </w:p>
        </w:tc>
        <w:tc>
          <w:tcPr>
            <w:tcW w:w="2678" w:type="dxa"/>
            <w:vMerge/>
            <w:tcBorders>
              <w:left w:val="single" w:sz="4" w:space="0" w:color="auto"/>
              <w:right w:val="single" w:sz="4" w:space="0" w:color="auto"/>
            </w:tcBorders>
            <w:vAlign w:val="center"/>
            <w:hideMark/>
          </w:tcPr>
          <w:p w14:paraId="65E84686" w14:textId="5164CF20" w:rsidR="00284E52" w:rsidRPr="00DB2E25" w:rsidRDefault="00284E52" w:rsidP="00284E52">
            <w:pPr>
              <w:pStyle w:val="IPPArialTable"/>
              <w:rPr>
                <w:i/>
                <w:iCs/>
              </w:rPr>
            </w:pPr>
          </w:p>
        </w:tc>
        <w:tc>
          <w:tcPr>
            <w:tcW w:w="1872" w:type="dxa"/>
            <w:vMerge/>
            <w:tcBorders>
              <w:left w:val="single" w:sz="4" w:space="0" w:color="auto"/>
              <w:right w:val="single" w:sz="4" w:space="0" w:color="auto"/>
            </w:tcBorders>
            <w:vAlign w:val="center"/>
            <w:hideMark/>
          </w:tcPr>
          <w:p w14:paraId="1AE674B9" w14:textId="2367E3C4" w:rsidR="00284E52" w:rsidRPr="00DB2E25" w:rsidRDefault="00284E52" w:rsidP="00284E52">
            <w:pPr>
              <w:pStyle w:val="IPPArialTable"/>
            </w:pPr>
          </w:p>
        </w:tc>
        <w:tc>
          <w:tcPr>
            <w:tcW w:w="3507" w:type="dxa"/>
            <w:tcBorders>
              <w:top w:val="nil"/>
              <w:left w:val="nil"/>
              <w:bottom w:val="single" w:sz="4" w:space="0" w:color="auto"/>
              <w:right w:val="single" w:sz="4" w:space="0" w:color="auto"/>
            </w:tcBorders>
            <w:shd w:val="clear" w:color="auto" w:fill="auto"/>
            <w:vAlign w:val="center"/>
            <w:hideMark/>
          </w:tcPr>
          <w:p w14:paraId="1618A238" w14:textId="74F03D40" w:rsidR="00284E52" w:rsidRPr="00DB2E25" w:rsidRDefault="00284E52">
            <w:pPr>
              <w:pStyle w:val="IPPArialTable"/>
            </w:pPr>
            <w:r w:rsidRPr="00DB2E25">
              <w:rPr>
                <w:rStyle w:val="PleaseReviewParagraphId"/>
              </w:rPr>
              <w:t>[273]</w:t>
            </w:r>
            <w:r w:rsidRPr="00DB2E25">
              <w:rPr>
                <w:i/>
                <w:iCs/>
              </w:rPr>
              <w:t>Tomicus praemorusus</w:t>
            </w:r>
            <w:r w:rsidRPr="00DB2E25">
              <w:t xml:space="preserve"> Eichhoff, 1868</w:t>
            </w:r>
          </w:p>
        </w:tc>
      </w:tr>
      <w:tr w:rsidR="00284E52" w:rsidRPr="00DB2E25" w14:paraId="4639B135" w14:textId="77777777" w:rsidTr="00284E52">
        <w:trPr>
          <w:trHeight w:val="288"/>
        </w:trPr>
        <w:tc>
          <w:tcPr>
            <w:tcW w:w="1823" w:type="dxa"/>
            <w:vMerge/>
            <w:tcBorders>
              <w:left w:val="single" w:sz="4" w:space="0" w:color="auto"/>
              <w:right w:val="single" w:sz="4" w:space="0" w:color="auto"/>
            </w:tcBorders>
            <w:vAlign w:val="center"/>
            <w:hideMark/>
          </w:tcPr>
          <w:p w14:paraId="7BDD23B0" w14:textId="42C263E2" w:rsidR="00284E52" w:rsidRPr="00DB2E25" w:rsidRDefault="00284E52" w:rsidP="008E085B">
            <w:pPr>
              <w:pStyle w:val="IPPArialTable"/>
              <w:rPr>
                <w:i/>
                <w:iCs/>
              </w:rPr>
            </w:pPr>
          </w:p>
        </w:tc>
        <w:tc>
          <w:tcPr>
            <w:tcW w:w="2678" w:type="dxa"/>
            <w:vMerge/>
            <w:tcBorders>
              <w:left w:val="single" w:sz="4" w:space="0" w:color="auto"/>
              <w:right w:val="single" w:sz="4" w:space="0" w:color="auto"/>
            </w:tcBorders>
            <w:vAlign w:val="center"/>
            <w:hideMark/>
          </w:tcPr>
          <w:p w14:paraId="6DAF1677" w14:textId="194ACB18" w:rsidR="00284E52" w:rsidRPr="00DB2E25" w:rsidRDefault="00284E52" w:rsidP="00284E52">
            <w:pPr>
              <w:pStyle w:val="IPPArialTable"/>
              <w:rPr>
                <w:i/>
                <w:iCs/>
              </w:rPr>
            </w:pPr>
          </w:p>
        </w:tc>
        <w:tc>
          <w:tcPr>
            <w:tcW w:w="1872" w:type="dxa"/>
            <w:vMerge/>
            <w:tcBorders>
              <w:left w:val="single" w:sz="4" w:space="0" w:color="auto"/>
              <w:right w:val="single" w:sz="4" w:space="0" w:color="auto"/>
            </w:tcBorders>
            <w:vAlign w:val="center"/>
            <w:hideMark/>
          </w:tcPr>
          <w:p w14:paraId="70FDB310" w14:textId="0E91CC14" w:rsidR="00284E52" w:rsidRPr="00DB2E25" w:rsidRDefault="00284E52" w:rsidP="00284E52">
            <w:pPr>
              <w:pStyle w:val="IPPArialTable"/>
            </w:pPr>
          </w:p>
        </w:tc>
        <w:tc>
          <w:tcPr>
            <w:tcW w:w="3507" w:type="dxa"/>
            <w:tcBorders>
              <w:top w:val="nil"/>
              <w:left w:val="nil"/>
              <w:bottom w:val="single" w:sz="4" w:space="0" w:color="auto"/>
              <w:right w:val="single" w:sz="4" w:space="0" w:color="auto"/>
            </w:tcBorders>
            <w:shd w:val="clear" w:color="auto" w:fill="auto"/>
            <w:vAlign w:val="center"/>
            <w:hideMark/>
          </w:tcPr>
          <w:p w14:paraId="4FCB52F0" w14:textId="3F059090" w:rsidR="00284E52" w:rsidRPr="00DB2E25" w:rsidRDefault="00284E52">
            <w:pPr>
              <w:pStyle w:val="IPPArialTable"/>
            </w:pPr>
            <w:r w:rsidRPr="00DB2E25">
              <w:rPr>
                <w:rStyle w:val="PleaseReviewParagraphId"/>
              </w:rPr>
              <w:t>[269]</w:t>
            </w:r>
            <w:r w:rsidRPr="00DB2E25">
              <w:rPr>
                <w:i/>
                <w:iCs/>
              </w:rPr>
              <w:t>Tomicus interstitialis</w:t>
            </w:r>
            <w:r w:rsidRPr="00DB2E25">
              <w:t xml:space="preserve"> Eichhoff, 1869</w:t>
            </w:r>
          </w:p>
        </w:tc>
      </w:tr>
      <w:tr w:rsidR="00284E52" w:rsidRPr="00DB2E25" w14:paraId="0A88FACC" w14:textId="77777777" w:rsidTr="00284E52">
        <w:trPr>
          <w:trHeight w:val="288"/>
        </w:trPr>
        <w:tc>
          <w:tcPr>
            <w:tcW w:w="1823" w:type="dxa"/>
            <w:vMerge/>
            <w:tcBorders>
              <w:left w:val="single" w:sz="4" w:space="0" w:color="auto"/>
              <w:right w:val="single" w:sz="4" w:space="0" w:color="auto"/>
            </w:tcBorders>
            <w:vAlign w:val="center"/>
            <w:hideMark/>
          </w:tcPr>
          <w:p w14:paraId="2E5006F0" w14:textId="47619428" w:rsidR="00284E52" w:rsidRPr="00DB2E25" w:rsidRDefault="00284E52" w:rsidP="008E085B">
            <w:pPr>
              <w:pStyle w:val="IPPArialTable"/>
              <w:rPr>
                <w:i/>
                <w:iCs/>
              </w:rPr>
            </w:pPr>
          </w:p>
        </w:tc>
        <w:tc>
          <w:tcPr>
            <w:tcW w:w="2678" w:type="dxa"/>
            <w:vMerge/>
            <w:tcBorders>
              <w:left w:val="single" w:sz="4" w:space="0" w:color="auto"/>
              <w:bottom w:val="single" w:sz="4" w:space="0" w:color="auto"/>
              <w:right w:val="single" w:sz="4" w:space="0" w:color="auto"/>
            </w:tcBorders>
            <w:vAlign w:val="center"/>
            <w:hideMark/>
          </w:tcPr>
          <w:p w14:paraId="4F26E001" w14:textId="13BDF7BC" w:rsidR="00284E52" w:rsidRPr="00DB2E25" w:rsidRDefault="00284E52">
            <w:pPr>
              <w:pStyle w:val="IPPArialTable"/>
              <w:rPr>
                <w:i/>
                <w:iCs/>
              </w:rPr>
            </w:pPr>
          </w:p>
        </w:tc>
        <w:tc>
          <w:tcPr>
            <w:tcW w:w="1872" w:type="dxa"/>
            <w:vMerge/>
            <w:tcBorders>
              <w:left w:val="single" w:sz="4" w:space="0" w:color="auto"/>
              <w:bottom w:val="single" w:sz="4" w:space="0" w:color="auto"/>
              <w:right w:val="single" w:sz="4" w:space="0" w:color="auto"/>
            </w:tcBorders>
            <w:vAlign w:val="center"/>
            <w:hideMark/>
          </w:tcPr>
          <w:p w14:paraId="216C76C2" w14:textId="6004BE42" w:rsidR="00284E52" w:rsidRPr="00DB2E25" w:rsidRDefault="00284E52">
            <w:pPr>
              <w:pStyle w:val="IPPArialTable"/>
            </w:pPr>
          </w:p>
        </w:tc>
        <w:tc>
          <w:tcPr>
            <w:tcW w:w="3507" w:type="dxa"/>
            <w:tcBorders>
              <w:top w:val="nil"/>
              <w:left w:val="nil"/>
              <w:bottom w:val="single" w:sz="4" w:space="0" w:color="auto"/>
              <w:right w:val="single" w:sz="4" w:space="0" w:color="auto"/>
            </w:tcBorders>
            <w:shd w:val="clear" w:color="auto" w:fill="auto"/>
            <w:vAlign w:val="center"/>
            <w:hideMark/>
          </w:tcPr>
          <w:p w14:paraId="5914B5A2" w14:textId="2A3A5819" w:rsidR="00284E52" w:rsidRPr="00DB2E25" w:rsidRDefault="00284E52">
            <w:pPr>
              <w:pStyle w:val="IPPArialTable"/>
            </w:pPr>
            <w:r w:rsidRPr="00DB2E25">
              <w:rPr>
                <w:rStyle w:val="PleaseReviewParagraphId"/>
              </w:rPr>
              <w:t>[265]</w:t>
            </w:r>
            <w:r w:rsidRPr="00DB2E25">
              <w:rPr>
                <w:i/>
                <w:iCs/>
              </w:rPr>
              <w:t>Ips ponderosae</w:t>
            </w:r>
            <w:r w:rsidRPr="00DB2E25">
              <w:t xml:space="preserve"> Swaine, 1925</w:t>
            </w:r>
            <w:r w:rsidRPr="00DB2E25" w:rsidDel="00733C2C">
              <w:rPr>
                <w:rStyle w:val="PleaseReviewParagraphId"/>
              </w:rPr>
              <w:t xml:space="preserve"> </w:t>
            </w:r>
          </w:p>
        </w:tc>
      </w:tr>
      <w:tr w:rsidR="00284E52" w:rsidRPr="00DB2E25" w14:paraId="38F26F87" w14:textId="77777777" w:rsidTr="00284E52">
        <w:trPr>
          <w:trHeight w:val="288"/>
        </w:trPr>
        <w:tc>
          <w:tcPr>
            <w:tcW w:w="1823" w:type="dxa"/>
            <w:vMerge/>
            <w:tcBorders>
              <w:left w:val="single" w:sz="4" w:space="0" w:color="auto"/>
              <w:right w:val="single" w:sz="4" w:space="0" w:color="auto"/>
            </w:tcBorders>
            <w:vAlign w:val="center"/>
            <w:hideMark/>
          </w:tcPr>
          <w:p w14:paraId="440A09A6" w14:textId="0B7B7CBE" w:rsidR="00284E52" w:rsidRPr="00DB2E25" w:rsidRDefault="00284E52" w:rsidP="008E085B">
            <w:pPr>
              <w:pStyle w:val="IPPArialTable"/>
              <w:rPr>
                <w:i/>
                <w:iCs/>
              </w:rPr>
            </w:pPr>
          </w:p>
        </w:tc>
        <w:tc>
          <w:tcPr>
            <w:tcW w:w="2678" w:type="dxa"/>
            <w:tcBorders>
              <w:top w:val="nil"/>
              <w:left w:val="nil"/>
              <w:bottom w:val="single" w:sz="4" w:space="0" w:color="auto"/>
              <w:right w:val="single" w:sz="4" w:space="0" w:color="auto"/>
            </w:tcBorders>
            <w:shd w:val="clear" w:color="auto" w:fill="auto"/>
            <w:vAlign w:val="center"/>
            <w:hideMark/>
          </w:tcPr>
          <w:p w14:paraId="5020FF38" w14:textId="77777777" w:rsidR="00284E52" w:rsidRPr="00DB2E25" w:rsidRDefault="00284E52">
            <w:pPr>
              <w:pStyle w:val="IPPArialTable"/>
              <w:rPr>
                <w:i/>
                <w:iCs/>
              </w:rPr>
            </w:pPr>
            <w:r w:rsidRPr="00DB2E25">
              <w:rPr>
                <w:rStyle w:val="PleaseReviewParagraphId"/>
              </w:rPr>
              <w:t>[275]</w:t>
            </w:r>
            <w:r w:rsidRPr="00DB2E25">
              <w:rPr>
                <w:i/>
                <w:iCs/>
              </w:rPr>
              <w:t xml:space="preserve">Ips confusus </w:t>
            </w:r>
            <w:r w:rsidRPr="00DB2E25">
              <w:t>(LeConte, 1876)</w:t>
            </w:r>
          </w:p>
        </w:tc>
        <w:tc>
          <w:tcPr>
            <w:tcW w:w="1872" w:type="dxa"/>
            <w:tcBorders>
              <w:top w:val="nil"/>
              <w:left w:val="nil"/>
              <w:bottom w:val="single" w:sz="4" w:space="0" w:color="auto"/>
              <w:right w:val="single" w:sz="4" w:space="0" w:color="auto"/>
            </w:tcBorders>
            <w:shd w:val="clear" w:color="auto" w:fill="auto"/>
            <w:vAlign w:val="center"/>
            <w:hideMark/>
          </w:tcPr>
          <w:p w14:paraId="1CEBDFFD" w14:textId="77777777" w:rsidR="00284E52" w:rsidRPr="00DB2E25" w:rsidRDefault="00284E52" w:rsidP="006A7B49">
            <w:pPr>
              <w:pStyle w:val="IPPArialTable"/>
            </w:pPr>
            <w:r w:rsidRPr="00DB2E25">
              <w:rPr>
                <w:rStyle w:val="PleaseReviewParagraphId"/>
              </w:rPr>
              <w:t>[276]</w:t>
            </w:r>
            <w:r w:rsidRPr="00DB2E25">
              <w:t xml:space="preserve">piñon </w:t>
            </w:r>
            <w:r w:rsidRPr="00DB2E25">
              <w:rPr>
                <w:i/>
              </w:rPr>
              <w:t>Ips</w:t>
            </w:r>
          </w:p>
        </w:tc>
        <w:tc>
          <w:tcPr>
            <w:tcW w:w="3507" w:type="dxa"/>
            <w:tcBorders>
              <w:top w:val="nil"/>
              <w:left w:val="nil"/>
              <w:bottom w:val="single" w:sz="4" w:space="0" w:color="auto"/>
              <w:right w:val="single" w:sz="4" w:space="0" w:color="auto"/>
            </w:tcBorders>
            <w:shd w:val="clear" w:color="auto" w:fill="auto"/>
            <w:vAlign w:val="center"/>
            <w:hideMark/>
          </w:tcPr>
          <w:p w14:paraId="1FFC9BD1" w14:textId="79502288" w:rsidR="00284E52" w:rsidRPr="00DB2E25" w:rsidRDefault="00284E52" w:rsidP="00742568">
            <w:pPr>
              <w:pStyle w:val="IPPArialTable"/>
            </w:pPr>
            <w:r w:rsidRPr="00DB2E25">
              <w:rPr>
                <w:rStyle w:val="PleaseReviewParagraphId"/>
              </w:rPr>
              <w:t>[277]</w:t>
            </w:r>
            <w:r w:rsidRPr="00DB2E25">
              <w:rPr>
                <w:i/>
                <w:iCs/>
              </w:rPr>
              <w:t>Tomicus confusus</w:t>
            </w:r>
            <w:r w:rsidRPr="00DB2E25">
              <w:t xml:space="preserve"> LeConte, 1876 </w:t>
            </w:r>
          </w:p>
        </w:tc>
      </w:tr>
      <w:tr w:rsidR="00284E52" w:rsidRPr="00DB2E25" w14:paraId="222EC442" w14:textId="77777777" w:rsidTr="00284E52">
        <w:trPr>
          <w:trHeight w:val="288"/>
        </w:trPr>
        <w:tc>
          <w:tcPr>
            <w:tcW w:w="1823" w:type="dxa"/>
            <w:vMerge/>
            <w:tcBorders>
              <w:left w:val="single" w:sz="4" w:space="0" w:color="auto"/>
              <w:right w:val="single" w:sz="4" w:space="0" w:color="auto"/>
            </w:tcBorders>
            <w:vAlign w:val="center"/>
            <w:hideMark/>
          </w:tcPr>
          <w:p w14:paraId="18EBAE38" w14:textId="14F402C5" w:rsidR="00284E52" w:rsidRPr="00DB2E25" w:rsidRDefault="00284E52" w:rsidP="008E085B">
            <w:pPr>
              <w:pStyle w:val="IPPArialTable"/>
              <w:rPr>
                <w:i/>
                <w:iCs/>
              </w:rPr>
            </w:pPr>
          </w:p>
        </w:tc>
        <w:tc>
          <w:tcPr>
            <w:tcW w:w="2678" w:type="dxa"/>
            <w:vMerge w:val="restart"/>
            <w:tcBorders>
              <w:top w:val="nil"/>
              <w:left w:val="single" w:sz="4" w:space="0" w:color="auto"/>
              <w:right w:val="single" w:sz="4" w:space="0" w:color="auto"/>
            </w:tcBorders>
            <w:shd w:val="clear" w:color="auto" w:fill="auto"/>
            <w:vAlign w:val="center"/>
            <w:hideMark/>
          </w:tcPr>
          <w:p w14:paraId="5F499B84" w14:textId="77777777" w:rsidR="00284E52" w:rsidRPr="00DB2E25" w:rsidRDefault="00284E52">
            <w:pPr>
              <w:pStyle w:val="IPPArialTable"/>
              <w:rPr>
                <w:i/>
                <w:iCs/>
              </w:rPr>
            </w:pPr>
            <w:r w:rsidRPr="00DB2E25">
              <w:rPr>
                <w:rStyle w:val="PleaseReviewParagraphId"/>
              </w:rPr>
              <w:t>[283]</w:t>
            </w:r>
            <w:r w:rsidRPr="00DB2E25">
              <w:rPr>
                <w:i/>
                <w:iCs/>
              </w:rPr>
              <w:t xml:space="preserve">Ips grandicollis </w:t>
            </w:r>
            <w:r w:rsidRPr="00DB2E25">
              <w:t>(Eichhoff, 1868)</w:t>
            </w:r>
          </w:p>
          <w:p w14:paraId="25DFF391" w14:textId="77777777" w:rsidR="00284E52" w:rsidRPr="00DB2E25" w:rsidRDefault="00284E52">
            <w:pPr>
              <w:pStyle w:val="IPPArialTable"/>
              <w:rPr>
                <w:i/>
                <w:iCs/>
              </w:rPr>
            </w:pPr>
            <w:r w:rsidRPr="00DB2E25">
              <w:rPr>
                <w:rStyle w:val="PleaseReviewParagraphId"/>
              </w:rPr>
              <w:t>[287]</w:t>
            </w:r>
          </w:p>
          <w:p w14:paraId="24876918" w14:textId="1B8FC8A3" w:rsidR="00284E52" w:rsidRPr="00DB2E25" w:rsidRDefault="00284E52" w:rsidP="00284E52">
            <w:pPr>
              <w:pStyle w:val="IPPArialTable"/>
              <w:rPr>
                <w:i/>
                <w:iCs/>
              </w:rPr>
            </w:pPr>
            <w:r w:rsidRPr="00DB2E25">
              <w:rPr>
                <w:rStyle w:val="PleaseReviewParagraphId"/>
              </w:rPr>
              <w:t>[291]</w:t>
            </w:r>
          </w:p>
        </w:tc>
        <w:tc>
          <w:tcPr>
            <w:tcW w:w="1872" w:type="dxa"/>
            <w:vMerge w:val="restart"/>
            <w:tcBorders>
              <w:top w:val="nil"/>
              <w:left w:val="single" w:sz="4" w:space="0" w:color="auto"/>
              <w:right w:val="single" w:sz="4" w:space="0" w:color="auto"/>
            </w:tcBorders>
            <w:shd w:val="clear" w:color="auto" w:fill="auto"/>
            <w:vAlign w:val="center"/>
            <w:hideMark/>
          </w:tcPr>
          <w:p w14:paraId="0BC7049F" w14:textId="77777777" w:rsidR="00284E52" w:rsidRPr="00DB2E25" w:rsidRDefault="00284E52">
            <w:pPr>
              <w:pStyle w:val="IPPArialTable"/>
            </w:pPr>
            <w:r w:rsidRPr="00DB2E25">
              <w:rPr>
                <w:rStyle w:val="PleaseReviewParagraphId"/>
              </w:rPr>
              <w:t>[284]</w:t>
            </w:r>
            <w:r w:rsidRPr="00DB2E25">
              <w:t>southern pine engraver</w:t>
            </w:r>
          </w:p>
          <w:p w14:paraId="6D08F3E4" w14:textId="77777777" w:rsidR="00284E52" w:rsidRPr="00DB2E25" w:rsidRDefault="00284E52">
            <w:pPr>
              <w:pStyle w:val="IPPArialTable"/>
            </w:pPr>
            <w:r w:rsidRPr="00DB2E25">
              <w:rPr>
                <w:rStyle w:val="PleaseReviewParagraphId"/>
              </w:rPr>
              <w:t>[288]</w:t>
            </w:r>
          </w:p>
          <w:p w14:paraId="79D793E2" w14:textId="0B817182" w:rsidR="00284E52" w:rsidRPr="00DB2E25" w:rsidRDefault="00284E52" w:rsidP="00284E52">
            <w:pPr>
              <w:pStyle w:val="IPPArialTable"/>
            </w:pPr>
            <w:r w:rsidRPr="00DB2E25">
              <w:rPr>
                <w:rStyle w:val="PleaseReviewParagraphId"/>
              </w:rPr>
              <w:t>[292]</w:t>
            </w:r>
          </w:p>
        </w:tc>
        <w:tc>
          <w:tcPr>
            <w:tcW w:w="3507" w:type="dxa"/>
            <w:tcBorders>
              <w:top w:val="nil"/>
              <w:left w:val="nil"/>
              <w:bottom w:val="single" w:sz="4" w:space="0" w:color="auto"/>
              <w:right w:val="single" w:sz="4" w:space="0" w:color="auto"/>
            </w:tcBorders>
            <w:shd w:val="clear" w:color="auto" w:fill="auto"/>
            <w:vAlign w:val="center"/>
            <w:hideMark/>
          </w:tcPr>
          <w:p w14:paraId="230F6F55" w14:textId="11E1603B" w:rsidR="00284E52" w:rsidRPr="00DB2E25" w:rsidRDefault="00284E52">
            <w:pPr>
              <w:pStyle w:val="IPPArialTable"/>
            </w:pPr>
            <w:r w:rsidRPr="00DB2E25">
              <w:rPr>
                <w:rStyle w:val="PleaseReviewParagraphId"/>
              </w:rPr>
              <w:t>[285]</w:t>
            </w:r>
            <w:r w:rsidRPr="00DB2E25">
              <w:rPr>
                <w:i/>
                <w:iCs/>
              </w:rPr>
              <w:t>Ips chagnoni</w:t>
            </w:r>
            <w:r w:rsidRPr="00DB2E25">
              <w:t xml:space="preserve"> Swaine, 1916</w:t>
            </w:r>
          </w:p>
        </w:tc>
      </w:tr>
      <w:tr w:rsidR="00284E52" w:rsidRPr="00DB2E25" w14:paraId="4F505DBE" w14:textId="77777777" w:rsidTr="00284E52">
        <w:trPr>
          <w:trHeight w:val="288"/>
        </w:trPr>
        <w:tc>
          <w:tcPr>
            <w:tcW w:w="1823" w:type="dxa"/>
            <w:vMerge/>
            <w:tcBorders>
              <w:left w:val="single" w:sz="4" w:space="0" w:color="auto"/>
              <w:right w:val="single" w:sz="4" w:space="0" w:color="auto"/>
            </w:tcBorders>
            <w:vAlign w:val="center"/>
          </w:tcPr>
          <w:p w14:paraId="2DC9C991" w14:textId="3CB08112" w:rsidR="00284E52" w:rsidRPr="00DB2E25" w:rsidRDefault="00284E52" w:rsidP="008E085B">
            <w:pPr>
              <w:pStyle w:val="IPPArialTable"/>
              <w:rPr>
                <w:rStyle w:val="PleaseReviewParagraphId"/>
              </w:rPr>
            </w:pPr>
          </w:p>
        </w:tc>
        <w:tc>
          <w:tcPr>
            <w:tcW w:w="2678" w:type="dxa"/>
            <w:vMerge/>
            <w:tcBorders>
              <w:left w:val="single" w:sz="4" w:space="0" w:color="auto"/>
              <w:right w:val="single" w:sz="4" w:space="0" w:color="auto"/>
            </w:tcBorders>
            <w:vAlign w:val="center"/>
          </w:tcPr>
          <w:p w14:paraId="3146947F" w14:textId="1F501BDC" w:rsidR="00284E52" w:rsidRPr="00DB2E25" w:rsidRDefault="00284E52" w:rsidP="00284E52">
            <w:pPr>
              <w:pStyle w:val="IPPArialTable"/>
              <w:rPr>
                <w:rStyle w:val="PleaseReviewParagraphId"/>
              </w:rPr>
            </w:pPr>
          </w:p>
        </w:tc>
        <w:tc>
          <w:tcPr>
            <w:tcW w:w="1872" w:type="dxa"/>
            <w:vMerge/>
            <w:tcBorders>
              <w:left w:val="single" w:sz="4" w:space="0" w:color="auto"/>
              <w:right w:val="single" w:sz="4" w:space="0" w:color="auto"/>
            </w:tcBorders>
            <w:vAlign w:val="center"/>
          </w:tcPr>
          <w:p w14:paraId="7BBB9749" w14:textId="39CD15B8" w:rsidR="00284E52" w:rsidRPr="00DB2E25" w:rsidRDefault="00284E52" w:rsidP="00284E52">
            <w:pPr>
              <w:pStyle w:val="IPPArialTable"/>
              <w:rPr>
                <w:rStyle w:val="PleaseReviewParagraphId"/>
              </w:rPr>
            </w:pPr>
          </w:p>
        </w:tc>
        <w:tc>
          <w:tcPr>
            <w:tcW w:w="3507" w:type="dxa"/>
            <w:tcBorders>
              <w:top w:val="nil"/>
              <w:left w:val="nil"/>
              <w:bottom w:val="single" w:sz="4" w:space="0" w:color="auto"/>
              <w:right w:val="single" w:sz="4" w:space="0" w:color="auto"/>
            </w:tcBorders>
            <w:shd w:val="clear" w:color="auto" w:fill="auto"/>
            <w:vAlign w:val="center"/>
          </w:tcPr>
          <w:p w14:paraId="66A7D2D7" w14:textId="66ACA4CC" w:rsidR="00284E52" w:rsidRPr="00C13B00" w:rsidRDefault="00284E52">
            <w:pPr>
              <w:pStyle w:val="IPPArialTable"/>
              <w:rPr>
                <w:rStyle w:val="PleaseReviewParagraphId"/>
                <w:color w:val="auto"/>
                <w:sz w:val="18"/>
              </w:rPr>
            </w:pPr>
            <w:r w:rsidRPr="00DB2E25">
              <w:rPr>
                <w:rStyle w:val="PleaseReviewParagraphId"/>
              </w:rPr>
              <w:t>[289]</w:t>
            </w:r>
            <w:r w:rsidRPr="00DB2E25">
              <w:rPr>
                <w:i/>
                <w:iCs/>
              </w:rPr>
              <w:t>Tomicus cacographus</w:t>
            </w:r>
            <w:r w:rsidRPr="00DB2E25">
              <w:t xml:space="preserve"> LeConte, 1868</w:t>
            </w:r>
          </w:p>
        </w:tc>
      </w:tr>
      <w:tr w:rsidR="00284E52" w:rsidRPr="00DB2E25" w14:paraId="10093106" w14:textId="77777777" w:rsidTr="00284E52">
        <w:trPr>
          <w:trHeight w:val="288"/>
        </w:trPr>
        <w:tc>
          <w:tcPr>
            <w:tcW w:w="1823" w:type="dxa"/>
            <w:vMerge/>
            <w:tcBorders>
              <w:left w:val="single" w:sz="4" w:space="0" w:color="auto"/>
              <w:right w:val="single" w:sz="4" w:space="0" w:color="auto"/>
            </w:tcBorders>
            <w:vAlign w:val="center"/>
            <w:hideMark/>
          </w:tcPr>
          <w:p w14:paraId="772BCA2D" w14:textId="49565379" w:rsidR="00284E52" w:rsidRPr="00DB2E25" w:rsidRDefault="00284E52" w:rsidP="008E085B">
            <w:pPr>
              <w:pStyle w:val="IPPArialTable"/>
              <w:rPr>
                <w:i/>
                <w:iCs/>
              </w:rPr>
            </w:pPr>
          </w:p>
        </w:tc>
        <w:tc>
          <w:tcPr>
            <w:tcW w:w="2678" w:type="dxa"/>
            <w:vMerge/>
            <w:tcBorders>
              <w:left w:val="single" w:sz="4" w:space="0" w:color="auto"/>
              <w:right w:val="single" w:sz="4" w:space="0" w:color="auto"/>
            </w:tcBorders>
            <w:vAlign w:val="center"/>
            <w:hideMark/>
          </w:tcPr>
          <w:p w14:paraId="65F81502" w14:textId="6405B26A" w:rsidR="00284E52" w:rsidRPr="00DB2E25" w:rsidRDefault="00284E52" w:rsidP="00284E52">
            <w:pPr>
              <w:pStyle w:val="IPPArialTable"/>
              <w:rPr>
                <w:i/>
                <w:iCs/>
              </w:rPr>
            </w:pPr>
          </w:p>
        </w:tc>
        <w:tc>
          <w:tcPr>
            <w:tcW w:w="1872" w:type="dxa"/>
            <w:vMerge/>
            <w:tcBorders>
              <w:left w:val="single" w:sz="4" w:space="0" w:color="auto"/>
              <w:right w:val="single" w:sz="4" w:space="0" w:color="auto"/>
            </w:tcBorders>
            <w:vAlign w:val="center"/>
            <w:hideMark/>
          </w:tcPr>
          <w:p w14:paraId="794AE6E2" w14:textId="27EF61CF" w:rsidR="00284E52" w:rsidRPr="00DB2E25" w:rsidRDefault="00284E52" w:rsidP="00284E52">
            <w:pPr>
              <w:pStyle w:val="IPPArialTable"/>
            </w:pPr>
          </w:p>
        </w:tc>
        <w:tc>
          <w:tcPr>
            <w:tcW w:w="3507" w:type="dxa"/>
            <w:tcBorders>
              <w:top w:val="nil"/>
              <w:left w:val="nil"/>
              <w:bottom w:val="single" w:sz="4" w:space="0" w:color="auto"/>
              <w:right w:val="single" w:sz="4" w:space="0" w:color="auto"/>
            </w:tcBorders>
            <w:shd w:val="clear" w:color="auto" w:fill="auto"/>
            <w:vAlign w:val="center"/>
            <w:hideMark/>
          </w:tcPr>
          <w:p w14:paraId="4988614A" w14:textId="51ECC2C6" w:rsidR="00284E52" w:rsidRPr="00DB2E25" w:rsidRDefault="00284E52">
            <w:pPr>
              <w:pStyle w:val="IPPArialTable"/>
            </w:pPr>
            <w:r w:rsidRPr="00DB2E25">
              <w:rPr>
                <w:rStyle w:val="PleaseReviewParagraphId"/>
              </w:rPr>
              <w:t>[293]</w:t>
            </w:r>
            <w:r w:rsidRPr="00DB2E25">
              <w:rPr>
                <w:i/>
                <w:iCs/>
              </w:rPr>
              <w:t>Tomicus grandicollis</w:t>
            </w:r>
            <w:r w:rsidRPr="00DB2E25">
              <w:t xml:space="preserve"> Eichhoff, 1868</w:t>
            </w:r>
            <w:r w:rsidRPr="00DB2E25" w:rsidDel="00A43382">
              <w:rPr>
                <w:rStyle w:val="PleaseReviewParagraphId"/>
              </w:rPr>
              <w:t xml:space="preserve"> </w:t>
            </w:r>
          </w:p>
        </w:tc>
      </w:tr>
      <w:tr w:rsidR="00284E52" w:rsidRPr="00DB2E25" w14:paraId="71C0A528" w14:textId="77777777" w:rsidTr="00284E52">
        <w:trPr>
          <w:trHeight w:val="288"/>
        </w:trPr>
        <w:tc>
          <w:tcPr>
            <w:tcW w:w="1823" w:type="dxa"/>
            <w:vMerge/>
            <w:tcBorders>
              <w:left w:val="single" w:sz="4" w:space="0" w:color="auto"/>
              <w:right w:val="single" w:sz="4" w:space="0" w:color="auto"/>
            </w:tcBorders>
            <w:vAlign w:val="center"/>
            <w:hideMark/>
          </w:tcPr>
          <w:p w14:paraId="4BAA5E30" w14:textId="62A6E502" w:rsidR="00284E52" w:rsidRPr="00DB2E25" w:rsidRDefault="00284E52" w:rsidP="008E085B">
            <w:pPr>
              <w:pStyle w:val="IPPArialTable"/>
              <w:rPr>
                <w:i/>
                <w:iCs/>
              </w:rPr>
            </w:pPr>
          </w:p>
        </w:tc>
        <w:tc>
          <w:tcPr>
            <w:tcW w:w="2678" w:type="dxa"/>
            <w:vMerge/>
            <w:tcBorders>
              <w:left w:val="single" w:sz="4" w:space="0" w:color="auto"/>
              <w:bottom w:val="single" w:sz="4" w:space="0" w:color="auto"/>
              <w:right w:val="single" w:sz="4" w:space="0" w:color="auto"/>
            </w:tcBorders>
            <w:vAlign w:val="center"/>
            <w:hideMark/>
          </w:tcPr>
          <w:p w14:paraId="61EC3B51" w14:textId="7C9EE978" w:rsidR="00284E52" w:rsidRPr="00DB2E25" w:rsidRDefault="00284E52">
            <w:pPr>
              <w:pStyle w:val="IPPArialTable"/>
              <w:rPr>
                <w:i/>
                <w:iCs/>
              </w:rPr>
            </w:pPr>
          </w:p>
        </w:tc>
        <w:tc>
          <w:tcPr>
            <w:tcW w:w="1872" w:type="dxa"/>
            <w:vMerge/>
            <w:tcBorders>
              <w:left w:val="single" w:sz="4" w:space="0" w:color="auto"/>
              <w:bottom w:val="single" w:sz="4" w:space="0" w:color="auto"/>
              <w:right w:val="single" w:sz="4" w:space="0" w:color="auto"/>
            </w:tcBorders>
            <w:vAlign w:val="center"/>
            <w:hideMark/>
          </w:tcPr>
          <w:p w14:paraId="3EAC7123" w14:textId="235F7AFF" w:rsidR="00284E52" w:rsidRPr="00DB2E25" w:rsidRDefault="00284E52">
            <w:pPr>
              <w:pStyle w:val="IPPArialTable"/>
            </w:pPr>
          </w:p>
        </w:tc>
        <w:tc>
          <w:tcPr>
            <w:tcW w:w="3507" w:type="dxa"/>
            <w:tcBorders>
              <w:top w:val="nil"/>
              <w:left w:val="nil"/>
              <w:bottom w:val="single" w:sz="4" w:space="0" w:color="auto"/>
              <w:right w:val="single" w:sz="4" w:space="0" w:color="auto"/>
            </w:tcBorders>
            <w:shd w:val="clear" w:color="auto" w:fill="auto"/>
            <w:vAlign w:val="center"/>
            <w:hideMark/>
          </w:tcPr>
          <w:p w14:paraId="787D15F7" w14:textId="02F90B9D" w:rsidR="00284E52" w:rsidRPr="00DB2E25" w:rsidRDefault="00284E52">
            <w:pPr>
              <w:pStyle w:val="IPPArialTable"/>
            </w:pPr>
            <w:r w:rsidRPr="00611C33">
              <w:rPr>
                <w:rStyle w:val="PleaseReviewParagraphId"/>
              </w:rPr>
              <w:t>[new para]</w:t>
            </w:r>
            <w:r w:rsidRPr="00061AFE">
              <w:rPr>
                <w:i/>
              </w:rPr>
              <w:t>Ips cloudcrofti</w:t>
            </w:r>
            <w:r w:rsidRPr="00061AFE">
              <w:t xml:space="preserve"> Swaine, 1924</w:t>
            </w:r>
          </w:p>
        </w:tc>
      </w:tr>
      <w:tr w:rsidR="00284E52" w:rsidRPr="00DB2E25" w14:paraId="2430DA8E" w14:textId="77777777" w:rsidTr="00284E52">
        <w:trPr>
          <w:trHeight w:val="564"/>
        </w:trPr>
        <w:tc>
          <w:tcPr>
            <w:tcW w:w="1823" w:type="dxa"/>
            <w:vMerge/>
            <w:tcBorders>
              <w:left w:val="single" w:sz="4" w:space="0" w:color="auto"/>
              <w:right w:val="single" w:sz="4" w:space="0" w:color="auto"/>
            </w:tcBorders>
            <w:vAlign w:val="center"/>
          </w:tcPr>
          <w:p w14:paraId="2E6BEC51" w14:textId="4AE0C650" w:rsidR="00284E52" w:rsidRPr="00DB2E25" w:rsidRDefault="00284E52" w:rsidP="008E085B">
            <w:pPr>
              <w:pStyle w:val="IPPArialTable"/>
              <w:rPr>
                <w:rStyle w:val="PleaseReviewParagraphId"/>
              </w:rPr>
            </w:pPr>
          </w:p>
        </w:tc>
        <w:tc>
          <w:tcPr>
            <w:tcW w:w="2678" w:type="dxa"/>
            <w:tcBorders>
              <w:top w:val="nil"/>
              <w:left w:val="nil"/>
              <w:bottom w:val="single" w:sz="4" w:space="0" w:color="auto"/>
              <w:right w:val="single" w:sz="4" w:space="0" w:color="auto"/>
            </w:tcBorders>
            <w:shd w:val="clear" w:color="auto" w:fill="auto"/>
            <w:vAlign w:val="center"/>
          </w:tcPr>
          <w:p w14:paraId="7D55A7CE" w14:textId="652D698D" w:rsidR="00284E52" w:rsidRPr="00DB2E25" w:rsidRDefault="00284E52" w:rsidP="008E085B">
            <w:pPr>
              <w:pStyle w:val="IPPArialTable"/>
              <w:rPr>
                <w:rStyle w:val="PleaseReviewParagraphId"/>
              </w:rPr>
            </w:pPr>
            <w:r w:rsidRPr="00DB2E25">
              <w:rPr>
                <w:rStyle w:val="PleaseReviewParagraphId"/>
              </w:rPr>
              <w:t>[295]</w:t>
            </w:r>
            <w:r w:rsidRPr="00DB2E25">
              <w:rPr>
                <w:i/>
                <w:iCs/>
              </w:rPr>
              <w:t xml:space="preserve">Ips lecontei </w:t>
            </w:r>
            <w:r w:rsidRPr="00DB2E25">
              <w:t>Swaine, 1924</w:t>
            </w:r>
          </w:p>
        </w:tc>
        <w:tc>
          <w:tcPr>
            <w:tcW w:w="1872" w:type="dxa"/>
            <w:tcBorders>
              <w:top w:val="nil"/>
              <w:left w:val="nil"/>
              <w:bottom w:val="single" w:sz="4" w:space="0" w:color="auto"/>
              <w:right w:val="single" w:sz="4" w:space="0" w:color="auto"/>
            </w:tcBorders>
            <w:shd w:val="clear" w:color="auto" w:fill="auto"/>
            <w:vAlign w:val="center"/>
          </w:tcPr>
          <w:p w14:paraId="5A137582" w14:textId="1A37447B" w:rsidR="00284E52" w:rsidRPr="00DB2E25" w:rsidRDefault="00284E52" w:rsidP="008E085B">
            <w:pPr>
              <w:pStyle w:val="IPPArialTable"/>
              <w:rPr>
                <w:rStyle w:val="PleaseReviewParagraphId"/>
              </w:rPr>
            </w:pPr>
            <w:r w:rsidRPr="00DB2E25">
              <w:rPr>
                <w:rStyle w:val="PleaseReviewParagraphId"/>
              </w:rPr>
              <w:t>[296]</w:t>
            </w:r>
            <w:r w:rsidRPr="00DB2E25">
              <w:t xml:space="preserve">Arizona fivespined </w:t>
            </w:r>
            <w:r w:rsidRPr="00DB2E25">
              <w:rPr>
                <w:i/>
                <w:iCs/>
              </w:rPr>
              <w:t>Ips</w:t>
            </w:r>
          </w:p>
        </w:tc>
        <w:tc>
          <w:tcPr>
            <w:tcW w:w="3507" w:type="dxa"/>
            <w:tcBorders>
              <w:top w:val="nil"/>
              <w:left w:val="nil"/>
              <w:bottom w:val="single" w:sz="4" w:space="0" w:color="auto"/>
              <w:right w:val="single" w:sz="4" w:space="0" w:color="auto"/>
            </w:tcBorders>
            <w:shd w:val="clear" w:color="auto" w:fill="auto"/>
            <w:vAlign w:val="center"/>
          </w:tcPr>
          <w:p w14:paraId="378FD6D1" w14:textId="273F25CE" w:rsidR="00284E52" w:rsidRPr="00DB2E25" w:rsidRDefault="00284E52" w:rsidP="008E085B">
            <w:pPr>
              <w:pStyle w:val="IPPArialTable"/>
              <w:rPr>
                <w:rStyle w:val="PleaseReviewParagraphId"/>
              </w:rPr>
            </w:pPr>
            <w:r w:rsidRPr="00DB2E25">
              <w:rPr>
                <w:rStyle w:val="PleaseReviewParagraphId"/>
              </w:rPr>
              <w:t>[297]</w:t>
            </w:r>
            <w:r>
              <w:t>n</w:t>
            </w:r>
            <w:r w:rsidRPr="00DB2E25">
              <w:t>one</w:t>
            </w:r>
          </w:p>
        </w:tc>
      </w:tr>
      <w:tr w:rsidR="00284E52" w:rsidRPr="00DB2E25" w14:paraId="5906F1ED" w14:textId="77777777" w:rsidTr="00284E52">
        <w:trPr>
          <w:trHeight w:val="564"/>
        </w:trPr>
        <w:tc>
          <w:tcPr>
            <w:tcW w:w="1823" w:type="dxa"/>
            <w:vMerge/>
            <w:tcBorders>
              <w:left w:val="single" w:sz="4" w:space="0" w:color="auto"/>
              <w:bottom w:val="single" w:sz="4" w:space="0" w:color="auto"/>
              <w:right w:val="single" w:sz="4" w:space="0" w:color="auto"/>
            </w:tcBorders>
            <w:vAlign w:val="center"/>
            <w:hideMark/>
          </w:tcPr>
          <w:p w14:paraId="068CD643" w14:textId="6E06019E" w:rsidR="00284E52" w:rsidRPr="00DB2E25" w:rsidRDefault="00284E52" w:rsidP="008E085B">
            <w:pPr>
              <w:pStyle w:val="IPPArialTable"/>
              <w:rPr>
                <w:i/>
                <w:iCs/>
              </w:rPr>
            </w:pPr>
          </w:p>
        </w:tc>
        <w:tc>
          <w:tcPr>
            <w:tcW w:w="2678" w:type="dxa"/>
            <w:tcBorders>
              <w:top w:val="nil"/>
              <w:left w:val="nil"/>
              <w:bottom w:val="single" w:sz="4" w:space="0" w:color="auto"/>
              <w:right w:val="single" w:sz="4" w:space="0" w:color="auto"/>
            </w:tcBorders>
            <w:shd w:val="clear" w:color="auto" w:fill="auto"/>
            <w:vAlign w:val="center"/>
          </w:tcPr>
          <w:p w14:paraId="64047D03" w14:textId="2E5C918E" w:rsidR="00284E52" w:rsidRPr="00DB2E25" w:rsidRDefault="00284E52" w:rsidP="008E085B">
            <w:pPr>
              <w:pStyle w:val="IPPArialTable"/>
              <w:rPr>
                <w:i/>
                <w:iCs/>
              </w:rPr>
            </w:pPr>
            <w:r w:rsidRPr="00DB2E25">
              <w:rPr>
                <w:rStyle w:val="PleaseReviewParagraphId"/>
              </w:rPr>
              <w:t>[279]</w:t>
            </w:r>
            <w:r w:rsidRPr="00DB2E25">
              <w:rPr>
                <w:i/>
                <w:iCs/>
              </w:rPr>
              <w:t xml:space="preserve">Ips paraconfusus </w:t>
            </w:r>
            <w:r w:rsidRPr="00DB2E25">
              <w:t>Lanier, 1970</w:t>
            </w:r>
          </w:p>
        </w:tc>
        <w:tc>
          <w:tcPr>
            <w:tcW w:w="1872" w:type="dxa"/>
            <w:tcBorders>
              <w:top w:val="nil"/>
              <w:left w:val="nil"/>
              <w:bottom w:val="single" w:sz="4" w:space="0" w:color="auto"/>
              <w:right w:val="single" w:sz="4" w:space="0" w:color="auto"/>
            </w:tcBorders>
            <w:shd w:val="clear" w:color="auto" w:fill="auto"/>
            <w:vAlign w:val="center"/>
          </w:tcPr>
          <w:p w14:paraId="1B3CD088" w14:textId="3048CB34" w:rsidR="00284E52" w:rsidRPr="00DB2E25" w:rsidRDefault="00284E52" w:rsidP="008E085B">
            <w:pPr>
              <w:pStyle w:val="IPPArialTable"/>
            </w:pPr>
            <w:r w:rsidRPr="00DB2E25">
              <w:rPr>
                <w:rStyle w:val="PleaseReviewParagraphId"/>
              </w:rPr>
              <w:t>[280]</w:t>
            </w:r>
            <w:r w:rsidRPr="00DB2E25">
              <w:t xml:space="preserve">California fivespined </w:t>
            </w:r>
            <w:r w:rsidRPr="00DB2E25">
              <w:rPr>
                <w:i/>
                <w:iCs/>
              </w:rPr>
              <w:t>Ips</w:t>
            </w:r>
          </w:p>
        </w:tc>
        <w:tc>
          <w:tcPr>
            <w:tcW w:w="3507" w:type="dxa"/>
            <w:tcBorders>
              <w:top w:val="nil"/>
              <w:left w:val="nil"/>
              <w:bottom w:val="single" w:sz="4" w:space="0" w:color="auto"/>
              <w:right w:val="single" w:sz="4" w:space="0" w:color="auto"/>
            </w:tcBorders>
            <w:shd w:val="clear" w:color="auto" w:fill="auto"/>
            <w:vAlign w:val="center"/>
          </w:tcPr>
          <w:p w14:paraId="0718AF3A" w14:textId="3C9A2A47" w:rsidR="00284E52" w:rsidRPr="00DB2E25" w:rsidRDefault="00284E52" w:rsidP="008E085B">
            <w:pPr>
              <w:pStyle w:val="IPPArialTable"/>
            </w:pPr>
            <w:r w:rsidRPr="00DB2E25">
              <w:rPr>
                <w:rStyle w:val="PleaseReviewParagraphId"/>
              </w:rPr>
              <w:t>[281]</w:t>
            </w:r>
            <w:r>
              <w:t>n</w:t>
            </w:r>
            <w:r w:rsidRPr="00DB2E25">
              <w:t>one</w:t>
            </w:r>
          </w:p>
        </w:tc>
      </w:tr>
      <w:tr w:rsidR="00284E52" w:rsidRPr="00DB2E25" w14:paraId="5A5C0B48" w14:textId="77777777" w:rsidTr="00284E52">
        <w:trPr>
          <w:trHeight w:val="288"/>
        </w:trPr>
        <w:tc>
          <w:tcPr>
            <w:tcW w:w="1823" w:type="dxa"/>
            <w:vMerge w:val="restart"/>
            <w:tcBorders>
              <w:top w:val="nil"/>
              <w:left w:val="single" w:sz="4" w:space="0" w:color="auto"/>
              <w:right w:val="single" w:sz="4" w:space="0" w:color="auto"/>
            </w:tcBorders>
            <w:shd w:val="clear" w:color="auto" w:fill="auto"/>
            <w:vAlign w:val="center"/>
            <w:hideMark/>
          </w:tcPr>
          <w:p w14:paraId="518CE661" w14:textId="77777777" w:rsidR="00284E52" w:rsidRPr="00DB2E25" w:rsidRDefault="00284E52" w:rsidP="008E085B">
            <w:pPr>
              <w:pStyle w:val="IPPArialTable"/>
              <w:rPr>
                <w:i/>
                <w:iCs/>
              </w:rPr>
            </w:pPr>
            <w:r w:rsidRPr="00DB2E25">
              <w:rPr>
                <w:rStyle w:val="PleaseReviewParagraphId"/>
              </w:rPr>
              <w:t>[298]</w:t>
            </w:r>
            <w:r w:rsidRPr="00DB2E25">
              <w:rPr>
                <w:i/>
                <w:iCs/>
              </w:rPr>
              <w:t>Ips</w:t>
            </w:r>
          </w:p>
          <w:p w14:paraId="256EFCEB" w14:textId="77777777" w:rsidR="00284E52" w:rsidRPr="00DB2E25" w:rsidRDefault="00284E52" w:rsidP="008E085B">
            <w:pPr>
              <w:pStyle w:val="IPPArialTable"/>
              <w:rPr>
                <w:i/>
                <w:iCs/>
              </w:rPr>
            </w:pPr>
            <w:r w:rsidRPr="00DB2E25">
              <w:rPr>
                <w:rStyle w:val="PleaseReviewParagraphId"/>
              </w:rPr>
              <w:t>[302]</w:t>
            </w:r>
          </w:p>
          <w:p w14:paraId="2DE98981" w14:textId="77777777" w:rsidR="00284E52" w:rsidRPr="00DB2E25" w:rsidRDefault="00284E52" w:rsidP="008E085B">
            <w:pPr>
              <w:pStyle w:val="IPPArialTable"/>
              <w:rPr>
                <w:i/>
                <w:iCs/>
              </w:rPr>
            </w:pPr>
            <w:r w:rsidRPr="00DB2E25">
              <w:rPr>
                <w:rStyle w:val="PleaseReviewParagraphId"/>
              </w:rPr>
              <w:t>[306]</w:t>
            </w:r>
          </w:p>
          <w:p w14:paraId="734CF44D" w14:textId="77777777" w:rsidR="00284E52" w:rsidRPr="00DB2E25" w:rsidRDefault="00284E52" w:rsidP="008E085B">
            <w:pPr>
              <w:pStyle w:val="IPPArialTable"/>
              <w:rPr>
                <w:i/>
                <w:iCs/>
              </w:rPr>
            </w:pPr>
            <w:r w:rsidRPr="00DB2E25">
              <w:rPr>
                <w:rStyle w:val="PleaseReviewParagraphId"/>
              </w:rPr>
              <w:t>[310]</w:t>
            </w:r>
          </w:p>
          <w:p w14:paraId="6A451107" w14:textId="77777777" w:rsidR="00284E52" w:rsidRPr="00DB2E25" w:rsidRDefault="00284E52" w:rsidP="008E085B">
            <w:pPr>
              <w:pStyle w:val="IPPArialTable"/>
              <w:rPr>
                <w:i/>
                <w:iCs/>
              </w:rPr>
            </w:pPr>
            <w:r w:rsidRPr="00DB2E25">
              <w:rPr>
                <w:rStyle w:val="PleaseReviewParagraphId"/>
              </w:rPr>
              <w:t>[314]</w:t>
            </w:r>
          </w:p>
          <w:p w14:paraId="76AB1879" w14:textId="77777777" w:rsidR="00284E52" w:rsidRPr="00DB2E25" w:rsidRDefault="00284E52" w:rsidP="008E085B">
            <w:pPr>
              <w:pStyle w:val="IPPArialTable"/>
              <w:rPr>
                <w:i/>
                <w:iCs/>
              </w:rPr>
            </w:pPr>
            <w:r w:rsidRPr="00DB2E25">
              <w:rPr>
                <w:rStyle w:val="PleaseReviewParagraphId"/>
              </w:rPr>
              <w:t>[318]</w:t>
            </w:r>
          </w:p>
          <w:p w14:paraId="1CD6DF7B" w14:textId="77777777" w:rsidR="00284E52" w:rsidRPr="00DB2E25" w:rsidRDefault="00284E52" w:rsidP="008E085B">
            <w:pPr>
              <w:pStyle w:val="IPPArialTable"/>
              <w:rPr>
                <w:i/>
                <w:iCs/>
              </w:rPr>
            </w:pPr>
            <w:r w:rsidRPr="00DB2E25">
              <w:rPr>
                <w:rStyle w:val="PleaseReviewParagraphId"/>
              </w:rPr>
              <w:t>[322]</w:t>
            </w:r>
          </w:p>
          <w:p w14:paraId="7A483F88" w14:textId="77777777" w:rsidR="00284E52" w:rsidRPr="00DB2E25" w:rsidRDefault="00284E52" w:rsidP="008E085B">
            <w:pPr>
              <w:pStyle w:val="IPPArialTable"/>
              <w:rPr>
                <w:i/>
                <w:iCs/>
              </w:rPr>
            </w:pPr>
            <w:r w:rsidRPr="00DB2E25">
              <w:rPr>
                <w:rStyle w:val="PleaseReviewParagraphId"/>
              </w:rPr>
              <w:t>[326]</w:t>
            </w:r>
          </w:p>
          <w:p w14:paraId="40BA3A0B" w14:textId="77777777" w:rsidR="00284E52" w:rsidRPr="00DB2E25" w:rsidRDefault="00284E52" w:rsidP="008E085B">
            <w:pPr>
              <w:pStyle w:val="IPPArialTable"/>
              <w:rPr>
                <w:i/>
                <w:iCs/>
              </w:rPr>
            </w:pPr>
            <w:r w:rsidRPr="00DB2E25">
              <w:rPr>
                <w:rStyle w:val="PleaseReviewParagraphId"/>
              </w:rPr>
              <w:t>[330]</w:t>
            </w:r>
          </w:p>
          <w:p w14:paraId="435198BB" w14:textId="77777777" w:rsidR="00284E52" w:rsidRPr="00DB2E25" w:rsidRDefault="00284E52" w:rsidP="008E085B">
            <w:pPr>
              <w:pStyle w:val="IPPArialTable"/>
              <w:rPr>
                <w:i/>
                <w:iCs/>
              </w:rPr>
            </w:pPr>
            <w:r w:rsidRPr="00DB2E25">
              <w:rPr>
                <w:rStyle w:val="PleaseReviewParagraphId"/>
              </w:rPr>
              <w:t>[334]</w:t>
            </w:r>
          </w:p>
          <w:p w14:paraId="2C5D0484" w14:textId="77777777" w:rsidR="00284E52" w:rsidRPr="00DB2E25" w:rsidRDefault="00284E52" w:rsidP="008E085B">
            <w:pPr>
              <w:pStyle w:val="IPPArialTable"/>
              <w:rPr>
                <w:i/>
                <w:iCs/>
              </w:rPr>
            </w:pPr>
            <w:r w:rsidRPr="00DB2E25">
              <w:rPr>
                <w:rStyle w:val="PleaseReviewParagraphId"/>
              </w:rPr>
              <w:t>[338]</w:t>
            </w:r>
          </w:p>
          <w:p w14:paraId="078319D8" w14:textId="77777777" w:rsidR="00284E52" w:rsidRPr="00DB2E25" w:rsidRDefault="00284E52" w:rsidP="008E085B">
            <w:pPr>
              <w:pStyle w:val="IPPArialTable"/>
              <w:rPr>
                <w:i/>
                <w:iCs/>
              </w:rPr>
            </w:pPr>
            <w:r w:rsidRPr="00DB2E25">
              <w:rPr>
                <w:rStyle w:val="PleaseReviewParagraphId"/>
              </w:rPr>
              <w:t>[342]</w:t>
            </w:r>
          </w:p>
          <w:p w14:paraId="4B83176F" w14:textId="77777777" w:rsidR="00284E52" w:rsidRPr="00DB2E25" w:rsidRDefault="00284E52" w:rsidP="008E085B">
            <w:pPr>
              <w:pStyle w:val="IPPArialTable"/>
              <w:rPr>
                <w:i/>
                <w:iCs/>
              </w:rPr>
            </w:pPr>
            <w:r w:rsidRPr="00DB2E25">
              <w:rPr>
                <w:rStyle w:val="PleaseReviewParagraphId"/>
              </w:rPr>
              <w:t>[346]</w:t>
            </w:r>
          </w:p>
          <w:p w14:paraId="7F26DE5A" w14:textId="77777777" w:rsidR="00284E52" w:rsidRPr="00DB2E25" w:rsidRDefault="00284E52" w:rsidP="008E085B">
            <w:pPr>
              <w:pStyle w:val="IPPArialTable"/>
              <w:rPr>
                <w:i/>
                <w:iCs/>
              </w:rPr>
            </w:pPr>
            <w:r w:rsidRPr="00DB2E25">
              <w:rPr>
                <w:rStyle w:val="PleaseReviewParagraphId"/>
              </w:rPr>
              <w:t>[350]</w:t>
            </w:r>
          </w:p>
          <w:p w14:paraId="7A7BF13A" w14:textId="112D2B84" w:rsidR="00284E52" w:rsidRPr="00DB2E25" w:rsidRDefault="00284E52" w:rsidP="008E085B">
            <w:pPr>
              <w:pStyle w:val="IPPArialTable"/>
              <w:rPr>
                <w:i/>
                <w:iCs/>
              </w:rPr>
            </w:pPr>
            <w:r w:rsidRPr="00DB2E25">
              <w:rPr>
                <w:rStyle w:val="PleaseReviewParagraphId"/>
              </w:rPr>
              <w:t>[354]</w:t>
            </w:r>
          </w:p>
        </w:tc>
        <w:tc>
          <w:tcPr>
            <w:tcW w:w="2678" w:type="dxa"/>
            <w:vMerge w:val="restart"/>
            <w:tcBorders>
              <w:top w:val="nil"/>
              <w:left w:val="single" w:sz="4" w:space="0" w:color="auto"/>
              <w:right w:val="single" w:sz="4" w:space="0" w:color="auto"/>
            </w:tcBorders>
            <w:shd w:val="clear" w:color="auto" w:fill="auto"/>
            <w:vAlign w:val="center"/>
            <w:hideMark/>
          </w:tcPr>
          <w:p w14:paraId="35049CFA" w14:textId="77777777" w:rsidR="00284E52" w:rsidRPr="00DB2E25" w:rsidRDefault="00284E52" w:rsidP="008E085B">
            <w:pPr>
              <w:pStyle w:val="IPPArialTable"/>
              <w:rPr>
                <w:i/>
                <w:iCs/>
              </w:rPr>
            </w:pPr>
            <w:r w:rsidRPr="00DB2E25">
              <w:rPr>
                <w:rStyle w:val="PleaseReviewParagraphId"/>
              </w:rPr>
              <w:t>[299]</w:t>
            </w:r>
            <w:r w:rsidRPr="00DB2E25">
              <w:rPr>
                <w:i/>
                <w:iCs/>
              </w:rPr>
              <w:t xml:space="preserve">Ips amitinus </w:t>
            </w:r>
            <w:r w:rsidRPr="00DB2E25">
              <w:t>(Eichhoff, 1872)</w:t>
            </w:r>
          </w:p>
          <w:p w14:paraId="7FE23FFE" w14:textId="0D06FA44" w:rsidR="00284E52" w:rsidRPr="00DB2E25" w:rsidRDefault="00284E52" w:rsidP="008E085B">
            <w:pPr>
              <w:pStyle w:val="IPPArialTable"/>
              <w:rPr>
                <w:i/>
                <w:iCs/>
              </w:rPr>
            </w:pPr>
            <w:r w:rsidRPr="00DB2E25">
              <w:rPr>
                <w:rStyle w:val="PleaseReviewParagraphId"/>
              </w:rPr>
              <w:t>[303]</w:t>
            </w:r>
          </w:p>
        </w:tc>
        <w:tc>
          <w:tcPr>
            <w:tcW w:w="1872" w:type="dxa"/>
            <w:vMerge w:val="restart"/>
            <w:tcBorders>
              <w:top w:val="nil"/>
              <w:left w:val="single" w:sz="4" w:space="0" w:color="auto"/>
              <w:right w:val="single" w:sz="4" w:space="0" w:color="auto"/>
            </w:tcBorders>
            <w:shd w:val="clear" w:color="auto" w:fill="auto"/>
            <w:vAlign w:val="center"/>
            <w:hideMark/>
          </w:tcPr>
          <w:p w14:paraId="5759B993" w14:textId="77777777" w:rsidR="00284E52" w:rsidRPr="00DB2E25" w:rsidRDefault="00284E52" w:rsidP="008E085B">
            <w:pPr>
              <w:pStyle w:val="IPPArialTable"/>
            </w:pPr>
            <w:r w:rsidRPr="00DB2E25">
              <w:rPr>
                <w:rStyle w:val="PleaseReviewParagraphId"/>
              </w:rPr>
              <w:t>[300]</w:t>
            </w:r>
            <w:r w:rsidRPr="00DB2E25">
              <w:t>small spruce bark beetle, eight-toothed spruce bark beetle</w:t>
            </w:r>
          </w:p>
          <w:p w14:paraId="25BDF247" w14:textId="283131E4" w:rsidR="00284E52" w:rsidRPr="00DB2E25" w:rsidRDefault="00284E52" w:rsidP="008E085B">
            <w:pPr>
              <w:pStyle w:val="IPPArialTable"/>
            </w:pPr>
            <w:r w:rsidRPr="00DB2E25">
              <w:rPr>
                <w:rStyle w:val="PleaseReviewParagraphId"/>
              </w:rPr>
              <w:t>[304]</w:t>
            </w:r>
          </w:p>
        </w:tc>
        <w:tc>
          <w:tcPr>
            <w:tcW w:w="3507" w:type="dxa"/>
            <w:tcBorders>
              <w:top w:val="nil"/>
              <w:left w:val="nil"/>
              <w:bottom w:val="single" w:sz="4" w:space="0" w:color="auto"/>
              <w:right w:val="single" w:sz="4" w:space="0" w:color="auto"/>
            </w:tcBorders>
            <w:shd w:val="clear" w:color="auto" w:fill="auto"/>
            <w:vAlign w:val="center"/>
            <w:hideMark/>
          </w:tcPr>
          <w:p w14:paraId="03046324" w14:textId="77777777" w:rsidR="00284E52" w:rsidRPr="00DB2E25" w:rsidRDefault="00284E52" w:rsidP="008E085B">
            <w:pPr>
              <w:pStyle w:val="IPPArialTable"/>
            </w:pPr>
            <w:r w:rsidRPr="00DB2E25">
              <w:rPr>
                <w:rStyle w:val="PleaseReviewParagraphId"/>
              </w:rPr>
              <w:t>[301]</w:t>
            </w:r>
            <w:r w:rsidRPr="00DB2E25">
              <w:rPr>
                <w:i/>
                <w:iCs/>
              </w:rPr>
              <w:t>Tomicus amitinus</w:t>
            </w:r>
            <w:r w:rsidRPr="00DB2E25">
              <w:t xml:space="preserve"> Eichhoff, 1872</w:t>
            </w:r>
          </w:p>
        </w:tc>
      </w:tr>
      <w:tr w:rsidR="00284E52" w:rsidRPr="00DB2E25" w14:paraId="1645EC0D" w14:textId="77777777" w:rsidTr="00284E52">
        <w:trPr>
          <w:trHeight w:val="576"/>
        </w:trPr>
        <w:tc>
          <w:tcPr>
            <w:tcW w:w="1823" w:type="dxa"/>
            <w:vMerge/>
            <w:tcBorders>
              <w:left w:val="single" w:sz="4" w:space="0" w:color="auto"/>
              <w:right w:val="single" w:sz="4" w:space="0" w:color="auto"/>
            </w:tcBorders>
            <w:vAlign w:val="center"/>
            <w:hideMark/>
          </w:tcPr>
          <w:p w14:paraId="1829B3A2" w14:textId="23676B52" w:rsidR="00284E52" w:rsidRPr="00DB2E25" w:rsidRDefault="00284E52" w:rsidP="008E085B">
            <w:pPr>
              <w:pStyle w:val="IPPArialTable"/>
              <w:rPr>
                <w:i/>
                <w:iCs/>
              </w:rPr>
            </w:pPr>
          </w:p>
        </w:tc>
        <w:tc>
          <w:tcPr>
            <w:tcW w:w="2678" w:type="dxa"/>
            <w:vMerge/>
            <w:tcBorders>
              <w:left w:val="single" w:sz="4" w:space="0" w:color="auto"/>
              <w:bottom w:val="single" w:sz="4" w:space="0" w:color="auto"/>
              <w:right w:val="single" w:sz="4" w:space="0" w:color="auto"/>
            </w:tcBorders>
            <w:vAlign w:val="center"/>
            <w:hideMark/>
          </w:tcPr>
          <w:p w14:paraId="12DD1C9B" w14:textId="2BF36F61" w:rsidR="00284E52" w:rsidRPr="00DB2E25" w:rsidRDefault="00284E52" w:rsidP="008E085B">
            <w:pPr>
              <w:pStyle w:val="IPPArialTable"/>
              <w:rPr>
                <w:i/>
                <w:iCs/>
              </w:rPr>
            </w:pPr>
          </w:p>
        </w:tc>
        <w:tc>
          <w:tcPr>
            <w:tcW w:w="1872" w:type="dxa"/>
            <w:vMerge/>
            <w:tcBorders>
              <w:left w:val="single" w:sz="4" w:space="0" w:color="auto"/>
              <w:bottom w:val="single" w:sz="4" w:space="0" w:color="auto"/>
              <w:right w:val="single" w:sz="4" w:space="0" w:color="auto"/>
            </w:tcBorders>
            <w:vAlign w:val="center"/>
            <w:hideMark/>
          </w:tcPr>
          <w:p w14:paraId="479F161D" w14:textId="53434924" w:rsidR="00284E52" w:rsidRPr="00DB2E25" w:rsidRDefault="00284E52" w:rsidP="008E085B">
            <w:pPr>
              <w:pStyle w:val="IPPArialTable"/>
            </w:pPr>
          </w:p>
        </w:tc>
        <w:tc>
          <w:tcPr>
            <w:tcW w:w="3507" w:type="dxa"/>
            <w:tcBorders>
              <w:top w:val="nil"/>
              <w:left w:val="nil"/>
              <w:bottom w:val="single" w:sz="4" w:space="0" w:color="auto"/>
              <w:right w:val="single" w:sz="4" w:space="0" w:color="auto"/>
            </w:tcBorders>
            <w:shd w:val="clear" w:color="auto" w:fill="auto"/>
            <w:vAlign w:val="center"/>
            <w:hideMark/>
          </w:tcPr>
          <w:p w14:paraId="3D202C07" w14:textId="77777777" w:rsidR="00284E52" w:rsidRPr="00DB2E25" w:rsidRDefault="00284E52" w:rsidP="008E085B">
            <w:pPr>
              <w:pStyle w:val="IPPArialTable"/>
            </w:pPr>
            <w:r w:rsidRPr="00DB2E25">
              <w:rPr>
                <w:rStyle w:val="PleaseReviewParagraphId"/>
              </w:rPr>
              <w:t>[305]</w:t>
            </w:r>
            <w:r w:rsidRPr="00DB2E25">
              <w:rPr>
                <w:i/>
                <w:iCs/>
              </w:rPr>
              <w:t>Ips amitinus</w:t>
            </w:r>
            <w:r w:rsidRPr="00DB2E25">
              <w:t xml:space="preserve"> var. </w:t>
            </w:r>
            <w:r w:rsidRPr="00DB2E25">
              <w:rPr>
                <w:i/>
                <w:iCs/>
              </w:rPr>
              <w:t>montanus</w:t>
            </w:r>
            <w:r w:rsidRPr="00DB2E25">
              <w:t xml:space="preserve"> Fuchs, 1913</w:t>
            </w:r>
          </w:p>
        </w:tc>
      </w:tr>
      <w:tr w:rsidR="00284E52" w:rsidRPr="00DB2E25" w14:paraId="0A7238AA" w14:textId="77777777" w:rsidTr="00284E52">
        <w:trPr>
          <w:trHeight w:val="288"/>
        </w:trPr>
        <w:tc>
          <w:tcPr>
            <w:tcW w:w="1823" w:type="dxa"/>
            <w:vMerge/>
            <w:tcBorders>
              <w:left w:val="single" w:sz="4" w:space="0" w:color="auto"/>
              <w:right w:val="single" w:sz="4" w:space="0" w:color="auto"/>
            </w:tcBorders>
            <w:vAlign w:val="center"/>
            <w:hideMark/>
          </w:tcPr>
          <w:p w14:paraId="137D6A98" w14:textId="2CC55304" w:rsidR="00284E52" w:rsidRPr="00DB2E25" w:rsidRDefault="00284E52" w:rsidP="008E085B">
            <w:pPr>
              <w:pStyle w:val="IPPArialTable"/>
              <w:rPr>
                <w:i/>
                <w:iCs/>
              </w:rPr>
            </w:pPr>
          </w:p>
        </w:tc>
        <w:tc>
          <w:tcPr>
            <w:tcW w:w="2678" w:type="dxa"/>
            <w:vMerge w:val="restart"/>
            <w:tcBorders>
              <w:top w:val="nil"/>
              <w:left w:val="single" w:sz="4" w:space="0" w:color="auto"/>
              <w:right w:val="single" w:sz="4" w:space="0" w:color="auto"/>
            </w:tcBorders>
            <w:shd w:val="clear" w:color="auto" w:fill="auto"/>
            <w:vAlign w:val="center"/>
            <w:hideMark/>
          </w:tcPr>
          <w:p w14:paraId="0101D864" w14:textId="77777777" w:rsidR="00284E52" w:rsidRPr="00DB2E25" w:rsidRDefault="00284E52" w:rsidP="008E085B">
            <w:pPr>
              <w:pStyle w:val="IPPArialTable"/>
              <w:rPr>
                <w:i/>
                <w:iCs/>
              </w:rPr>
            </w:pPr>
            <w:r w:rsidRPr="00DB2E25">
              <w:rPr>
                <w:rStyle w:val="PleaseReviewParagraphId"/>
              </w:rPr>
              <w:t>[307]</w:t>
            </w:r>
            <w:r w:rsidRPr="00DB2E25">
              <w:rPr>
                <w:i/>
                <w:iCs/>
              </w:rPr>
              <w:t xml:space="preserve">Ips cembrae </w:t>
            </w:r>
            <w:r w:rsidRPr="00DB2E25">
              <w:t>(Heer, 1836)</w:t>
            </w:r>
          </w:p>
          <w:p w14:paraId="3ED72435" w14:textId="77777777" w:rsidR="00284E52" w:rsidRPr="00DB2E25" w:rsidRDefault="00284E52" w:rsidP="008E085B">
            <w:pPr>
              <w:pStyle w:val="IPPArialTable"/>
              <w:rPr>
                <w:i/>
                <w:iCs/>
              </w:rPr>
            </w:pPr>
            <w:r w:rsidRPr="00DB2E25">
              <w:rPr>
                <w:rStyle w:val="PleaseReviewParagraphId"/>
              </w:rPr>
              <w:t>[311]</w:t>
            </w:r>
          </w:p>
          <w:p w14:paraId="5E94E1B7" w14:textId="77777777" w:rsidR="00284E52" w:rsidRPr="00DB2E25" w:rsidRDefault="00284E52" w:rsidP="008E085B">
            <w:pPr>
              <w:pStyle w:val="IPPArialTable"/>
              <w:rPr>
                <w:i/>
                <w:iCs/>
              </w:rPr>
            </w:pPr>
            <w:r w:rsidRPr="00DB2E25">
              <w:rPr>
                <w:rStyle w:val="PleaseReviewParagraphId"/>
              </w:rPr>
              <w:t>[315]</w:t>
            </w:r>
          </w:p>
          <w:p w14:paraId="4D6F01B7" w14:textId="10A41455" w:rsidR="00284E52" w:rsidRPr="00DB2E25" w:rsidRDefault="00284E52" w:rsidP="008E085B">
            <w:pPr>
              <w:pStyle w:val="IPPArialTable"/>
              <w:rPr>
                <w:i/>
                <w:iCs/>
              </w:rPr>
            </w:pPr>
            <w:r w:rsidRPr="00DB2E25">
              <w:rPr>
                <w:rStyle w:val="PleaseReviewParagraphId"/>
              </w:rPr>
              <w:t>[319]</w:t>
            </w:r>
          </w:p>
        </w:tc>
        <w:tc>
          <w:tcPr>
            <w:tcW w:w="1872" w:type="dxa"/>
            <w:vMerge w:val="restart"/>
            <w:tcBorders>
              <w:top w:val="nil"/>
              <w:left w:val="single" w:sz="4" w:space="0" w:color="auto"/>
              <w:right w:val="single" w:sz="4" w:space="0" w:color="auto"/>
            </w:tcBorders>
            <w:shd w:val="clear" w:color="auto" w:fill="auto"/>
            <w:vAlign w:val="center"/>
            <w:hideMark/>
          </w:tcPr>
          <w:p w14:paraId="1E04D887" w14:textId="77777777" w:rsidR="00284E52" w:rsidRPr="00DB2E25" w:rsidRDefault="00284E52" w:rsidP="008E085B">
            <w:pPr>
              <w:pStyle w:val="IPPArialTable"/>
            </w:pPr>
            <w:r w:rsidRPr="00DB2E25">
              <w:rPr>
                <w:rStyle w:val="PleaseReviewParagraphId"/>
              </w:rPr>
              <w:t>[308]</w:t>
            </w:r>
            <w:r w:rsidRPr="00DB2E25">
              <w:t>large larch bark beetle</w:t>
            </w:r>
          </w:p>
          <w:p w14:paraId="3AF386D0" w14:textId="77777777" w:rsidR="00284E52" w:rsidRPr="00DB2E25" w:rsidRDefault="00284E52" w:rsidP="008E085B">
            <w:pPr>
              <w:pStyle w:val="IPPArialTable"/>
            </w:pPr>
            <w:r w:rsidRPr="00DB2E25">
              <w:rPr>
                <w:rStyle w:val="PleaseReviewParagraphId"/>
              </w:rPr>
              <w:t>[312]</w:t>
            </w:r>
          </w:p>
          <w:p w14:paraId="2B87B640" w14:textId="77777777" w:rsidR="00284E52" w:rsidRPr="00DB2E25" w:rsidRDefault="00284E52" w:rsidP="008E085B">
            <w:pPr>
              <w:pStyle w:val="IPPArialTable"/>
            </w:pPr>
            <w:r w:rsidRPr="00DB2E25">
              <w:rPr>
                <w:rStyle w:val="PleaseReviewParagraphId"/>
              </w:rPr>
              <w:t>[316]</w:t>
            </w:r>
          </w:p>
          <w:p w14:paraId="36A1A1AC" w14:textId="1067832E" w:rsidR="00284E52" w:rsidRPr="00DB2E25" w:rsidRDefault="00284E52" w:rsidP="008E085B">
            <w:pPr>
              <w:pStyle w:val="IPPArialTable"/>
            </w:pPr>
            <w:r w:rsidRPr="00DB2E25">
              <w:rPr>
                <w:rStyle w:val="PleaseReviewParagraphId"/>
              </w:rPr>
              <w:t>[320]</w:t>
            </w:r>
          </w:p>
        </w:tc>
        <w:tc>
          <w:tcPr>
            <w:tcW w:w="3507" w:type="dxa"/>
            <w:tcBorders>
              <w:top w:val="nil"/>
              <w:left w:val="nil"/>
              <w:bottom w:val="single" w:sz="4" w:space="0" w:color="auto"/>
              <w:right w:val="single" w:sz="4" w:space="0" w:color="auto"/>
            </w:tcBorders>
            <w:shd w:val="clear" w:color="auto" w:fill="auto"/>
            <w:vAlign w:val="center"/>
            <w:hideMark/>
          </w:tcPr>
          <w:p w14:paraId="71C4154E" w14:textId="77777777" w:rsidR="00284E52" w:rsidRPr="00DB2E25" w:rsidRDefault="00284E52" w:rsidP="008E085B">
            <w:pPr>
              <w:pStyle w:val="IPPArialTable"/>
            </w:pPr>
            <w:r w:rsidRPr="00DB2E25">
              <w:rPr>
                <w:rStyle w:val="PleaseReviewParagraphId"/>
              </w:rPr>
              <w:t>[309]</w:t>
            </w:r>
            <w:r w:rsidRPr="00DB2E25">
              <w:rPr>
                <w:i/>
                <w:iCs/>
              </w:rPr>
              <w:t>Bostrichus cembrae</w:t>
            </w:r>
            <w:r w:rsidRPr="00DB2E25">
              <w:t xml:space="preserve"> Heer, 1836</w:t>
            </w:r>
          </w:p>
        </w:tc>
      </w:tr>
      <w:tr w:rsidR="00284E52" w:rsidRPr="00562814" w14:paraId="14E3BC11" w14:textId="77777777" w:rsidTr="00284E52">
        <w:trPr>
          <w:trHeight w:val="576"/>
        </w:trPr>
        <w:tc>
          <w:tcPr>
            <w:tcW w:w="1823" w:type="dxa"/>
            <w:vMerge/>
            <w:tcBorders>
              <w:left w:val="single" w:sz="4" w:space="0" w:color="auto"/>
              <w:right w:val="single" w:sz="4" w:space="0" w:color="auto"/>
            </w:tcBorders>
            <w:vAlign w:val="center"/>
            <w:hideMark/>
          </w:tcPr>
          <w:p w14:paraId="5AF497D0" w14:textId="6926F86C" w:rsidR="00284E52" w:rsidRPr="00DB2E25" w:rsidRDefault="00284E52" w:rsidP="008E085B">
            <w:pPr>
              <w:pStyle w:val="IPPArialTable"/>
              <w:rPr>
                <w:i/>
                <w:iCs/>
              </w:rPr>
            </w:pPr>
          </w:p>
        </w:tc>
        <w:tc>
          <w:tcPr>
            <w:tcW w:w="2678" w:type="dxa"/>
            <w:vMerge/>
            <w:tcBorders>
              <w:left w:val="single" w:sz="4" w:space="0" w:color="auto"/>
              <w:right w:val="single" w:sz="4" w:space="0" w:color="auto"/>
            </w:tcBorders>
            <w:vAlign w:val="center"/>
            <w:hideMark/>
          </w:tcPr>
          <w:p w14:paraId="74710065" w14:textId="6E16EFFE" w:rsidR="00284E52" w:rsidRPr="00DB2E25" w:rsidRDefault="00284E52" w:rsidP="008E085B">
            <w:pPr>
              <w:pStyle w:val="IPPArialTable"/>
              <w:rPr>
                <w:i/>
                <w:iCs/>
              </w:rPr>
            </w:pPr>
          </w:p>
        </w:tc>
        <w:tc>
          <w:tcPr>
            <w:tcW w:w="1872" w:type="dxa"/>
            <w:vMerge/>
            <w:tcBorders>
              <w:left w:val="single" w:sz="4" w:space="0" w:color="auto"/>
              <w:right w:val="single" w:sz="4" w:space="0" w:color="auto"/>
            </w:tcBorders>
            <w:vAlign w:val="center"/>
            <w:hideMark/>
          </w:tcPr>
          <w:p w14:paraId="2E2909DE" w14:textId="2F7B0894" w:rsidR="00284E52" w:rsidRPr="00DB2E25" w:rsidRDefault="00284E52" w:rsidP="008E085B">
            <w:pPr>
              <w:pStyle w:val="IPPArialTable"/>
            </w:pPr>
          </w:p>
        </w:tc>
        <w:tc>
          <w:tcPr>
            <w:tcW w:w="3507" w:type="dxa"/>
            <w:tcBorders>
              <w:top w:val="nil"/>
              <w:left w:val="nil"/>
              <w:bottom w:val="single" w:sz="4" w:space="0" w:color="auto"/>
              <w:right w:val="single" w:sz="4" w:space="0" w:color="auto"/>
            </w:tcBorders>
            <w:shd w:val="clear" w:color="auto" w:fill="auto"/>
            <w:vAlign w:val="center"/>
            <w:hideMark/>
          </w:tcPr>
          <w:p w14:paraId="776C6821" w14:textId="77777777" w:rsidR="00284E52" w:rsidRPr="00305052" w:rsidRDefault="00284E52" w:rsidP="008E085B">
            <w:pPr>
              <w:pStyle w:val="IPPArialTable"/>
              <w:rPr>
                <w:lang w:val="es-SV"/>
              </w:rPr>
            </w:pPr>
            <w:r w:rsidRPr="00305052">
              <w:rPr>
                <w:rStyle w:val="PleaseReviewParagraphId"/>
                <w:lang w:val="es-SV"/>
              </w:rPr>
              <w:t>[313]</w:t>
            </w:r>
            <w:r w:rsidRPr="00305052">
              <w:rPr>
                <w:i/>
                <w:iCs/>
                <w:lang w:val="es-SV"/>
              </w:rPr>
              <w:t>Ips cembrae</w:t>
            </w:r>
            <w:r w:rsidRPr="00305052">
              <w:rPr>
                <w:lang w:val="es-SV"/>
              </w:rPr>
              <w:t xml:space="preserve"> var. </w:t>
            </w:r>
            <w:r w:rsidRPr="00305052">
              <w:rPr>
                <w:i/>
                <w:iCs/>
                <w:lang w:val="es-SV"/>
              </w:rPr>
              <w:t>engadinensis</w:t>
            </w:r>
            <w:r w:rsidRPr="00305052">
              <w:rPr>
                <w:lang w:val="es-SV"/>
              </w:rPr>
              <w:t xml:space="preserve"> Fuchs, 1913</w:t>
            </w:r>
          </w:p>
        </w:tc>
      </w:tr>
      <w:tr w:rsidR="00284E52" w:rsidRPr="00DB2E25" w14:paraId="5DC2B846" w14:textId="77777777" w:rsidTr="00284E52">
        <w:trPr>
          <w:trHeight w:val="288"/>
        </w:trPr>
        <w:tc>
          <w:tcPr>
            <w:tcW w:w="1823" w:type="dxa"/>
            <w:vMerge/>
            <w:tcBorders>
              <w:left w:val="single" w:sz="4" w:space="0" w:color="auto"/>
              <w:right w:val="single" w:sz="4" w:space="0" w:color="auto"/>
            </w:tcBorders>
            <w:vAlign w:val="center"/>
            <w:hideMark/>
          </w:tcPr>
          <w:p w14:paraId="7FB2983C" w14:textId="4103D32A" w:rsidR="00284E52" w:rsidRPr="00B861E3" w:rsidRDefault="00284E52" w:rsidP="008E085B">
            <w:pPr>
              <w:pStyle w:val="IPPArialTable"/>
              <w:rPr>
                <w:i/>
                <w:iCs/>
                <w:lang w:val="es-ES"/>
              </w:rPr>
            </w:pPr>
          </w:p>
        </w:tc>
        <w:tc>
          <w:tcPr>
            <w:tcW w:w="2678" w:type="dxa"/>
            <w:vMerge/>
            <w:tcBorders>
              <w:left w:val="single" w:sz="4" w:space="0" w:color="auto"/>
              <w:right w:val="single" w:sz="4" w:space="0" w:color="auto"/>
            </w:tcBorders>
            <w:vAlign w:val="center"/>
            <w:hideMark/>
          </w:tcPr>
          <w:p w14:paraId="0187419E" w14:textId="378AEE54" w:rsidR="00284E52" w:rsidRPr="00B861E3" w:rsidRDefault="00284E52" w:rsidP="008E085B">
            <w:pPr>
              <w:pStyle w:val="IPPArialTable"/>
              <w:rPr>
                <w:i/>
                <w:iCs/>
                <w:lang w:val="es-ES"/>
              </w:rPr>
            </w:pPr>
          </w:p>
        </w:tc>
        <w:tc>
          <w:tcPr>
            <w:tcW w:w="1872" w:type="dxa"/>
            <w:vMerge/>
            <w:tcBorders>
              <w:left w:val="single" w:sz="4" w:space="0" w:color="auto"/>
              <w:right w:val="single" w:sz="4" w:space="0" w:color="auto"/>
            </w:tcBorders>
            <w:vAlign w:val="center"/>
            <w:hideMark/>
          </w:tcPr>
          <w:p w14:paraId="3CECFBC7" w14:textId="0A2DBA45" w:rsidR="00284E52" w:rsidRPr="00B861E3" w:rsidRDefault="00284E52" w:rsidP="008E085B">
            <w:pPr>
              <w:pStyle w:val="IPPArialTable"/>
              <w:rPr>
                <w:lang w:val="es-ES"/>
              </w:rPr>
            </w:pPr>
          </w:p>
        </w:tc>
        <w:tc>
          <w:tcPr>
            <w:tcW w:w="3507" w:type="dxa"/>
            <w:tcBorders>
              <w:top w:val="nil"/>
              <w:left w:val="nil"/>
              <w:bottom w:val="single" w:sz="4" w:space="0" w:color="auto"/>
              <w:right w:val="single" w:sz="4" w:space="0" w:color="auto"/>
            </w:tcBorders>
            <w:shd w:val="clear" w:color="auto" w:fill="auto"/>
            <w:vAlign w:val="center"/>
            <w:hideMark/>
          </w:tcPr>
          <w:p w14:paraId="6A83CFAB" w14:textId="77777777" w:rsidR="00284E52" w:rsidRPr="00DB2E25" w:rsidRDefault="00284E52" w:rsidP="008E085B">
            <w:pPr>
              <w:pStyle w:val="IPPArialTable"/>
            </w:pPr>
            <w:r w:rsidRPr="00DB2E25">
              <w:rPr>
                <w:rStyle w:val="PleaseReviewParagraphId"/>
              </w:rPr>
              <w:t>[317]</w:t>
            </w:r>
            <w:r w:rsidRPr="00DB2E25">
              <w:rPr>
                <w:i/>
                <w:iCs/>
              </w:rPr>
              <w:t>Ips fallax</w:t>
            </w:r>
            <w:r w:rsidRPr="00DB2E25">
              <w:t xml:space="preserve"> Eggers, 1915</w:t>
            </w:r>
          </w:p>
        </w:tc>
      </w:tr>
      <w:tr w:rsidR="00284E52" w:rsidRPr="00DB2E25" w14:paraId="5B20339E" w14:textId="77777777" w:rsidTr="00284E52">
        <w:trPr>
          <w:trHeight w:val="288"/>
        </w:trPr>
        <w:tc>
          <w:tcPr>
            <w:tcW w:w="1823" w:type="dxa"/>
            <w:vMerge/>
            <w:tcBorders>
              <w:left w:val="single" w:sz="4" w:space="0" w:color="auto"/>
              <w:right w:val="single" w:sz="4" w:space="0" w:color="auto"/>
            </w:tcBorders>
            <w:vAlign w:val="center"/>
            <w:hideMark/>
          </w:tcPr>
          <w:p w14:paraId="12243784" w14:textId="526ED422" w:rsidR="00284E52" w:rsidRPr="00DB2E25" w:rsidRDefault="00284E52" w:rsidP="008E085B">
            <w:pPr>
              <w:pStyle w:val="IPPArialTable"/>
              <w:rPr>
                <w:i/>
                <w:iCs/>
              </w:rPr>
            </w:pPr>
          </w:p>
        </w:tc>
        <w:tc>
          <w:tcPr>
            <w:tcW w:w="2678" w:type="dxa"/>
            <w:vMerge/>
            <w:tcBorders>
              <w:left w:val="single" w:sz="4" w:space="0" w:color="auto"/>
              <w:bottom w:val="single" w:sz="4" w:space="0" w:color="auto"/>
              <w:right w:val="single" w:sz="4" w:space="0" w:color="auto"/>
            </w:tcBorders>
            <w:vAlign w:val="center"/>
            <w:hideMark/>
          </w:tcPr>
          <w:p w14:paraId="12726D84" w14:textId="0D86A4CB" w:rsidR="00284E52" w:rsidRPr="00DB2E25" w:rsidRDefault="00284E52" w:rsidP="008E085B">
            <w:pPr>
              <w:pStyle w:val="IPPArialTable"/>
              <w:rPr>
                <w:i/>
                <w:iCs/>
              </w:rPr>
            </w:pPr>
          </w:p>
        </w:tc>
        <w:tc>
          <w:tcPr>
            <w:tcW w:w="1872" w:type="dxa"/>
            <w:vMerge/>
            <w:tcBorders>
              <w:left w:val="single" w:sz="4" w:space="0" w:color="auto"/>
              <w:bottom w:val="single" w:sz="4" w:space="0" w:color="auto"/>
              <w:right w:val="single" w:sz="4" w:space="0" w:color="auto"/>
            </w:tcBorders>
            <w:vAlign w:val="center"/>
            <w:hideMark/>
          </w:tcPr>
          <w:p w14:paraId="4AE01B06" w14:textId="63417FF2" w:rsidR="00284E52" w:rsidRPr="00DB2E25" w:rsidRDefault="00284E52" w:rsidP="008E085B">
            <w:pPr>
              <w:pStyle w:val="IPPArialTable"/>
            </w:pPr>
          </w:p>
        </w:tc>
        <w:tc>
          <w:tcPr>
            <w:tcW w:w="3507" w:type="dxa"/>
            <w:tcBorders>
              <w:top w:val="nil"/>
              <w:left w:val="nil"/>
              <w:bottom w:val="single" w:sz="4" w:space="0" w:color="auto"/>
              <w:right w:val="single" w:sz="4" w:space="0" w:color="auto"/>
            </w:tcBorders>
            <w:shd w:val="clear" w:color="auto" w:fill="auto"/>
            <w:vAlign w:val="center"/>
            <w:hideMark/>
          </w:tcPr>
          <w:p w14:paraId="12798641" w14:textId="77777777" w:rsidR="00284E52" w:rsidRPr="00DB2E25" w:rsidRDefault="00284E52" w:rsidP="008E085B">
            <w:pPr>
              <w:pStyle w:val="IPPArialTable"/>
            </w:pPr>
            <w:r w:rsidRPr="00DB2E25">
              <w:rPr>
                <w:rStyle w:val="PleaseReviewParagraphId"/>
              </w:rPr>
              <w:t>[321]</w:t>
            </w:r>
            <w:r w:rsidRPr="00DB2E25">
              <w:rPr>
                <w:i/>
                <w:iCs/>
              </w:rPr>
              <w:t>Ips shinanoensis</w:t>
            </w:r>
            <w:r w:rsidRPr="00DB2E25">
              <w:t xml:space="preserve"> Yano, 1924</w:t>
            </w:r>
          </w:p>
        </w:tc>
      </w:tr>
      <w:tr w:rsidR="00284E52" w:rsidRPr="00DB2E25" w14:paraId="3549A7B4" w14:textId="77777777" w:rsidTr="00284E52">
        <w:trPr>
          <w:trHeight w:val="288"/>
        </w:trPr>
        <w:tc>
          <w:tcPr>
            <w:tcW w:w="1823" w:type="dxa"/>
            <w:vMerge/>
            <w:tcBorders>
              <w:left w:val="single" w:sz="4" w:space="0" w:color="auto"/>
              <w:right w:val="single" w:sz="4" w:space="0" w:color="auto"/>
            </w:tcBorders>
            <w:vAlign w:val="center"/>
            <w:hideMark/>
          </w:tcPr>
          <w:p w14:paraId="7D692397" w14:textId="2F92263D" w:rsidR="00284E52" w:rsidRPr="00DB2E25" w:rsidRDefault="00284E52" w:rsidP="008E085B">
            <w:pPr>
              <w:pStyle w:val="IPPArialTable"/>
              <w:rPr>
                <w:i/>
                <w:iCs/>
              </w:rPr>
            </w:pPr>
          </w:p>
        </w:tc>
        <w:tc>
          <w:tcPr>
            <w:tcW w:w="2678" w:type="dxa"/>
            <w:vMerge w:val="restart"/>
            <w:tcBorders>
              <w:top w:val="nil"/>
              <w:left w:val="single" w:sz="4" w:space="0" w:color="auto"/>
              <w:right w:val="single" w:sz="4" w:space="0" w:color="auto"/>
            </w:tcBorders>
            <w:shd w:val="clear" w:color="auto" w:fill="auto"/>
            <w:vAlign w:val="center"/>
            <w:hideMark/>
          </w:tcPr>
          <w:p w14:paraId="52341241" w14:textId="77777777" w:rsidR="00284E52" w:rsidRPr="00DB2E25" w:rsidRDefault="00284E52" w:rsidP="008E085B">
            <w:pPr>
              <w:pStyle w:val="IPPArialTable"/>
              <w:rPr>
                <w:i/>
                <w:iCs/>
              </w:rPr>
            </w:pPr>
            <w:r w:rsidRPr="00DB2E25">
              <w:rPr>
                <w:rStyle w:val="PleaseReviewParagraphId"/>
              </w:rPr>
              <w:t>[323]</w:t>
            </w:r>
            <w:r w:rsidRPr="00DB2E25">
              <w:rPr>
                <w:i/>
                <w:iCs/>
              </w:rPr>
              <w:t xml:space="preserve">Ips duplicatus </w:t>
            </w:r>
            <w:r w:rsidRPr="00DB2E25">
              <w:t>(Sahlberg, 1836)</w:t>
            </w:r>
          </w:p>
          <w:p w14:paraId="32AD29B2" w14:textId="77777777" w:rsidR="00284E52" w:rsidRPr="00DB2E25" w:rsidRDefault="00284E52" w:rsidP="008E085B">
            <w:pPr>
              <w:pStyle w:val="IPPArialTable"/>
              <w:rPr>
                <w:i/>
                <w:iCs/>
              </w:rPr>
            </w:pPr>
            <w:r w:rsidRPr="00DB2E25">
              <w:rPr>
                <w:rStyle w:val="PleaseReviewParagraphId"/>
              </w:rPr>
              <w:t>[327]</w:t>
            </w:r>
          </w:p>
          <w:p w14:paraId="38256296" w14:textId="77777777" w:rsidR="00284E52" w:rsidRPr="00DB2E25" w:rsidRDefault="00284E52" w:rsidP="008E085B">
            <w:pPr>
              <w:pStyle w:val="IPPArialTable"/>
              <w:rPr>
                <w:i/>
                <w:iCs/>
              </w:rPr>
            </w:pPr>
            <w:r w:rsidRPr="00DB2E25">
              <w:rPr>
                <w:rStyle w:val="PleaseReviewParagraphId"/>
              </w:rPr>
              <w:t>[331]</w:t>
            </w:r>
          </w:p>
          <w:p w14:paraId="0D43F4EE" w14:textId="77777777" w:rsidR="00284E52" w:rsidRPr="00DB2E25" w:rsidRDefault="00284E52" w:rsidP="008E085B">
            <w:pPr>
              <w:pStyle w:val="IPPArialTable"/>
              <w:rPr>
                <w:i/>
                <w:iCs/>
              </w:rPr>
            </w:pPr>
            <w:r w:rsidRPr="00DB2E25">
              <w:rPr>
                <w:rStyle w:val="PleaseReviewParagraphId"/>
              </w:rPr>
              <w:t>[335]</w:t>
            </w:r>
          </w:p>
          <w:p w14:paraId="458746F9" w14:textId="0317F92D" w:rsidR="00284E52" w:rsidRPr="00DB2E25" w:rsidRDefault="00284E52" w:rsidP="008E085B">
            <w:pPr>
              <w:pStyle w:val="IPPArialTable"/>
              <w:rPr>
                <w:i/>
                <w:iCs/>
              </w:rPr>
            </w:pPr>
            <w:r w:rsidRPr="00DB2E25">
              <w:rPr>
                <w:rStyle w:val="PleaseReviewParagraphId"/>
              </w:rPr>
              <w:t>[339]</w:t>
            </w:r>
          </w:p>
        </w:tc>
        <w:tc>
          <w:tcPr>
            <w:tcW w:w="1872" w:type="dxa"/>
            <w:vMerge w:val="restart"/>
            <w:tcBorders>
              <w:top w:val="nil"/>
              <w:left w:val="single" w:sz="4" w:space="0" w:color="auto"/>
              <w:right w:val="single" w:sz="4" w:space="0" w:color="auto"/>
            </w:tcBorders>
            <w:shd w:val="clear" w:color="auto" w:fill="auto"/>
            <w:vAlign w:val="center"/>
            <w:hideMark/>
          </w:tcPr>
          <w:p w14:paraId="7A84576E" w14:textId="77777777" w:rsidR="00284E52" w:rsidRPr="00DB2E25" w:rsidRDefault="00284E52" w:rsidP="008E085B">
            <w:pPr>
              <w:pStyle w:val="IPPArialTable"/>
            </w:pPr>
            <w:r w:rsidRPr="00DB2E25">
              <w:rPr>
                <w:rStyle w:val="PleaseReviewParagraphId"/>
              </w:rPr>
              <w:t>[324]</w:t>
            </w:r>
            <w:r w:rsidRPr="00DB2E25">
              <w:t>northern bark beetle</w:t>
            </w:r>
          </w:p>
          <w:p w14:paraId="421B022F" w14:textId="77777777" w:rsidR="00284E52" w:rsidRPr="00DB2E25" w:rsidRDefault="00284E52" w:rsidP="008E085B">
            <w:pPr>
              <w:pStyle w:val="IPPArialTable"/>
            </w:pPr>
            <w:r w:rsidRPr="00DB2E25">
              <w:rPr>
                <w:rStyle w:val="PleaseReviewParagraphId"/>
              </w:rPr>
              <w:t>[328]</w:t>
            </w:r>
          </w:p>
          <w:p w14:paraId="212F9C38" w14:textId="77777777" w:rsidR="00284E52" w:rsidRPr="00DB2E25" w:rsidRDefault="00284E52" w:rsidP="008E085B">
            <w:pPr>
              <w:pStyle w:val="IPPArialTable"/>
            </w:pPr>
            <w:r w:rsidRPr="00DB2E25">
              <w:rPr>
                <w:rStyle w:val="PleaseReviewParagraphId"/>
              </w:rPr>
              <w:t>[332]</w:t>
            </w:r>
          </w:p>
          <w:p w14:paraId="3A88CD56" w14:textId="77777777" w:rsidR="00284E52" w:rsidRPr="00DB2E25" w:rsidRDefault="00284E52" w:rsidP="008E085B">
            <w:pPr>
              <w:pStyle w:val="IPPArialTable"/>
            </w:pPr>
            <w:r w:rsidRPr="00DB2E25">
              <w:rPr>
                <w:rStyle w:val="PleaseReviewParagraphId"/>
              </w:rPr>
              <w:t>[336]</w:t>
            </w:r>
          </w:p>
          <w:p w14:paraId="71BAA6AE" w14:textId="2D3A308A" w:rsidR="00284E52" w:rsidRPr="00DB2E25" w:rsidRDefault="00284E52" w:rsidP="008E085B">
            <w:pPr>
              <w:pStyle w:val="IPPArialTable"/>
            </w:pPr>
            <w:r w:rsidRPr="00DB2E25">
              <w:rPr>
                <w:rStyle w:val="PleaseReviewParagraphId"/>
              </w:rPr>
              <w:t>[340]</w:t>
            </w:r>
          </w:p>
        </w:tc>
        <w:tc>
          <w:tcPr>
            <w:tcW w:w="3507" w:type="dxa"/>
            <w:tcBorders>
              <w:top w:val="nil"/>
              <w:left w:val="nil"/>
              <w:bottom w:val="single" w:sz="4" w:space="0" w:color="auto"/>
              <w:right w:val="single" w:sz="4" w:space="0" w:color="auto"/>
            </w:tcBorders>
            <w:shd w:val="clear" w:color="auto" w:fill="auto"/>
            <w:vAlign w:val="center"/>
            <w:hideMark/>
          </w:tcPr>
          <w:p w14:paraId="20995474" w14:textId="77777777" w:rsidR="00284E52" w:rsidRPr="00DB2E25" w:rsidRDefault="00284E52" w:rsidP="008E085B">
            <w:pPr>
              <w:pStyle w:val="IPPArialTable"/>
            </w:pPr>
            <w:r w:rsidRPr="00DB2E25">
              <w:rPr>
                <w:rStyle w:val="PleaseReviewParagraphId"/>
              </w:rPr>
              <w:t>[325]</w:t>
            </w:r>
            <w:r w:rsidRPr="00DB2E25">
              <w:rPr>
                <w:i/>
                <w:iCs/>
              </w:rPr>
              <w:t>Bostrichus duplicatus</w:t>
            </w:r>
            <w:r w:rsidRPr="00DB2E25">
              <w:t xml:space="preserve"> Sahlberg, 1836</w:t>
            </w:r>
          </w:p>
        </w:tc>
      </w:tr>
      <w:tr w:rsidR="00284E52" w:rsidRPr="00DB2E25" w14:paraId="71CC56B0" w14:textId="77777777" w:rsidTr="00284E52">
        <w:trPr>
          <w:trHeight w:val="288"/>
        </w:trPr>
        <w:tc>
          <w:tcPr>
            <w:tcW w:w="1823" w:type="dxa"/>
            <w:vMerge/>
            <w:tcBorders>
              <w:left w:val="single" w:sz="4" w:space="0" w:color="auto"/>
              <w:right w:val="single" w:sz="4" w:space="0" w:color="auto"/>
            </w:tcBorders>
            <w:vAlign w:val="center"/>
            <w:hideMark/>
          </w:tcPr>
          <w:p w14:paraId="65B37BC1" w14:textId="3A7C591D" w:rsidR="00284E52" w:rsidRPr="00DB2E25" w:rsidRDefault="00284E52" w:rsidP="008E085B">
            <w:pPr>
              <w:pStyle w:val="IPPArialTable"/>
              <w:rPr>
                <w:i/>
                <w:iCs/>
              </w:rPr>
            </w:pPr>
          </w:p>
        </w:tc>
        <w:tc>
          <w:tcPr>
            <w:tcW w:w="2678" w:type="dxa"/>
            <w:vMerge/>
            <w:tcBorders>
              <w:left w:val="single" w:sz="4" w:space="0" w:color="auto"/>
              <w:right w:val="single" w:sz="4" w:space="0" w:color="auto"/>
            </w:tcBorders>
            <w:vAlign w:val="center"/>
            <w:hideMark/>
          </w:tcPr>
          <w:p w14:paraId="319F9360" w14:textId="2C479BE3" w:rsidR="00284E52" w:rsidRPr="00DB2E25" w:rsidRDefault="00284E52" w:rsidP="008E085B">
            <w:pPr>
              <w:pStyle w:val="IPPArialTable"/>
              <w:rPr>
                <w:i/>
                <w:iCs/>
              </w:rPr>
            </w:pPr>
          </w:p>
        </w:tc>
        <w:tc>
          <w:tcPr>
            <w:tcW w:w="1872" w:type="dxa"/>
            <w:vMerge/>
            <w:tcBorders>
              <w:left w:val="single" w:sz="4" w:space="0" w:color="auto"/>
              <w:right w:val="single" w:sz="4" w:space="0" w:color="auto"/>
            </w:tcBorders>
            <w:vAlign w:val="center"/>
            <w:hideMark/>
          </w:tcPr>
          <w:p w14:paraId="51E591CE" w14:textId="6C0798F8" w:rsidR="00284E52" w:rsidRPr="00DB2E25" w:rsidRDefault="00284E52" w:rsidP="008E085B">
            <w:pPr>
              <w:pStyle w:val="IPPArialTable"/>
            </w:pPr>
          </w:p>
        </w:tc>
        <w:tc>
          <w:tcPr>
            <w:tcW w:w="3507" w:type="dxa"/>
            <w:tcBorders>
              <w:top w:val="nil"/>
              <w:left w:val="nil"/>
              <w:bottom w:val="single" w:sz="4" w:space="0" w:color="auto"/>
              <w:right w:val="single" w:sz="4" w:space="0" w:color="auto"/>
            </w:tcBorders>
            <w:shd w:val="clear" w:color="auto" w:fill="auto"/>
            <w:vAlign w:val="center"/>
            <w:hideMark/>
          </w:tcPr>
          <w:p w14:paraId="6F17740F" w14:textId="77777777" w:rsidR="00284E52" w:rsidRPr="00DB2E25" w:rsidRDefault="00284E52" w:rsidP="008E085B">
            <w:pPr>
              <w:pStyle w:val="IPPArialTable"/>
            </w:pPr>
            <w:r w:rsidRPr="00DB2E25">
              <w:rPr>
                <w:rStyle w:val="PleaseReviewParagraphId"/>
              </w:rPr>
              <w:t>[329]</w:t>
            </w:r>
            <w:r w:rsidRPr="00DB2E25">
              <w:rPr>
                <w:i/>
                <w:iCs/>
              </w:rPr>
              <w:t>Tomicus rectangulus</w:t>
            </w:r>
            <w:r w:rsidRPr="00DB2E25">
              <w:t xml:space="preserve"> Ferrari, 1867 </w:t>
            </w:r>
          </w:p>
        </w:tc>
      </w:tr>
      <w:tr w:rsidR="00284E52" w:rsidRPr="00DB2E25" w14:paraId="16B7A2BD" w14:textId="77777777" w:rsidTr="00284E52">
        <w:trPr>
          <w:trHeight w:val="288"/>
        </w:trPr>
        <w:tc>
          <w:tcPr>
            <w:tcW w:w="1823" w:type="dxa"/>
            <w:vMerge/>
            <w:tcBorders>
              <w:left w:val="single" w:sz="4" w:space="0" w:color="auto"/>
              <w:right w:val="single" w:sz="4" w:space="0" w:color="auto"/>
            </w:tcBorders>
            <w:vAlign w:val="center"/>
            <w:hideMark/>
          </w:tcPr>
          <w:p w14:paraId="472685DD" w14:textId="0886FC6F" w:rsidR="00284E52" w:rsidRPr="00DB2E25" w:rsidRDefault="00284E52" w:rsidP="008E085B">
            <w:pPr>
              <w:pStyle w:val="IPPArialTable"/>
              <w:rPr>
                <w:i/>
                <w:iCs/>
              </w:rPr>
            </w:pPr>
          </w:p>
        </w:tc>
        <w:tc>
          <w:tcPr>
            <w:tcW w:w="2678" w:type="dxa"/>
            <w:vMerge/>
            <w:tcBorders>
              <w:left w:val="single" w:sz="4" w:space="0" w:color="auto"/>
              <w:right w:val="single" w:sz="4" w:space="0" w:color="auto"/>
            </w:tcBorders>
            <w:vAlign w:val="center"/>
            <w:hideMark/>
          </w:tcPr>
          <w:p w14:paraId="2BEA46BA" w14:textId="3698FAC7" w:rsidR="00284E52" w:rsidRPr="00DB2E25" w:rsidRDefault="00284E52" w:rsidP="008E085B">
            <w:pPr>
              <w:pStyle w:val="IPPArialTable"/>
              <w:rPr>
                <w:i/>
                <w:iCs/>
              </w:rPr>
            </w:pPr>
          </w:p>
        </w:tc>
        <w:tc>
          <w:tcPr>
            <w:tcW w:w="1872" w:type="dxa"/>
            <w:vMerge/>
            <w:tcBorders>
              <w:left w:val="single" w:sz="4" w:space="0" w:color="auto"/>
              <w:right w:val="single" w:sz="4" w:space="0" w:color="auto"/>
            </w:tcBorders>
            <w:vAlign w:val="center"/>
            <w:hideMark/>
          </w:tcPr>
          <w:p w14:paraId="55A8266F" w14:textId="6829D7F6" w:rsidR="00284E52" w:rsidRPr="00DB2E25" w:rsidRDefault="00284E52" w:rsidP="008E085B">
            <w:pPr>
              <w:pStyle w:val="IPPArialTable"/>
            </w:pPr>
          </w:p>
        </w:tc>
        <w:tc>
          <w:tcPr>
            <w:tcW w:w="3507" w:type="dxa"/>
            <w:tcBorders>
              <w:top w:val="nil"/>
              <w:left w:val="nil"/>
              <w:bottom w:val="single" w:sz="4" w:space="0" w:color="auto"/>
              <w:right w:val="single" w:sz="4" w:space="0" w:color="auto"/>
            </w:tcBorders>
            <w:shd w:val="clear" w:color="auto" w:fill="auto"/>
            <w:vAlign w:val="center"/>
            <w:hideMark/>
          </w:tcPr>
          <w:p w14:paraId="2ED75A80" w14:textId="77777777" w:rsidR="00284E52" w:rsidRPr="00DB2E25" w:rsidRDefault="00284E52" w:rsidP="008E085B">
            <w:pPr>
              <w:pStyle w:val="IPPArialTable"/>
            </w:pPr>
            <w:r w:rsidRPr="00DB2E25">
              <w:rPr>
                <w:rStyle w:val="PleaseReviewParagraphId"/>
              </w:rPr>
              <w:t>[333]</w:t>
            </w:r>
            <w:r w:rsidRPr="00DB2E25">
              <w:rPr>
                <w:i/>
                <w:iCs/>
              </w:rPr>
              <w:t>Tomicus judeichi</w:t>
            </w:r>
            <w:r w:rsidRPr="00DB2E25">
              <w:t xml:space="preserve"> Kirsch, 1871</w:t>
            </w:r>
          </w:p>
        </w:tc>
      </w:tr>
      <w:tr w:rsidR="00284E52" w:rsidRPr="00DB2E25" w14:paraId="7A990804" w14:textId="77777777" w:rsidTr="00284E52">
        <w:trPr>
          <w:trHeight w:val="288"/>
        </w:trPr>
        <w:tc>
          <w:tcPr>
            <w:tcW w:w="1823" w:type="dxa"/>
            <w:vMerge/>
            <w:tcBorders>
              <w:left w:val="single" w:sz="4" w:space="0" w:color="auto"/>
              <w:right w:val="single" w:sz="4" w:space="0" w:color="auto"/>
            </w:tcBorders>
            <w:vAlign w:val="center"/>
            <w:hideMark/>
          </w:tcPr>
          <w:p w14:paraId="1DEAF604" w14:textId="2FDE3211" w:rsidR="00284E52" w:rsidRPr="00DB2E25" w:rsidRDefault="00284E52" w:rsidP="008E085B">
            <w:pPr>
              <w:pStyle w:val="IPPArialTable"/>
              <w:rPr>
                <w:i/>
                <w:iCs/>
              </w:rPr>
            </w:pPr>
          </w:p>
        </w:tc>
        <w:tc>
          <w:tcPr>
            <w:tcW w:w="2678" w:type="dxa"/>
            <w:vMerge/>
            <w:tcBorders>
              <w:left w:val="single" w:sz="4" w:space="0" w:color="auto"/>
              <w:right w:val="single" w:sz="4" w:space="0" w:color="auto"/>
            </w:tcBorders>
            <w:vAlign w:val="center"/>
            <w:hideMark/>
          </w:tcPr>
          <w:p w14:paraId="59ECCA9F" w14:textId="1E13DA3B" w:rsidR="00284E52" w:rsidRPr="00DB2E25" w:rsidRDefault="00284E52" w:rsidP="008E085B">
            <w:pPr>
              <w:pStyle w:val="IPPArialTable"/>
              <w:rPr>
                <w:i/>
                <w:iCs/>
              </w:rPr>
            </w:pPr>
          </w:p>
        </w:tc>
        <w:tc>
          <w:tcPr>
            <w:tcW w:w="1872" w:type="dxa"/>
            <w:vMerge/>
            <w:tcBorders>
              <w:left w:val="single" w:sz="4" w:space="0" w:color="auto"/>
              <w:right w:val="single" w:sz="4" w:space="0" w:color="auto"/>
            </w:tcBorders>
            <w:vAlign w:val="center"/>
            <w:hideMark/>
          </w:tcPr>
          <w:p w14:paraId="6C26276D" w14:textId="6DBB8201" w:rsidR="00284E52" w:rsidRPr="00DB2E25" w:rsidRDefault="00284E52" w:rsidP="008E085B">
            <w:pPr>
              <w:pStyle w:val="IPPArialTable"/>
            </w:pPr>
          </w:p>
        </w:tc>
        <w:tc>
          <w:tcPr>
            <w:tcW w:w="3507" w:type="dxa"/>
            <w:tcBorders>
              <w:top w:val="nil"/>
              <w:left w:val="nil"/>
              <w:bottom w:val="single" w:sz="4" w:space="0" w:color="auto"/>
              <w:right w:val="single" w:sz="4" w:space="0" w:color="auto"/>
            </w:tcBorders>
            <w:shd w:val="clear" w:color="auto" w:fill="auto"/>
            <w:vAlign w:val="center"/>
            <w:hideMark/>
          </w:tcPr>
          <w:p w14:paraId="0EC36F7F" w14:textId="77777777" w:rsidR="00284E52" w:rsidRPr="00DB2E25" w:rsidRDefault="00284E52" w:rsidP="008E085B">
            <w:pPr>
              <w:pStyle w:val="IPPArialTable"/>
            </w:pPr>
            <w:r w:rsidRPr="00DB2E25">
              <w:rPr>
                <w:rStyle w:val="PleaseReviewParagraphId"/>
              </w:rPr>
              <w:t>[337]</w:t>
            </w:r>
            <w:r w:rsidRPr="00DB2E25">
              <w:rPr>
                <w:i/>
                <w:iCs/>
              </w:rPr>
              <w:t>Tomicus infucatus</w:t>
            </w:r>
            <w:r w:rsidRPr="00DB2E25">
              <w:t xml:space="preserve"> Eichhoff, 1877</w:t>
            </w:r>
          </w:p>
        </w:tc>
      </w:tr>
      <w:tr w:rsidR="00284E52" w:rsidRPr="00DB2E25" w14:paraId="32F168FE" w14:textId="77777777" w:rsidTr="00284E52">
        <w:trPr>
          <w:trHeight w:val="288"/>
        </w:trPr>
        <w:tc>
          <w:tcPr>
            <w:tcW w:w="1823" w:type="dxa"/>
            <w:vMerge/>
            <w:tcBorders>
              <w:left w:val="single" w:sz="4" w:space="0" w:color="auto"/>
              <w:right w:val="single" w:sz="4" w:space="0" w:color="auto"/>
            </w:tcBorders>
            <w:vAlign w:val="center"/>
            <w:hideMark/>
          </w:tcPr>
          <w:p w14:paraId="5BD57A16" w14:textId="4F5F38F5" w:rsidR="00284E52" w:rsidRPr="00DB2E25" w:rsidRDefault="00284E52" w:rsidP="008E085B">
            <w:pPr>
              <w:pStyle w:val="IPPArialTable"/>
              <w:rPr>
                <w:i/>
                <w:iCs/>
              </w:rPr>
            </w:pPr>
          </w:p>
        </w:tc>
        <w:tc>
          <w:tcPr>
            <w:tcW w:w="2678" w:type="dxa"/>
            <w:vMerge/>
            <w:tcBorders>
              <w:left w:val="single" w:sz="4" w:space="0" w:color="auto"/>
              <w:bottom w:val="single" w:sz="4" w:space="0" w:color="auto"/>
              <w:right w:val="single" w:sz="4" w:space="0" w:color="auto"/>
            </w:tcBorders>
            <w:vAlign w:val="center"/>
            <w:hideMark/>
          </w:tcPr>
          <w:p w14:paraId="27B988EB" w14:textId="5ED86C82" w:rsidR="00284E52" w:rsidRPr="00DB2E25" w:rsidRDefault="00284E52" w:rsidP="008E085B">
            <w:pPr>
              <w:pStyle w:val="IPPArialTable"/>
              <w:rPr>
                <w:i/>
                <w:iCs/>
              </w:rPr>
            </w:pPr>
          </w:p>
        </w:tc>
        <w:tc>
          <w:tcPr>
            <w:tcW w:w="1872" w:type="dxa"/>
            <w:vMerge/>
            <w:tcBorders>
              <w:left w:val="single" w:sz="4" w:space="0" w:color="auto"/>
              <w:bottom w:val="single" w:sz="4" w:space="0" w:color="auto"/>
              <w:right w:val="single" w:sz="4" w:space="0" w:color="auto"/>
            </w:tcBorders>
            <w:vAlign w:val="center"/>
            <w:hideMark/>
          </w:tcPr>
          <w:p w14:paraId="13C65A91" w14:textId="1ECEF5EB" w:rsidR="00284E52" w:rsidRPr="00DB2E25" w:rsidRDefault="00284E52" w:rsidP="008E085B">
            <w:pPr>
              <w:pStyle w:val="IPPArialTable"/>
            </w:pPr>
          </w:p>
        </w:tc>
        <w:tc>
          <w:tcPr>
            <w:tcW w:w="3507" w:type="dxa"/>
            <w:tcBorders>
              <w:top w:val="nil"/>
              <w:left w:val="nil"/>
              <w:bottom w:val="single" w:sz="4" w:space="0" w:color="auto"/>
              <w:right w:val="single" w:sz="4" w:space="0" w:color="auto"/>
            </w:tcBorders>
            <w:shd w:val="clear" w:color="auto" w:fill="auto"/>
            <w:vAlign w:val="center"/>
            <w:hideMark/>
          </w:tcPr>
          <w:p w14:paraId="3B8D332F" w14:textId="3B1EEA61" w:rsidR="00284E52" w:rsidRPr="00DB2E25" w:rsidRDefault="00284E52" w:rsidP="00743ADC">
            <w:pPr>
              <w:pStyle w:val="IPPArialTable"/>
            </w:pPr>
            <w:r w:rsidRPr="00DB2E25">
              <w:rPr>
                <w:rStyle w:val="PleaseReviewParagraphId"/>
              </w:rPr>
              <w:t>[341]</w:t>
            </w:r>
            <w:r w:rsidRPr="00DB2E25">
              <w:rPr>
                <w:i/>
                <w:iCs/>
              </w:rPr>
              <w:t>Tomicus infucatus</w:t>
            </w:r>
            <w:r w:rsidRPr="00DB2E25">
              <w:t xml:space="preserve"> Eichhoff, 1878</w:t>
            </w:r>
          </w:p>
        </w:tc>
      </w:tr>
      <w:tr w:rsidR="00284E52" w:rsidRPr="00DB2E25" w14:paraId="6A215711" w14:textId="77777777" w:rsidTr="00284E52">
        <w:trPr>
          <w:trHeight w:val="576"/>
        </w:trPr>
        <w:tc>
          <w:tcPr>
            <w:tcW w:w="1823" w:type="dxa"/>
            <w:vMerge/>
            <w:tcBorders>
              <w:left w:val="single" w:sz="4" w:space="0" w:color="auto"/>
              <w:right w:val="single" w:sz="4" w:space="0" w:color="auto"/>
            </w:tcBorders>
            <w:vAlign w:val="center"/>
            <w:hideMark/>
          </w:tcPr>
          <w:p w14:paraId="7255A6B8" w14:textId="2525CEAB" w:rsidR="00284E52" w:rsidRPr="00DB2E25" w:rsidRDefault="00284E52" w:rsidP="008E085B">
            <w:pPr>
              <w:pStyle w:val="IPPArialTable"/>
              <w:rPr>
                <w:i/>
                <w:iCs/>
              </w:rPr>
            </w:pPr>
          </w:p>
        </w:tc>
        <w:tc>
          <w:tcPr>
            <w:tcW w:w="2678" w:type="dxa"/>
            <w:tcBorders>
              <w:top w:val="nil"/>
              <w:left w:val="nil"/>
              <w:bottom w:val="single" w:sz="4" w:space="0" w:color="auto"/>
              <w:right w:val="single" w:sz="4" w:space="0" w:color="auto"/>
            </w:tcBorders>
            <w:shd w:val="clear" w:color="auto" w:fill="auto"/>
            <w:vAlign w:val="center"/>
            <w:hideMark/>
          </w:tcPr>
          <w:p w14:paraId="5AE9E7DD" w14:textId="77777777" w:rsidR="00284E52" w:rsidRPr="00DB2E25" w:rsidRDefault="00284E52" w:rsidP="008E085B">
            <w:pPr>
              <w:pStyle w:val="IPPArialTable"/>
              <w:rPr>
                <w:i/>
                <w:iCs/>
                <w:color w:val="231F20"/>
              </w:rPr>
            </w:pPr>
            <w:r w:rsidRPr="00DB2E25">
              <w:rPr>
                <w:rStyle w:val="PleaseReviewParagraphId"/>
              </w:rPr>
              <w:t>[343]</w:t>
            </w:r>
            <w:r w:rsidRPr="00DB2E25">
              <w:rPr>
                <w:i/>
                <w:iCs/>
                <w:color w:val="231F20"/>
              </w:rPr>
              <w:t xml:space="preserve">Ips subelongatus </w:t>
            </w:r>
            <w:r w:rsidRPr="00DB2E25">
              <w:t>(Motschulsky, 1860)</w:t>
            </w:r>
          </w:p>
        </w:tc>
        <w:tc>
          <w:tcPr>
            <w:tcW w:w="1872" w:type="dxa"/>
            <w:tcBorders>
              <w:top w:val="nil"/>
              <w:left w:val="nil"/>
              <w:bottom w:val="single" w:sz="4" w:space="0" w:color="auto"/>
              <w:right w:val="single" w:sz="4" w:space="0" w:color="auto"/>
            </w:tcBorders>
            <w:shd w:val="clear" w:color="auto" w:fill="auto"/>
            <w:vAlign w:val="bottom"/>
            <w:hideMark/>
          </w:tcPr>
          <w:p w14:paraId="5A70EF69" w14:textId="77777777" w:rsidR="00284E52" w:rsidRPr="00DB2E25" w:rsidRDefault="00284E52" w:rsidP="008E085B">
            <w:pPr>
              <w:pStyle w:val="IPPArialTable"/>
              <w:rPr>
                <w:color w:val="231F20"/>
              </w:rPr>
            </w:pPr>
            <w:r w:rsidRPr="00DB2E25">
              <w:rPr>
                <w:rStyle w:val="PleaseReviewParagraphId"/>
              </w:rPr>
              <w:t>[344]</w:t>
            </w:r>
            <w:r w:rsidRPr="00DB2E25">
              <w:rPr>
                <w:color w:val="231F20"/>
              </w:rPr>
              <w:t>larch bark beetle, oblong bark beetle</w:t>
            </w:r>
          </w:p>
        </w:tc>
        <w:tc>
          <w:tcPr>
            <w:tcW w:w="3507" w:type="dxa"/>
            <w:tcBorders>
              <w:top w:val="nil"/>
              <w:left w:val="nil"/>
              <w:bottom w:val="single" w:sz="4" w:space="0" w:color="auto"/>
              <w:right w:val="single" w:sz="4" w:space="0" w:color="auto"/>
            </w:tcBorders>
            <w:shd w:val="clear" w:color="auto" w:fill="auto"/>
            <w:vAlign w:val="center"/>
            <w:hideMark/>
          </w:tcPr>
          <w:p w14:paraId="399D7F17" w14:textId="77777777" w:rsidR="00284E52" w:rsidRPr="00DB2E25" w:rsidRDefault="00284E52" w:rsidP="008E085B">
            <w:pPr>
              <w:pStyle w:val="IPPArialTable"/>
            </w:pPr>
            <w:r w:rsidRPr="00DB2E25">
              <w:rPr>
                <w:rStyle w:val="PleaseReviewParagraphId"/>
              </w:rPr>
              <w:t>[345]</w:t>
            </w:r>
            <w:r w:rsidRPr="00DB2E25">
              <w:rPr>
                <w:i/>
                <w:iCs/>
              </w:rPr>
              <w:t>Tomicus subelongatus</w:t>
            </w:r>
            <w:r w:rsidRPr="00DB2E25">
              <w:t xml:space="preserve"> Motschulsky, 1860</w:t>
            </w:r>
          </w:p>
        </w:tc>
      </w:tr>
      <w:tr w:rsidR="00284E52" w:rsidRPr="00DB2E25" w14:paraId="6154766B" w14:textId="77777777" w:rsidTr="00284E52">
        <w:trPr>
          <w:trHeight w:val="288"/>
        </w:trPr>
        <w:tc>
          <w:tcPr>
            <w:tcW w:w="1823" w:type="dxa"/>
            <w:vMerge/>
            <w:tcBorders>
              <w:left w:val="single" w:sz="4" w:space="0" w:color="auto"/>
              <w:right w:val="single" w:sz="4" w:space="0" w:color="auto"/>
            </w:tcBorders>
            <w:vAlign w:val="center"/>
            <w:hideMark/>
          </w:tcPr>
          <w:p w14:paraId="1C160C7B" w14:textId="368E8CFF" w:rsidR="00284E52" w:rsidRPr="00DB2E25" w:rsidRDefault="00284E52" w:rsidP="008E085B">
            <w:pPr>
              <w:pStyle w:val="IPPArialTable"/>
              <w:rPr>
                <w:i/>
                <w:iCs/>
              </w:rPr>
            </w:pPr>
          </w:p>
        </w:tc>
        <w:tc>
          <w:tcPr>
            <w:tcW w:w="2678" w:type="dxa"/>
            <w:vMerge w:val="restart"/>
            <w:tcBorders>
              <w:top w:val="nil"/>
              <w:left w:val="single" w:sz="4" w:space="0" w:color="auto"/>
              <w:right w:val="single" w:sz="4" w:space="0" w:color="auto"/>
            </w:tcBorders>
            <w:shd w:val="clear" w:color="auto" w:fill="auto"/>
            <w:vAlign w:val="center"/>
            <w:hideMark/>
          </w:tcPr>
          <w:p w14:paraId="38317F1E" w14:textId="77777777" w:rsidR="00284E52" w:rsidRPr="00DB2E25" w:rsidRDefault="00284E52" w:rsidP="008E085B">
            <w:pPr>
              <w:pStyle w:val="IPPArialTable"/>
              <w:rPr>
                <w:i/>
                <w:iCs/>
              </w:rPr>
            </w:pPr>
            <w:r w:rsidRPr="00DB2E25">
              <w:rPr>
                <w:rStyle w:val="PleaseReviewParagraphId"/>
              </w:rPr>
              <w:t>[347]</w:t>
            </w:r>
            <w:r w:rsidRPr="00DB2E25">
              <w:rPr>
                <w:i/>
                <w:iCs/>
              </w:rPr>
              <w:t xml:space="preserve">Ips typographus </w:t>
            </w:r>
            <w:r w:rsidRPr="00DB2E25">
              <w:t>(Linnaeus, 1758)</w:t>
            </w:r>
          </w:p>
          <w:p w14:paraId="5DE66748" w14:textId="77777777" w:rsidR="00284E52" w:rsidRPr="00DB2E25" w:rsidRDefault="00284E52" w:rsidP="008E085B">
            <w:pPr>
              <w:pStyle w:val="IPPArialTable"/>
              <w:rPr>
                <w:i/>
                <w:iCs/>
              </w:rPr>
            </w:pPr>
            <w:r w:rsidRPr="00DB2E25">
              <w:rPr>
                <w:rStyle w:val="PleaseReviewParagraphId"/>
              </w:rPr>
              <w:t>[351]</w:t>
            </w:r>
          </w:p>
          <w:p w14:paraId="14E99457" w14:textId="6B1516A3" w:rsidR="00284E52" w:rsidRPr="00DB2E25" w:rsidRDefault="00284E52" w:rsidP="008E085B">
            <w:pPr>
              <w:pStyle w:val="IPPArialTable"/>
              <w:rPr>
                <w:i/>
                <w:iCs/>
              </w:rPr>
            </w:pPr>
            <w:r w:rsidRPr="00DB2E25">
              <w:rPr>
                <w:rStyle w:val="PleaseReviewParagraphId"/>
              </w:rPr>
              <w:t>[355]</w:t>
            </w:r>
          </w:p>
        </w:tc>
        <w:tc>
          <w:tcPr>
            <w:tcW w:w="1872" w:type="dxa"/>
            <w:vMerge w:val="restart"/>
            <w:tcBorders>
              <w:top w:val="nil"/>
              <w:left w:val="single" w:sz="4" w:space="0" w:color="auto"/>
              <w:right w:val="single" w:sz="4" w:space="0" w:color="auto"/>
            </w:tcBorders>
            <w:shd w:val="clear" w:color="auto" w:fill="auto"/>
            <w:vAlign w:val="center"/>
            <w:hideMark/>
          </w:tcPr>
          <w:p w14:paraId="3F43F922" w14:textId="77777777" w:rsidR="00284E52" w:rsidRPr="00DB2E25" w:rsidRDefault="00284E52" w:rsidP="008E085B">
            <w:pPr>
              <w:pStyle w:val="IPPArialTable"/>
            </w:pPr>
            <w:r w:rsidRPr="00DB2E25">
              <w:rPr>
                <w:rStyle w:val="PleaseReviewParagraphId"/>
              </w:rPr>
              <w:t>[348]</w:t>
            </w:r>
            <w:r w:rsidRPr="00DB2E25">
              <w:t>eight-toothed spruce bark beetle</w:t>
            </w:r>
          </w:p>
          <w:p w14:paraId="2DB97235" w14:textId="77777777" w:rsidR="00284E52" w:rsidRPr="00DB2E25" w:rsidRDefault="00284E52" w:rsidP="008E085B">
            <w:pPr>
              <w:pStyle w:val="IPPArialTable"/>
            </w:pPr>
            <w:r w:rsidRPr="00DB2E25">
              <w:rPr>
                <w:rStyle w:val="PleaseReviewParagraphId"/>
              </w:rPr>
              <w:t>[352]</w:t>
            </w:r>
          </w:p>
          <w:p w14:paraId="5FEC9649" w14:textId="3E5F2176" w:rsidR="00284E52" w:rsidRPr="00DB2E25" w:rsidRDefault="00284E52" w:rsidP="008E085B">
            <w:pPr>
              <w:pStyle w:val="IPPArialTable"/>
            </w:pPr>
            <w:r w:rsidRPr="00DB2E25">
              <w:rPr>
                <w:rStyle w:val="PleaseReviewParagraphId"/>
              </w:rPr>
              <w:t>[356]</w:t>
            </w:r>
          </w:p>
        </w:tc>
        <w:tc>
          <w:tcPr>
            <w:tcW w:w="3507" w:type="dxa"/>
            <w:tcBorders>
              <w:top w:val="nil"/>
              <w:left w:val="nil"/>
              <w:bottom w:val="single" w:sz="4" w:space="0" w:color="auto"/>
              <w:right w:val="single" w:sz="4" w:space="0" w:color="auto"/>
            </w:tcBorders>
            <w:shd w:val="clear" w:color="auto" w:fill="auto"/>
            <w:vAlign w:val="center"/>
            <w:hideMark/>
          </w:tcPr>
          <w:p w14:paraId="124E4FB4" w14:textId="77777777" w:rsidR="00284E52" w:rsidRPr="00DB2E25" w:rsidRDefault="00284E52" w:rsidP="008E085B">
            <w:pPr>
              <w:pStyle w:val="IPPArialTable"/>
            </w:pPr>
            <w:r w:rsidRPr="00DB2E25">
              <w:rPr>
                <w:rStyle w:val="PleaseReviewParagraphId"/>
              </w:rPr>
              <w:t>[349]</w:t>
            </w:r>
            <w:r w:rsidRPr="00DB2E25">
              <w:rPr>
                <w:i/>
                <w:iCs/>
              </w:rPr>
              <w:t>Dermestes typographus</w:t>
            </w:r>
            <w:r w:rsidRPr="00DB2E25">
              <w:t xml:space="preserve"> Linnaeus, 1758</w:t>
            </w:r>
          </w:p>
        </w:tc>
      </w:tr>
      <w:tr w:rsidR="00284E52" w:rsidRPr="00DB2E25" w14:paraId="182797AA" w14:textId="77777777" w:rsidTr="00284E52">
        <w:trPr>
          <w:trHeight w:val="288"/>
        </w:trPr>
        <w:tc>
          <w:tcPr>
            <w:tcW w:w="1823" w:type="dxa"/>
            <w:vMerge/>
            <w:tcBorders>
              <w:left w:val="single" w:sz="4" w:space="0" w:color="auto"/>
              <w:right w:val="single" w:sz="4" w:space="0" w:color="auto"/>
            </w:tcBorders>
            <w:vAlign w:val="center"/>
            <w:hideMark/>
          </w:tcPr>
          <w:p w14:paraId="004FD266" w14:textId="49040EEB" w:rsidR="00284E52" w:rsidRPr="00DB2E25" w:rsidRDefault="00284E52" w:rsidP="008E085B">
            <w:pPr>
              <w:pStyle w:val="IPPArialTable"/>
              <w:rPr>
                <w:i/>
                <w:iCs/>
              </w:rPr>
            </w:pPr>
          </w:p>
        </w:tc>
        <w:tc>
          <w:tcPr>
            <w:tcW w:w="2678" w:type="dxa"/>
            <w:vMerge/>
            <w:tcBorders>
              <w:left w:val="single" w:sz="4" w:space="0" w:color="auto"/>
              <w:right w:val="single" w:sz="4" w:space="0" w:color="auto"/>
            </w:tcBorders>
            <w:vAlign w:val="center"/>
            <w:hideMark/>
          </w:tcPr>
          <w:p w14:paraId="11473945" w14:textId="48491EDA" w:rsidR="00284E52" w:rsidRPr="00DB2E25" w:rsidRDefault="00284E52" w:rsidP="008E085B">
            <w:pPr>
              <w:pStyle w:val="IPPArialTable"/>
              <w:rPr>
                <w:i/>
                <w:iCs/>
              </w:rPr>
            </w:pPr>
          </w:p>
        </w:tc>
        <w:tc>
          <w:tcPr>
            <w:tcW w:w="1872" w:type="dxa"/>
            <w:vMerge/>
            <w:tcBorders>
              <w:left w:val="single" w:sz="4" w:space="0" w:color="auto"/>
              <w:right w:val="single" w:sz="4" w:space="0" w:color="auto"/>
            </w:tcBorders>
            <w:vAlign w:val="center"/>
            <w:hideMark/>
          </w:tcPr>
          <w:p w14:paraId="746CD7F8" w14:textId="4C359939" w:rsidR="00284E52" w:rsidRPr="00DB2E25" w:rsidRDefault="00284E52" w:rsidP="008E085B">
            <w:pPr>
              <w:pStyle w:val="IPPArialTable"/>
            </w:pPr>
          </w:p>
        </w:tc>
        <w:tc>
          <w:tcPr>
            <w:tcW w:w="3507" w:type="dxa"/>
            <w:tcBorders>
              <w:top w:val="nil"/>
              <w:left w:val="nil"/>
              <w:bottom w:val="single" w:sz="4" w:space="0" w:color="auto"/>
              <w:right w:val="single" w:sz="4" w:space="0" w:color="auto"/>
            </w:tcBorders>
            <w:shd w:val="clear" w:color="auto" w:fill="auto"/>
            <w:vAlign w:val="center"/>
            <w:hideMark/>
          </w:tcPr>
          <w:p w14:paraId="0EA62D61" w14:textId="77777777" w:rsidR="00284E52" w:rsidRPr="00DB2E25" w:rsidRDefault="00284E52" w:rsidP="008E085B">
            <w:pPr>
              <w:pStyle w:val="IPPArialTable"/>
            </w:pPr>
            <w:r w:rsidRPr="00DB2E25">
              <w:rPr>
                <w:rStyle w:val="PleaseReviewParagraphId"/>
              </w:rPr>
              <w:t>[353]</w:t>
            </w:r>
            <w:r w:rsidRPr="00DB2E25">
              <w:rPr>
                <w:i/>
                <w:iCs/>
              </w:rPr>
              <w:t>Bostrichus octodentatus</w:t>
            </w:r>
            <w:r w:rsidRPr="00DB2E25">
              <w:t xml:space="preserve"> Paykull, 1800</w:t>
            </w:r>
          </w:p>
        </w:tc>
      </w:tr>
      <w:tr w:rsidR="00284E52" w:rsidRPr="00DB2E25" w14:paraId="5FB8CD5E" w14:textId="77777777" w:rsidTr="00284E52">
        <w:trPr>
          <w:trHeight w:val="288"/>
        </w:trPr>
        <w:tc>
          <w:tcPr>
            <w:tcW w:w="1823" w:type="dxa"/>
            <w:vMerge/>
            <w:tcBorders>
              <w:left w:val="single" w:sz="4" w:space="0" w:color="auto"/>
              <w:bottom w:val="single" w:sz="4" w:space="0" w:color="auto"/>
              <w:right w:val="single" w:sz="4" w:space="0" w:color="auto"/>
            </w:tcBorders>
            <w:vAlign w:val="center"/>
            <w:hideMark/>
          </w:tcPr>
          <w:p w14:paraId="41F21BCA" w14:textId="0F90300E" w:rsidR="00284E52" w:rsidRPr="00DB2E25" w:rsidRDefault="00284E52" w:rsidP="008E085B">
            <w:pPr>
              <w:pStyle w:val="IPPArialTable"/>
              <w:rPr>
                <w:i/>
                <w:iCs/>
              </w:rPr>
            </w:pPr>
          </w:p>
        </w:tc>
        <w:tc>
          <w:tcPr>
            <w:tcW w:w="2678" w:type="dxa"/>
            <w:vMerge/>
            <w:tcBorders>
              <w:left w:val="single" w:sz="4" w:space="0" w:color="auto"/>
              <w:bottom w:val="single" w:sz="4" w:space="0" w:color="auto"/>
              <w:right w:val="single" w:sz="4" w:space="0" w:color="auto"/>
            </w:tcBorders>
            <w:vAlign w:val="center"/>
            <w:hideMark/>
          </w:tcPr>
          <w:p w14:paraId="0020F5B8" w14:textId="2BAB190B" w:rsidR="00284E52" w:rsidRPr="00DB2E25" w:rsidRDefault="00284E52" w:rsidP="008E085B">
            <w:pPr>
              <w:pStyle w:val="IPPArialTable"/>
              <w:rPr>
                <w:i/>
                <w:iCs/>
              </w:rPr>
            </w:pPr>
          </w:p>
        </w:tc>
        <w:tc>
          <w:tcPr>
            <w:tcW w:w="1872" w:type="dxa"/>
            <w:vMerge/>
            <w:tcBorders>
              <w:left w:val="single" w:sz="4" w:space="0" w:color="auto"/>
              <w:bottom w:val="single" w:sz="4" w:space="0" w:color="auto"/>
              <w:right w:val="single" w:sz="4" w:space="0" w:color="auto"/>
            </w:tcBorders>
            <w:vAlign w:val="center"/>
            <w:hideMark/>
          </w:tcPr>
          <w:p w14:paraId="0B7F4573" w14:textId="61285AFE" w:rsidR="00284E52" w:rsidRPr="00DB2E25" w:rsidRDefault="00284E52" w:rsidP="008E085B">
            <w:pPr>
              <w:pStyle w:val="IPPArialTable"/>
            </w:pPr>
          </w:p>
        </w:tc>
        <w:tc>
          <w:tcPr>
            <w:tcW w:w="3507" w:type="dxa"/>
            <w:tcBorders>
              <w:top w:val="nil"/>
              <w:left w:val="nil"/>
              <w:bottom w:val="single" w:sz="4" w:space="0" w:color="auto"/>
              <w:right w:val="single" w:sz="4" w:space="0" w:color="auto"/>
            </w:tcBorders>
            <w:shd w:val="clear" w:color="auto" w:fill="auto"/>
            <w:vAlign w:val="center"/>
            <w:hideMark/>
          </w:tcPr>
          <w:p w14:paraId="2C9809B2" w14:textId="77777777" w:rsidR="00284E52" w:rsidRPr="00DB2E25" w:rsidRDefault="00284E52" w:rsidP="008E085B">
            <w:pPr>
              <w:pStyle w:val="IPPArialTable"/>
            </w:pPr>
            <w:r w:rsidRPr="00DB2E25">
              <w:rPr>
                <w:rStyle w:val="PleaseReviewParagraphId"/>
              </w:rPr>
              <w:t>[357]</w:t>
            </w:r>
            <w:r w:rsidRPr="00DB2E25">
              <w:rPr>
                <w:i/>
                <w:iCs/>
              </w:rPr>
              <w:t>Ips japonicus</w:t>
            </w:r>
            <w:r w:rsidRPr="00DB2E25">
              <w:t xml:space="preserve"> Niisima, 1909</w:t>
            </w:r>
          </w:p>
        </w:tc>
      </w:tr>
      <w:tr w:rsidR="008E085B" w:rsidRPr="00DB2E25" w14:paraId="4BB1AA7E" w14:textId="77777777" w:rsidTr="008E085B">
        <w:trPr>
          <w:trHeight w:val="828"/>
        </w:trPr>
        <w:tc>
          <w:tcPr>
            <w:tcW w:w="1823" w:type="dxa"/>
            <w:tcBorders>
              <w:top w:val="nil"/>
              <w:left w:val="single" w:sz="4" w:space="0" w:color="auto"/>
              <w:bottom w:val="single" w:sz="4" w:space="0" w:color="auto"/>
              <w:right w:val="single" w:sz="4" w:space="0" w:color="auto"/>
            </w:tcBorders>
            <w:shd w:val="clear" w:color="auto" w:fill="auto"/>
            <w:vAlign w:val="center"/>
            <w:hideMark/>
          </w:tcPr>
          <w:p w14:paraId="4FAB6654" w14:textId="77777777" w:rsidR="008E085B" w:rsidRPr="00DB2E25" w:rsidRDefault="008E085B" w:rsidP="008E085B">
            <w:pPr>
              <w:pStyle w:val="IPPArialTable"/>
            </w:pPr>
            <w:r w:rsidRPr="00DB2E25">
              <w:rPr>
                <w:rStyle w:val="PleaseReviewParagraphId"/>
              </w:rPr>
              <w:t>[358]</w:t>
            </w:r>
            <w:r w:rsidRPr="00DB2E25">
              <w:t>No subgenus (</w:t>
            </w:r>
            <w:r w:rsidRPr="00DB2E25">
              <w:rPr>
                <w:i/>
                <w:iCs/>
              </w:rPr>
              <w:t>Incertae sedis</w:t>
            </w:r>
            <w:r w:rsidRPr="00DB2E25">
              <w:t>)</w:t>
            </w:r>
          </w:p>
        </w:tc>
        <w:tc>
          <w:tcPr>
            <w:tcW w:w="2678" w:type="dxa"/>
            <w:tcBorders>
              <w:top w:val="nil"/>
              <w:left w:val="nil"/>
              <w:bottom w:val="single" w:sz="4" w:space="0" w:color="auto"/>
              <w:right w:val="single" w:sz="4" w:space="0" w:color="auto"/>
            </w:tcBorders>
            <w:shd w:val="clear" w:color="auto" w:fill="auto"/>
            <w:vAlign w:val="center"/>
            <w:hideMark/>
          </w:tcPr>
          <w:p w14:paraId="7D817822" w14:textId="77777777" w:rsidR="008E085B" w:rsidRPr="00DB2E25" w:rsidRDefault="008E085B" w:rsidP="008E085B">
            <w:pPr>
              <w:pStyle w:val="IPPArialTable"/>
              <w:rPr>
                <w:i/>
                <w:iCs/>
                <w:color w:val="231F20"/>
              </w:rPr>
            </w:pPr>
            <w:r w:rsidRPr="00DB2E25">
              <w:rPr>
                <w:rStyle w:val="PleaseReviewParagraphId"/>
              </w:rPr>
              <w:t>[359]</w:t>
            </w:r>
            <w:r w:rsidRPr="00DB2E25">
              <w:rPr>
                <w:i/>
                <w:iCs/>
                <w:color w:val="231F20"/>
              </w:rPr>
              <w:t xml:space="preserve">Ips hauseri </w:t>
            </w:r>
            <w:r w:rsidRPr="00DB2E25">
              <w:t>Reitter, 1894</w:t>
            </w:r>
          </w:p>
        </w:tc>
        <w:tc>
          <w:tcPr>
            <w:tcW w:w="1872" w:type="dxa"/>
            <w:tcBorders>
              <w:top w:val="nil"/>
              <w:left w:val="nil"/>
              <w:bottom w:val="single" w:sz="4" w:space="0" w:color="auto"/>
              <w:right w:val="single" w:sz="4" w:space="0" w:color="auto"/>
            </w:tcBorders>
            <w:shd w:val="clear" w:color="auto" w:fill="auto"/>
            <w:vAlign w:val="center"/>
            <w:hideMark/>
          </w:tcPr>
          <w:p w14:paraId="6AEAA576" w14:textId="77777777" w:rsidR="008E085B" w:rsidRPr="00DB2E25" w:rsidRDefault="008E085B" w:rsidP="008E085B">
            <w:pPr>
              <w:pStyle w:val="IPPArialTable"/>
              <w:rPr>
                <w:color w:val="231F20"/>
              </w:rPr>
            </w:pPr>
            <w:r w:rsidRPr="00DB2E25">
              <w:rPr>
                <w:rStyle w:val="PleaseReviewParagraphId"/>
              </w:rPr>
              <w:t>[360]</w:t>
            </w:r>
            <w:r w:rsidRPr="00DB2E25">
              <w:rPr>
                <w:color w:val="231F20"/>
              </w:rPr>
              <w:t>Kyrgyz mountain engraver, Hauser’s engraver</w:t>
            </w:r>
          </w:p>
        </w:tc>
        <w:tc>
          <w:tcPr>
            <w:tcW w:w="3507" w:type="dxa"/>
            <w:tcBorders>
              <w:top w:val="nil"/>
              <w:left w:val="nil"/>
              <w:bottom w:val="single" w:sz="4" w:space="0" w:color="auto"/>
              <w:right w:val="single" w:sz="4" w:space="0" w:color="auto"/>
            </w:tcBorders>
            <w:shd w:val="clear" w:color="auto" w:fill="auto"/>
            <w:vAlign w:val="center"/>
            <w:hideMark/>
          </w:tcPr>
          <w:p w14:paraId="46DA9C79" w14:textId="77777777" w:rsidR="008E085B" w:rsidRPr="00DB2E25" w:rsidRDefault="008E085B" w:rsidP="008E085B">
            <w:pPr>
              <w:pStyle w:val="IPPArialTable"/>
            </w:pPr>
            <w:r w:rsidRPr="00DB2E25">
              <w:rPr>
                <w:rStyle w:val="PleaseReviewParagraphId"/>
              </w:rPr>
              <w:t>[361]</w:t>
            </w:r>
            <w:r w:rsidRPr="00DB2E25">
              <w:rPr>
                <w:i/>
                <w:iCs/>
              </w:rPr>
              <w:t>Ips ussuriensis</w:t>
            </w:r>
            <w:r w:rsidRPr="00DB2E25">
              <w:t xml:space="preserve"> Reitter, 1913</w:t>
            </w:r>
          </w:p>
        </w:tc>
      </w:tr>
    </w:tbl>
    <w:p w14:paraId="79E68A1F" w14:textId="69A096E6" w:rsidR="004D29B9" w:rsidRPr="00DB2E25" w:rsidRDefault="0099149D" w:rsidP="00305052">
      <w:pPr>
        <w:pStyle w:val="IPPArialFootnote"/>
        <w:spacing w:after="180"/>
        <w:rPr>
          <w:lang w:eastAsia="en-AU"/>
        </w:rPr>
      </w:pPr>
      <w:r>
        <w:rPr>
          <w:rStyle w:val="PleaseReviewParagraphId"/>
        </w:rPr>
        <w:br/>
      </w:r>
      <w:r w:rsidR="00777AD5" w:rsidRPr="00DB2E25">
        <w:rPr>
          <w:rStyle w:val="PleaseReviewParagraphId"/>
        </w:rPr>
        <w:t>[362]</w:t>
      </w:r>
      <w:r w:rsidR="00777AD5" w:rsidRPr="00DB2E25">
        <w:rPr>
          <w:lang w:eastAsia="en-AU"/>
        </w:rPr>
        <w:t>*</w:t>
      </w:r>
      <w:r w:rsidR="00777AD5" w:rsidRPr="00DB2E25">
        <w:rPr>
          <w:i/>
          <w:lang w:eastAsia="en-AU"/>
        </w:rPr>
        <w:t>Ips plastographus</w:t>
      </w:r>
      <w:r w:rsidR="00777AD5" w:rsidRPr="00DB2E25">
        <w:rPr>
          <w:lang w:eastAsia="en-AU"/>
        </w:rPr>
        <w:t xml:space="preserve"> has two subspecies, </w:t>
      </w:r>
      <w:r w:rsidR="00777AD5" w:rsidRPr="00DB2E25">
        <w:rPr>
          <w:i/>
          <w:lang w:eastAsia="en-AU"/>
        </w:rPr>
        <w:t>I. p. plastographus</w:t>
      </w:r>
      <w:r w:rsidR="00777AD5" w:rsidRPr="00DB2E25">
        <w:rPr>
          <w:lang w:eastAsia="en-AU"/>
        </w:rPr>
        <w:t xml:space="preserve"> (LeConte) and </w:t>
      </w:r>
      <w:r w:rsidR="00777AD5" w:rsidRPr="00DB2E25">
        <w:rPr>
          <w:i/>
          <w:lang w:eastAsia="en-AU"/>
        </w:rPr>
        <w:t>I. p. maritimus</w:t>
      </w:r>
      <w:r w:rsidR="00777AD5" w:rsidRPr="00DB2E25">
        <w:rPr>
          <w:lang w:eastAsia="en-AU"/>
        </w:rPr>
        <w:t xml:space="preserve"> Lanier.</w:t>
      </w:r>
    </w:p>
    <w:p w14:paraId="1C4DCC1D" w14:textId="77777777" w:rsidR="004D29B9" w:rsidRPr="00DB2E25" w:rsidRDefault="00777AD5">
      <w:pPr>
        <w:pStyle w:val="IPPHeading1"/>
      </w:pPr>
      <w:r w:rsidRPr="00DB2E25">
        <w:rPr>
          <w:rStyle w:val="PleaseReviewParagraphId"/>
          <w:b w:val="0"/>
        </w:rPr>
        <w:t>[363]</w:t>
      </w:r>
      <w:bookmarkStart w:id="6" w:name="_Toc419824831"/>
      <w:r w:rsidRPr="00DB2E25">
        <w:t>3.</w:t>
      </w:r>
      <w:r w:rsidRPr="00DB2E25">
        <w:tab/>
        <w:t>Detection</w:t>
      </w:r>
      <w:bookmarkEnd w:id="6"/>
    </w:p>
    <w:p w14:paraId="4F0DCCDC" w14:textId="77777777" w:rsidR="006C2B27" w:rsidRPr="00DB2E25" w:rsidRDefault="006C2B27" w:rsidP="006C2B27">
      <w:pPr>
        <w:pStyle w:val="IPPNormal"/>
      </w:pPr>
      <w:r w:rsidRPr="00DB2E25">
        <w:rPr>
          <w:rStyle w:val="PleaseReviewParagraphId"/>
        </w:rPr>
        <w:t>[365]</w:t>
      </w:r>
      <w:r w:rsidRPr="00DB2E25">
        <w:rPr>
          <w:i/>
        </w:rPr>
        <w:t>Ips</w:t>
      </w:r>
      <w:r w:rsidRPr="00DB2E25">
        <w:t xml:space="preserve"> bark beetles can be found in boles and limbs of the tree genera </w:t>
      </w:r>
      <w:r w:rsidRPr="00DB2E25">
        <w:rPr>
          <w:i/>
        </w:rPr>
        <w:t>Pinus</w:t>
      </w:r>
      <w:r w:rsidRPr="00DB2E25">
        <w:t xml:space="preserve">, </w:t>
      </w:r>
      <w:r w:rsidRPr="00DB2E25">
        <w:rPr>
          <w:i/>
        </w:rPr>
        <w:t>Picea</w:t>
      </w:r>
      <w:r w:rsidRPr="00DB2E25">
        <w:t xml:space="preserve">, </w:t>
      </w:r>
      <w:r w:rsidRPr="00DB2E25">
        <w:rPr>
          <w:i/>
        </w:rPr>
        <w:t>Larix</w:t>
      </w:r>
      <w:r w:rsidRPr="00DB2E25">
        <w:t xml:space="preserve"> and </w:t>
      </w:r>
      <w:r w:rsidRPr="00DB2E25">
        <w:rPr>
          <w:i/>
        </w:rPr>
        <w:t>Cedrus</w:t>
      </w:r>
      <w:r w:rsidRPr="00DB2E25">
        <w:t xml:space="preserve">. </w:t>
      </w:r>
      <w:r w:rsidRPr="00DB2E25">
        <w:rPr>
          <w:i/>
        </w:rPr>
        <w:t>Pinus</w:t>
      </w:r>
      <w:r w:rsidRPr="00DB2E25">
        <w:t xml:space="preserve"> and </w:t>
      </w:r>
      <w:r w:rsidRPr="00DB2E25">
        <w:rPr>
          <w:i/>
        </w:rPr>
        <w:t>Picea</w:t>
      </w:r>
      <w:r w:rsidRPr="00DB2E25">
        <w:t xml:space="preserve"> wood are of primary economic importance to the world lumber trade. If bark is present, round wood, handicrafts, dunnage, crates or pallets suspected of originating from these tree genera could harbour </w:t>
      </w:r>
      <w:r w:rsidRPr="00DB2E25">
        <w:rPr>
          <w:i/>
        </w:rPr>
        <w:t>Ips</w:t>
      </w:r>
      <w:r w:rsidRPr="00DB2E25">
        <w:t>. Flying adult beetles are collected using a well-developed system of semiochemical lure-based traps (</w:t>
      </w:r>
      <w:r w:rsidRPr="00DB2E25">
        <w:rPr>
          <w:color w:val="000000"/>
          <w:lang w:eastAsia="nl-NL"/>
        </w:rPr>
        <w:t>Fettig</w:t>
      </w:r>
      <w:r w:rsidRPr="00DB2E25">
        <w:rPr>
          <w:color w:val="006CAD"/>
          <w:sz w:val="13"/>
          <w:szCs w:val="13"/>
          <w:lang w:eastAsia="nl-NL"/>
        </w:rPr>
        <w:t xml:space="preserve"> </w:t>
      </w:r>
      <w:r w:rsidRPr="00DB2E25">
        <w:rPr>
          <w:color w:val="000000"/>
          <w:lang w:eastAsia="nl-NL"/>
        </w:rPr>
        <w:t>and Hilszczański,</w:t>
      </w:r>
      <w:r w:rsidRPr="00DB2E25">
        <w:t xml:space="preserve"> 2015).</w:t>
      </w:r>
    </w:p>
    <w:p w14:paraId="6F9C29F5" w14:textId="4398F8AE" w:rsidR="004D29B9" w:rsidRDefault="006C2B27" w:rsidP="006C2B27">
      <w:pPr>
        <w:pStyle w:val="IPPNormal"/>
      </w:pPr>
      <w:r w:rsidRPr="00DB2E25">
        <w:rPr>
          <w:rStyle w:val="PleaseReviewParagraphId"/>
        </w:rPr>
        <w:t xml:space="preserve"> </w:t>
      </w:r>
      <w:r w:rsidR="00777AD5" w:rsidRPr="00DB2E25">
        <w:rPr>
          <w:rStyle w:val="PleaseReviewParagraphId"/>
        </w:rPr>
        <w:t>[364]</w:t>
      </w:r>
      <w:bookmarkStart w:id="7" w:name="_Toc411639975"/>
      <w:r w:rsidR="00777AD5" w:rsidRPr="00DB2E25">
        <w:t xml:space="preserve">Larvae and pupae are found in the host plant or wood products only immediately underneath the bark or in the phloem, not deeper in the wood or xylem (although some overwintering adults tunnel into the xylem, Lanier, 1967). Trees can be examined externally for symptoms of infestation (circular holes and red-brown boring dust, Figure 4). </w:t>
      </w:r>
    </w:p>
    <w:p w14:paraId="5D5DEF63" w14:textId="77777777" w:rsidR="004D29B9" w:rsidRPr="00DB2E25" w:rsidRDefault="00777AD5">
      <w:pPr>
        <w:pStyle w:val="IPPHeading2"/>
      </w:pPr>
      <w:r w:rsidRPr="00DB2E25">
        <w:rPr>
          <w:rStyle w:val="PleaseReviewParagraphId"/>
          <w:b w:val="0"/>
        </w:rPr>
        <w:t>[366]</w:t>
      </w:r>
      <w:bookmarkStart w:id="8" w:name="_Toc419824832"/>
      <w:r w:rsidRPr="00DB2E25">
        <w:t>3.1</w:t>
      </w:r>
      <w:r w:rsidRPr="00DB2E25">
        <w:tab/>
        <w:t xml:space="preserve">Symptoms of infestation in </w:t>
      </w:r>
      <w:bookmarkEnd w:id="7"/>
      <w:bookmarkEnd w:id="8"/>
      <w:r w:rsidRPr="00DB2E25">
        <w:t>living trees</w:t>
      </w:r>
    </w:p>
    <w:p w14:paraId="77B580ED" w14:textId="77777777" w:rsidR="004D29B9" w:rsidRPr="00DB2E25" w:rsidRDefault="00777AD5">
      <w:pPr>
        <w:pStyle w:val="IPPNormalCloseSpace"/>
      </w:pPr>
      <w:r w:rsidRPr="00DB2E25">
        <w:rPr>
          <w:rStyle w:val="PleaseReviewParagraphId"/>
        </w:rPr>
        <w:t>[367]</w:t>
      </w:r>
      <w:r w:rsidRPr="00DB2E25">
        <w:t>Four general symptoms indicating possible attack in living Pinaceae trees are as follows:</w:t>
      </w:r>
    </w:p>
    <w:p w14:paraId="09200DBF" w14:textId="77777777" w:rsidR="004D29B9" w:rsidRPr="00DB2E25" w:rsidRDefault="00777AD5">
      <w:pPr>
        <w:pStyle w:val="IPPBullet1"/>
        <w:rPr>
          <w:lang w:val="en-GB"/>
        </w:rPr>
      </w:pPr>
      <w:r w:rsidRPr="00DB2E25">
        <w:rPr>
          <w:rStyle w:val="PleaseReviewParagraphId"/>
          <w:lang w:val="en-GB"/>
        </w:rPr>
        <w:t>[368]</w:t>
      </w:r>
      <w:r w:rsidRPr="00DB2E25">
        <w:rPr>
          <w:lang w:val="en-GB"/>
        </w:rPr>
        <w:t>Yellowing, dying needles on the crown, a branch or all of the tree.</w:t>
      </w:r>
    </w:p>
    <w:p w14:paraId="2DBBFF6D" w14:textId="77777777" w:rsidR="004D29B9" w:rsidRPr="00DB2E25" w:rsidRDefault="00777AD5">
      <w:pPr>
        <w:pStyle w:val="IPPBullet1"/>
        <w:rPr>
          <w:lang w:val="en-GB"/>
        </w:rPr>
      </w:pPr>
      <w:r w:rsidRPr="00DB2E25">
        <w:rPr>
          <w:rStyle w:val="PleaseReviewParagraphId"/>
          <w:lang w:val="en-GB"/>
        </w:rPr>
        <w:lastRenderedPageBreak/>
        <w:t>[369]</w:t>
      </w:r>
      <w:r w:rsidRPr="00DB2E25">
        <w:rPr>
          <w:lang w:val="en-GB"/>
        </w:rPr>
        <w:t xml:space="preserve">Appearance of red-brown or yellow-brown boring dust on the bark or near the tree (Figure 4). </w:t>
      </w:r>
      <w:r w:rsidRPr="00DB2E25">
        <w:rPr>
          <w:i/>
          <w:lang w:val="en-GB"/>
        </w:rPr>
        <w:t>Ips</w:t>
      </w:r>
      <w:r w:rsidRPr="00DB2E25">
        <w:rPr>
          <w:lang w:val="en-GB"/>
        </w:rPr>
        <w:t xml:space="preserve"> beetles often cause resin leakage, but only rarely cause appearance of resinous pitch tubes on the surface of the bark as in </w:t>
      </w:r>
      <w:r w:rsidRPr="00DB2E25">
        <w:rPr>
          <w:i/>
          <w:lang w:val="en-GB"/>
        </w:rPr>
        <w:t>Dendroctonus</w:t>
      </w:r>
      <w:r w:rsidRPr="00DB2E25">
        <w:rPr>
          <w:lang w:val="en-GB"/>
        </w:rPr>
        <w:t xml:space="preserve"> colonization.</w:t>
      </w:r>
    </w:p>
    <w:p w14:paraId="2042C46D" w14:textId="1FB15A35" w:rsidR="004D29B9" w:rsidRPr="00DB2E25" w:rsidRDefault="00777AD5">
      <w:pPr>
        <w:pStyle w:val="IPPBullet1"/>
        <w:rPr>
          <w:lang w:val="en-GB"/>
        </w:rPr>
      </w:pPr>
      <w:r w:rsidRPr="00DB2E25">
        <w:rPr>
          <w:rStyle w:val="PleaseReviewParagraphId"/>
          <w:lang w:val="en-GB"/>
        </w:rPr>
        <w:t>[370]</w:t>
      </w:r>
      <w:r w:rsidRPr="00DB2E25">
        <w:rPr>
          <w:lang w:val="en-GB"/>
        </w:rPr>
        <w:t>Presence of intersecting maternal galleries up to 30 cm long</w:t>
      </w:r>
      <w:r w:rsidR="00A30774">
        <w:rPr>
          <w:lang w:val="en-GB"/>
        </w:rPr>
        <w:t>,</w:t>
      </w:r>
      <w:r w:rsidRPr="00DB2E25">
        <w:rPr>
          <w:lang w:val="en-GB"/>
        </w:rPr>
        <w:t xml:space="preserve"> with lateral larval galleries</w:t>
      </w:r>
      <w:r w:rsidR="00A30774">
        <w:rPr>
          <w:lang w:val="en-GB"/>
        </w:rPr>
        <w:t>,</w:t>
      </w:r>
      <w:r w:rsidRPr="00DB2E25">
        <w:rPr>
          <w:lang w:val="en-GB"/>
        </w:rPr>
        <w:t xml:space="preserve"> under the bark (Figures 2 and 3).</w:t>
      </w:r>
    </w:p>
    <w:p w14:paraId="3C765C8B" w14:textId="331F4497" w:rsidR="004D29B9" w:rsidRPr="00DB2E25" w:rsidRDefault="00777AD5">
      <w:pPr>
        <w:pStyle w:val="IPPBullet1Last"/>
      </w:pPr>
      <w:r w:rsidRPr="00DB2E25">
        <w:rPr>
          <w:rStyle w:val="PleaseReviewParagraphId"/>
        </w:rPr>
        <w:t>[371]</w:t>
      </w:r>
      <w:r w:rsidRPr="00DB2E25">
        <w:t>Appearance of many small holes on the bark (e.g. ten or more 3</w:t>
      </w:r>
      <w:r w:rsidR="00DF0DE7">
        <w:t>-</w:t>
      </w:r>
      <w:r w:rsidRPr="00DB2E25">
        <w:t>5 mm diameter holes in a 10 cm × 10 cm area)</w:t>
      </w:r>
      <w:r w:rsidR="00892A28">
        <w:t>. This</w:t>
      </w:r>
      <w:r w:rsidRPr="00DB2E25">
        <w:t xml:space="preserve"> is consistent with the post-emergence stage of </w:t>
      </w:r>
      <w:r w:rsidRPr="00DB2E25">
        <w:rPr>
          <w:i/>
        </w:rPr>
        <w:t>Ips</w:t>
      </w:r>
      <w:r w:rsidRPr="00DB2E25">
        <w:t xml:space="preserve"> infestation. At this time the progeny has emerged from the tree to find unexploited bark tissue in which to establish new galleries.</w:t>
      </w:r>
    </w:p>
    <w:p w14:paraId="23C91D42" w14:textId="0306FC49" w:rsidR="004D29B9" w:rsidRPr="00DB2E25" w:rsidRDefault="00777AD5">
      <w:pPr>
        <w:pStyle w:val="IPPNormal"/>
        <w:rPr>
          <w:color w:val="7F7F7F" w:themeColor="text1" w:themeTint="80"/>
        </w:rPr>
      </w:pPr>
      <w:r w:rsidRPr="00DB2E25">
        <w:rPr>
          <w:rStyle w:val="PleaseReviewParagraphId"/>
        </w:rPr>
        <w:t>[372]</w:t>
      </w:r>
      <w:r w:rsidRPr="00DB2E25">
        <w:t xml:space="preserve">Several months or more after successful colonization, the attacked tree may change leaf colour to yellow-green or red as the tree dies. </w:t>
      </w:r>
      <w:r w:rsidRPr="00DB2E25">
        <w:rPr>
          <w:i/>
        </w:rPr>
        <w:t>Ips</w:t>
      </w:r>
      <w:r w:rsidRPr="00DB2E25">
        <w:t xml:space="preserve"> beetles sometimes kill </w:t>
      </w:r>
      <w:r w:rsidR="00D27133" w:rsidRPr="00DB2E25">
        <w:t xml:space="preserve">healthy </w:t>
      </w:r>
      <w:r w:rsidRPr="00DB2E25">
        <w:t>trees when beetle populations are high, although some trees recover even after the beetles have successfully reproduced in their tissues.</w:t>
      </w:r>
    </w:p>
    <w:p w14:paraId="757441DE" w14:textId="77777777" w:rsidR="004D29B9" w:rsidRPr="00DB2E25" w:rsidRDefault="00777AD5">
      <w:pPr>
        <w:pStyle w:val="IPPHeading2"/>
      </w:pPr>
      <w:r w:rsidRPr="00DB2E25">
        <w:rPr>
          <w:rStyle w:val="PleaseReviewParagraphId"/>
          <w:b w:val="0"/>
        </w:rPr>
        <w:t>[373]</w:t>
      </w:r>
      <w:bookmarkStart w:id="9" w:name="_Toc419824833"/>
      <w:r w:rsidRPr="00DB2E25">
        <w:t>3.2</w:t>
      </w:r>
      <w:r w:rsidRPr="00DB2E25">
        <w:tab/>
        <w:t>Collecting specimens from plants and wood products</w:t>
      </w:r>
      <w:bookmarkEnd w:id="9"/>
    </w:p>
    <w:p w14:paraId="080FDA23" w14:textId="3E092368" w:rsidR="004D29B9" w:rsidRPr="00DB2E25" w:rsidRDefault="00777AD5">
      <w:pPr>
        <w:pStyle w:val="IPPNormal"/>
      </w:pPr>
      <w:r w:rsidRPr="00DB2E25">
        <w:rPr>
          <w:rStyle w:val="PleaseReviewParagraphId"/>
        </w:rPr>
        <w:t>[374]</w:t>
      </w:r>
      <w:r w:rsidRPr="00DB2E25">
        <w:t>The bark can be removed from affected trees or wood products using a sharp, strong knife or a small axe. The wood underneath the bark layer and the inner bark can be inspected for “H”- or “Y”-shaped galleries (or similar</w:t>
      </w:r>
      <w:r w:rsidR="003A3C92">
        <w:t xml:space="preserve">, </w:t>
      </w:r>
      <w:r w:rsidRPr="00DB2E25">
        <w:t>Figure</w:t>
      </w:r>
      <w:r w:rsidR="002E782A">
        <w:t>s</w:t>
      </w:r>
      <w:r w:rsidRPr="00DB2E25">
        <w:t> 2 and 3). A 40× magnifying lens can be used to inspect galleries for adults, larvae and eggs. If gallery engravings are present, some of the bark or affected material should be collected and photographed. Infested materials can be transported using a sealed bag or container. Double bagging of samples is useful for preventing escape.</w:t>
      </w:r>
    </w:p>
    <w:p w14:paraId="63302730" w14:textId="3F861876" w:rsidR="004D29B9" w:rsidRPr="00DB2E25" w:rsidRDefault="00777AD5">
      <w:pPr>
        <w:pStyle w:val="IPPNormal"/>
      </w:pPr>
      <w:r w:rsidRPr="00DB2E25">
        <w:rPr>
          <w:rStyle w:val="PleaseReviewParagraphId"/>
        </w:rPr>
        <w:t>[375]</w:t>
      </w:r>
      <w:r w:rsidRPr="00DB2E25">
        <w:t>Detected adults, larvae, pupae or eggs can be removed using forceps. Larvae can be placed for 30 to 60 seconds in near boiling water (90 °C to 100 °C) to fix for long-term preservation. Specimens should then be stored in a glass vial containing 70% to 80% ethanol. Adults can be killed in ethanol or by placement into a dry tube and then in a freezer at either −20 °C for at least 24 h or −80 °C for at least 6 h before card- or point-mounting on a pin. If specimens are to be saved for DNA analysis it is recommended that they be stored in a preservative such as a high percentage (&gt;95%) of ethanol or propylene glycol.</w:t>
      </w:r>
    </w:p>
    <w:p w14:paraId="495C384D" w14:textId="23343118" w:rsidR="004D29B9" w:rsidRPr="00DB2E25" w:rsidRDefault="00777AD5">
      <w:pPr>
        <w:pStyle w:val="IPPNormal"/>
      </w:pPr>
      <w:r w:rsidRPr="00DB2E25">
        <w:rPr>
          <w:rStyle w:val="PleaseReviewParagraphId"/>
        </w:rPr>
        <w:t>[376]</w:t>
      </w:r>
      <w:r w:rsidRPr="00DB2E25">
        <w:t xml:space="preserve">It is necessary to collect any adults present because adults have important diagnostic morphological characters. It is not possible to identify juveniles to genus or species </w:t>
      </w:r>
      <w:r w:rsidR="00EC2856">
        <w:t xml:space="preserve">level </w:t>
      </w:r>
      <w:r w:rsidRPr="00DB2E25">
        <w:t>based on morphology. In the laboratory, adult specimens should be mounted for examination while larvae, pupae or eggs should be examined in ethanol. See section</w:t>
      </w:r>
      <w:r w:rsidR="005A3CE8">
        <w:t>s</w:t>
      </w:r>
      <w:r w:rsidRPr="00DB2E25">
        <w:t xml:space="preserve"> 4.1 </w:t>
      </w:r>
      <w:r w:rsidR="005A3CE8">
        <w:t xml:space="preserve">and 4.2 </w:t>
      </w:r>
      <w:r w:rsidRPr="00DB2E25">
        <w:t xml:space="preserve">for details on preparation of specimens for identification. </w:t>
      </w:r>
    </w:p>
    <w:p w14:paraId="71E8AFF8" w14:textId="77777777" w:rsidR="004D29B9" w:rsidRPr="00DB2E25" w:rsidRDefault="00777AD5">
      <w:pPr>
        <w:pStyle w:val="IPPHeading1"/>
      </w:pPr>
      <w:r w:rsidRPr="00DB2E25">
        <w:rPr>
          <w:rStyle w:val="PleaseReviewParagraphId"/>
          <w:b w:val="0"/>
        </w:rPr>
        <w:t>[377]</w:t>
      </w:r>
      <w:bookmarkStart w:id="10" w:name="_Toc419824834"/>
      <w:r w:rsidRPr="00DB2E25">
        <w:t>4.</w:t>
      </w:r>
      <w:r w:rsidRPr="00DB2E25">
        <w:tab/>
        <w:t>Identification</w:t>
      </w:r>
      <w:bookmarkEnd w:id="10"/>
    </w:p>
    <w:p w14:paraId="06B3C0AC" w14:textId="519714B2" w:rsidR="004D29B9" w:rsidRPr="00DB2E25" w:rsidRDefault="00777AD5">
      <w:pPr>
        <w:pStyle w:val="IPPNormal"/>
        <w:rPr>
          <w:lang w:eastAsia="en-AU"/>
        </w:rPr>
      </w:pPr>
      <w:r w:rsidRPr="00DB2E25">
        <w:rPr>
          <w:rStyle w:val="PleaseReviewParagraphId"/>
        </w:rPr>
        <w:t>[378]</w:t>
      </w:r>
      <w:r w:rsidRPr="00DB2E25">
        <w:rPr>
          <w:iCs/>
        </w:rPr>
        <w:t>The genus</w:t>
      </w:r>
      <w:r w:rsidRPr="00DB2E25">
        <w:rPr>
          <w:i/>
          <w:iCs/>
        </w:rPr>
        <w:t xml:space="preserve"> Ips </w:t>
      </w:r>
      <w:r w:rsidRPr="00DB2E25">
        <w:rPr>
          <w:iCs/>
        </w:rPr>
        <w:t>can be recognized</w:t>
      </w:r>
      <w:r w:rsidRPr="00DB2E25">
        <w:rPr>
          <w:i/>
          <w:iCs/>
        </w:rPr>
        <w:t xml:space="preserve"> </w:t>
      </w:r>
      <w:r w:rsidRPr="00DB2E25">
        <w:t xml:space="preserve">and identified to species </w:t>
      </w:r>
      <w:r w:rsidR="00493FA0" w:rsidRPr="00DB2E25">
        <w:t xml:space="preserve">level </w:t>
      </w:r>
      <w:r w:rsidRPr="00DB2E25">
        <w:t xml:space="preserve">by adult external morphology. Adult structures are illustrated in Figures 5 and 6. Descriptions and regional keys to the species of </w:t>
      </w:r>
      <w:r w:rsidRPr="00DB2E25">
        <w:rPr>
          <w:i/>
        </w:rPr>
        <w:t>Ips</w:t>
      </w:r>
      <w:r w:rsidRPr="00DB2E25">
        <w:t xml:space="preserve"> based on morphology are available (</w:t>
      </w:r>
      <w:r w:rsidR="00493FA0" w:rsidRPr="00DB2E25">
        <w:t xml:space="preserve">Balachowsky, 1949; </w:t>
      </w:r>
      <w:r w:rsidRPr="00DB2E25">
        <w:rPr>
          <w:rFonts w:eastAsia="Times New Roman"/>
          <w:color w:val="000000"/>
          <w:lang w:eastAsia="en-CA"/>
        </w:rPr>
        <w:t xml:space="preserve">Kurenzov and Kononov, 1966; </w:t>
      </w:r>
      <w:r w:rsidRPr="00DB2E25">
        <w:t xml:space="preserve">Grüne, 1979; </w:t>
      </w:r>
      <w:r w:rsidR="00493FA0" w:rsidRPr="00DB2E25">
        <w:t xml:space="preserve">Schedl, 1981; </w:t>
      </w:r>
      <w:r w:rsidRPr="00DB2E25">
        <w:t xml:space="preserve">Wood, 1982; </w:t>
      </w:r>
      <w:r w:rsidRPr="00DB2E25">
        <w:rPr>
          <w:rFonts w:eastAsia="Times New Roman"/>
          <w:color w:val="000000"/>
          <w:lang w:eastAsia="en-CA"/>
        </w:rPr>
        <w:t xml:space="preserve">Holzschuh, 1988; Lanier </w:t>
      </w:r>
      <w:r w:rsidRPr="00DB2E25">
        <w:rPr>
          <w:rFonts w:eastAsia="Times New Roman"/>
          <w:i/>
          <w:color w:val="000000"/>
          <w:lang w:eastAsia="en-CA"/>
        </w:rPr>
        <w:t>et</w:t>
      </w:r>
      <w:r w:rsidRPr="00DB2E25">
        <w:rPr>
          <w:i/>
          <w:lang w:eastAsia="en-AU"/>
        </w:rPr>
        <w:t> </w:t>
      </w:r>
      <w:r w:rsidRPr="00DB2E25">
        <w:rPr>
          <w:rFonts w:eastAsia="Times New Roman"/>
          <w:i/>
          <w:color w:val="000000"/>
          <w:lang w:eastAsia="en-CA"/>
        </w:rPr>
        <w:t>al.</w:t>
      </w:r>
      <w:r w:rsidRPr="00DB2E25">
        <w:rPr>
          <w:rFonts w:eastAsia="Times New Roman"/>
          <w:color w:val="000000"/>
          <w:lang w:eastAsia="en-CA"/>
        </w:rPr>
        <w:t>, 1991; Pfeffer, 1995; Cognato and Sun, 2007</w:t>
      </w:r>
      <w:r w:rsidRPr="00DB2E25">
        <w:t>). A generic key to Scolytinae larvae of eastern Canada is available (Thomas, 1957) but juvenile stages</w:t>
      </w:r>
      <w:r w:rsidR="00C938AF">
        <w:t xml:space="preserve"> cannot be used for reliable</w:t>
      </w:r>
      <w:r w:rsidRPr="00DB2E25">
        <w:t xml:space="preserve"> </w:t>
      </w:r>
      <w:r w:rsidR="00C938AF">
        <w:t xml:space="preserve">identification </w:t>
      </w:r>
      <w:r w:rsidRPr="00DB2E25">
        <w:t xml:space="preserve">on a global scale. Although </w:t>
      </w:r>
      <w:r w:rsidRPr="00DB2E25">
        <w:rPr>
          <w:i/>
        </w:rPr>
        <w:t xml:space="preserve">Ips </w:t>
      </w:r>
      <w:r w:rsidRPr="00DB2E25">
        <w:t xml:space="preserve">species have been discovered and identified using DNA sequence data (Cognato and Sun, 2007), validated protocols for universal DNA identification of </w:t>
      </w:r>
      <w:r w:rsidRPr="00DB2E25">
        <w:rPr>
          <w:i/>
        </w:rPr>
        <w:t>Ips</w:t>
      </w:r>
      <w:r w:rsidRPr="00DB2E25">
        <w:t xml:space="preserve"> species have not yet been developed (Chang </w:t>
      </w:r>
      <w:r w:rsidRPr="00DB2E25">
        <w:rPr>
          <w:i/>
        </w:rPr>
        <w:t>et</w:t>
      </w:r>
      <w:r w:rsidRPr="00DB2E25">
        <w:rPr>
          <w:i/>
          <w:lang w:eastAsia="en-AU"/>
        </w:rPr>
        <w:t> </w:t>
      </w:r>
      <w:r w:rsidRPr="00DB2E25">
        <w:rPr>
          <w:i/>
        </w:rPr>
        <w:t>al.</w:t>
      </w:r>
      <w:r w:rsidRPr="00DB2E25">
        <w:t xml:space="preserve">, 2012). Additional work is needed to demonstrate that DNA sequence records provide accurate identification of the target species and </w:t>
      </w:r>
      <w:r w:rsidR="00CC0212">
        <w:t xml:space="preserve">to </w:t>
      </w:r>
      <w:r w:rsidR="00493FA0" w:rsidRPr="00DB2E25">
        <w:t>determine</w:t>
      </w:r>
      <w:r w:rsidRPr="00DB2E25">
        <w:t xml:space="preserve"> how to interpret DNA similarity between the target and non-target species.  </w:t>
      </w:r>
    </w:p>
    <w:p w14:paraId="38F33876" w14:textId="77777777" w:rsidR="004D29B9" w:rsidRPr="00DB2E25" w:rsidRDefault="00777AD5">
      <w:pPr>
        <w:pStyle w:val="IPPHeading2"/>
      </w:pPr>
      <w:r w:rsidRPr="00DB2E25">
        <w:rPr>
          <w:rStyle w:val="PleaseReviewParagraphId"/>
          <w:b w:val="0"/>
        </w:rPr>
        <w:t>[379]</w:t>
      </w:r>
      <w:bookmarkStart w:id="11" w:name="_Toc419824835"/>
      <w:r w:rsidRPr="00DB2E25">
        <w:t>4.1</w:t>
      </w:r>
      <w:r w:rsidRPr="00DB2E25">
        <w:tab/>
        <w:t>Morphological identification</w:t>
      </w:r>
      <w:bookmarkEnd w:id="11"/>
      <w:r w:rsidRPr="00DB2E25">
        <w:t xml:space="preserve"> of beetle adults</w:t>
      </w:r>
    </w:p>
    <w:p w14:paraId="65C9E6A0" w14:textId="77777777" w:rsidR="004D29B9" w:rsidRPr="00DB2E25" w:rsidRDefault="00777AD5" w:rsidP="00305052">
      <w:pPr>
        <w:pStyle w:val="IPPHeading2"/>
      </w:pPr>
      <w:r w:rsidRPr="00DB2E25">
        <w:rPr>
          <w:rStyle w:val="PleaseReviewParagraphId"/>
          <w:b w:val="0"/>
        </w:rPr>
        <w:t>[380]</w:t>
      </w:r>
      <w:bookmarkStart w:id="12" w:name="_Toc419824836"/>
      <w:r w:rsidRPr="00DB2E25">
        <w:t>4.1.1</w:t>
      </w:r>
      <w:r w:rsidRPr="00DB2E25">
        <w:tab/>
        <w:t>Preparation of adults for morphological examination</w:t>
      </w:r>
      <w:bookmarkEnd w:id="12"/>
    </w:p>
    <w:p w14:paraId="0DA16736" w14:textId="5AD6EE0B" w:rsidR="004D29B9" w:rsidRPr="00DB2E25" w:rsidRDefault="00777AD5">
      <w:pPr>
        <w:pStyle w:val="IPPNormal"/>
        <w:rPr>
          <w:b/>
          <w:bCs/>
        </w:rPr>
      </w:pPr>
      <w:r w:rsidRPr="00DB2E25">
        <w:rPr>
          <w:rStyle w:val="PleaseReviewParagraphId"/>
        </w:rPr>
        <w:t>[381]</w:t>
      </w:r>
      <w:r w:rsidRPr="00DB2E25">
        <w:t>Ethanol preserved specimens (section 3.2) are transferred to a dish filled with 70% to 80% ethanol, to be cleaned of dirt, debris and frass. Specimens can be cleaned by gently brushing with a fine</w:t>
      </w:r>
      <w:r w:rsidR="00EC4B86">
        <w:t>-</w:t>
      </w:r>
      <w:r w:rsidRPr="00DB2E25">
        <w:t xml:space="preserve">hair artist’s paint brush. The integument must be clean to show the surface texture and setal punctures. Adult specimens preserved in ethanol to be point-mounted on a pin should first be dried by removing the </w:t>
      </w:r>
      <w:r w:rsidRPr="00DB2E25">
        <w:lastRenderedPageBreak/>
        <w:t xml:space="preserve">specimen from ethanol, blotting it with paper towel and allowing it to air-dry for 2–5 min. Specimens removed from −20 or −80 °C freezers should be placed on blotting paper and thawed for 10–20 min or until any visible condensation evaporates from the specimen. A triangular point mount can be used, attaching the beetle to the point along the right side of its thorax. Specimens may, alternatively, be glued ventrally to the middle of an 11 × 4.5 mm mounting card. Ideally the left lateral, dorsal and ventral views should be free and visible for examination. Once adults are pinned, they may be examined under a dissecting microscope capable of 40× magnification or higher (a higher magnification may be preferable). Strong, diffuse lighting is important for examination of adult bark beetles to see the surface sculpturing. Because adult bark beetles are shiny, light reflected from specimens may make it difficult to see surface structures. The sheen can be reduced by placing tracing paper or translucent drafting film between the light source and the specimen. </w:t>
      </w:r>
    </w:p>
    <w:p w14:paraId="0401495A" w14:textId="77777777" w:rsidR="004D29B9" w:rsidRPr="00DB2E25" w:rsidRDefault="00777AD5" w:rsidP="00305052">
      <w:pPr>
        <w:pStyle w:val="IPPHeading2"/>
      </w:pPr>
      <w:r w:rsidRPr="00DB2E25">
        <w:rPr>
          <w:rStyle w:val="PleaseReviewParagraphId"/>
          <w:b w:val="0"/>
        </w:rPr>
        <w:t>[382]</w:t>
      </w:r>
      <w:bookmarkStart w:id="13" w:name="_Toc419824837"/>
      <w:r w:rsidRPr="00DB2E25">
        <w:t>4.1.2</w:t>
      </w:r>
      <w:r w:rsidRPr="00DB2E25">
        <w:tab/>
        <w:t>Identification of adults in the subfamily Scolytinae</w:t>
      </w:r>
      <w:bookmarkEnd w:id="13"/>
      <w:r w:rsidRPr="00DB2E25">
        <w:t xml:space="preserve"> </w:t>
      </w:r>
    </w:p>
    <w:p w14:paraId="4067C727" w14:textId="0277147C" w:rsidR="004D29B9" w:rsidRPr="00DB2E25" w:rsidRDefault="00777AD5">
      <w:pPr>
        <w:pStyle w:val="IPPNormalCloseSpace"/>
      </w:pPr>
      <w:r w:rsidRPr="00DB2E25">
        <w:rPr>
          <w:rStyle w:val="PleaseReviewParagraphId"/>
        </w:rPr>
        <w:t>[383]</w:t>
      </w:r>
      <w:r w:rsidRPr="00DB2E25">
        <w:t xml:space="preserve">Wood (1986) provides a key to the world genera of Scolytinae. Rabaglia (2002) provides an updated key to the North American genera of Scolytinae. The Scolytinae can be recognized by the following set of adult morphological characters (Hulcr </w:t>
      </w:r>
      <w:r w:rsidRPr="00DB2E25">
        <w:rPr>
          <w:i/>
          <w:iCs/>
        </w:rPr>
        <w:t>et</w:t>
      </w:r>
      <w:r w:rsidR="00D35565">
        <w:rPr>
          <w:i/>
          <w:lang w:eastAsia="en-AU"/>
        </w:rPr>
        <w:t> </w:t>
      </w:r>
      <w:r w:rsidRPr="00DB2E25">
        <w:rPr>
          <w:i/>
          <w:iCs/>
        </w:rPr>
        <w:t>al</w:t>
      </w:r>
      <w:r w:rsidRPr="00DB2E25">
        <w:t>.</w:t>
      </w:r>
      <w:r w:rsidR="0075194E">
        <w:t>,</w:t>
      </w:r>
      <w:r w:rsidRPr="00DB2E25">
        <w:t xml:space="preserve"> 2015): </w:t>
      </w:r>
    </w:p>
    <w:p w14:paraId="68500B9E" w14:textId="2D598F85" w:rsidR="004D29B9" w:rsidRPr="00DB2E25" w:rsidRDefault="00777AD5">
      <w:pPr>
        <w:pStyle w:val="IPPBullet1"/>
        <w:rPr>
          <w:lang w:val="en-GB"/>
        </w:rPr>
      </w:pPr>
      <w:r w:rsidRPr="00DB2E25">
        <w:rPr>
          <w:rStyle w:val="PleaseReviewParagraphId"/>
          <w:lang w:val="en-GB"/>
        </w:rPr>
        <w:t>[384]</w:t>
      </w:r>
      <w:r w:rsidRPr="00DB2E25">
        <w:rPr>
          <w:lang w:val="en-GB"/>
        </w:rPr>
        <w:t>Body cylindrical (nearly circular in cross</w:t>
      </w:r>
      <w:r w:rsidR="00021E51">
        <w:rPr>
          <w:lang w:val="en-GB"/>
        </w:rPr>
        <w:t>-</w:t>
      </w:r>
      <w:r w:rsidRPr="00DB2E25">
        <w:rPr>
          <w:lang w:val="en-GB"/>
        </w:rPr>
        <w:t>section).</w:t>
      </w:r>
    </w:p>
    <w:p w14:paraId="61DA8E2E" w14:textId="77777777" w:rsidR="004D29B9" w:rsidRPr="00DB2E25" w:rsidRDefault="00777AD5">
      <w:pPr>
        <w:pStyle w:val="IPPBullet1"/>
        <w:rPr>
          <w:lang w:val="en-GB"/>
        </w:rPr>
      </w:pPr>
      <w:r w:rsidRPr="00DB2E25">
        <w:rPr>
          <w:rStyle w:val="PleaseReviewParagraphId"/>
          <w:lang w:val="en-GB"/>
        </w:rPr>
        <w:t>[385]</w:t>
      </w:r>
      <w:r w:rsidRPr="00DB2E25">
        <w:rPr>
          <w:lang w:val="en-GB"/>
        </w:rPr>
        <w:t>Head width in dorsal view at least half of pronotal width.</w:t>
      </w:r>
    </w:p>
    <w:p w14:paraId="188D5620" w14:textId="77777777" w:rsidR="004D29B9" w:rsidRPr="00DB2E25" w:rsidRDefault="00777AD5">
      <w:pPr>
        <w:pStyle w:val="IPPBullet1"/>
        <w:rPr>
          <w:lang w:val="en-GB"/>
        </w:rPr>
      </w:pPr>
      <w:r w:rsidRPr="00DB2E25">
        <w:rPr>
          <w:rStyle w:val="PleaseReviewParagraphId"/>
          <w:lang w:val="en-GB"/>
        </w:rPr>
        <w:t>[386]</w:t>
      </w:r>
      <w:r w:rsidRPr="00DB2E25">
        <w:rPr>
          <w:lang w:val="en-GB"/>
        </w:rPr>
        <w:t>Legs and antennae (Figure 7) short (shorter than maximum body width in most, hind legs up to two-thirds of body length in a few Xyleborini), and flattened in cross-section in most.</w:t>
      </w:r>
    </w:p>
    <w:p w14:paraId="012DD42F" w14:textId="77777777" w:rsidR="004D29B9" w:rsidRPr="00DB2E25" w:rsidRDefault="00777AD5">
      <w:pPr>
        <w:pStyle w:val="IPPBullet1"/>
        <w:rPr>
          <w:lang w:val="en-GB"/>
        </w:rPr>
      </w:pPr>
      <w:r w:rsidRPr="00DB2E25">
        <w:rPr>
          <w:rStyle w:val="PleaseReviewParagraphId"/>
          <w:lang w:val="en-GB"/>
        </w:rPr>
        <w:t>[387]</w:t>
      </w:r>
      <w:r w:rsidRPr="00DB2E25">
        <w:rPr>
          <w:lang w:val="en-GB"/>
        </w:rPr>
        <w:t>Tarsi of legs with four visible tarsomeres (tiny fourth tarsomere is hidden between the third and fifth).</w:t>
      </w:r>
    </w:p>
    <w:p w14:paraId="5631B849" w14:textId="5FE3BD2E" w:rsidR="004D29B9" w:rsidRPr="00DB2E25" w:rsidRDefault="00777AD5">
      <w:pPr>
        <w:pStyle w:val="IPPBullet1"/>
        <w:rPr>
          <w:lang w:val="en-GB"/>
        </w:rPr>
      </w:pPr>
      <w:r w:rsidRPr="00DB2E25">
        <w:rPr>
          <w:rStyle w:val="PleaseReviewParagraphId"/>
          <w:lang w:val="en-GB"/>
        </w:rPr>
        <w:t>[388]</w:t>
      </w:r>
      <w:r w:rsidRPr="00DB2E25">
        <w:rPr>
          <w:lang w:val="en-GB"/>
        </w:rPr>
        <w:t>Antennae (Figures 5, and 8(e) to (</w:t>
      </w:r>
      <w:r w:rsidR="003619EA" w:rsidRPr="00DB2E25">
        <w:rPr>
          <w:lang w:val="en-GB"/>
        </w:rPr>
        <w:t>g</w:t>
      </w:r>
      <w:r w:rsidRPr="00DB2E25">
        <w:rPr>
          <w:lang w:val="en-GB"/>
        </w:rPr>
        <w:t>)) are geniculate (bent or elbowed) with: a long basal segment</w:t>
      </w:r>
      <w:r w:rsidR="003619EA" w:rsidRPr="00DB2E25">
        <w:rPr>
          <w:lang w:val="en-GB"/>
        </w:rPr>
        <w:t xml:space="preserve"> (the scape)</w:t>
      </w:r>
      <w:r w:rsidRPr="00DB2E25">
        <w:rPr>
          <w:lang w:val="en-GB"/>
        </w:rPr>
        <w:t>; an angled junction with a series of one to seven bead-like antennomeres (the funicle); and a compressed 3-segmented apical club (intersegmental sutures visible or not).</w:t>
      </w:r>
    </w:p>
    <w:p w14:paraId="4C779E9D" w14:textId="3EDD72B7" w:rsidR="004D29B9" w:rsidRPr="00DB2E25" w:rsidRDefault="00777AD5">
      <w:pPr>
        <w:pStyle w:val="IPPBullet1Last"/>
      </w:pPr>
      <w:r w:rsidRPr="00DB2E25">
        <w:rPr>
          <w:rStyle w:val="PleaseReviewParagraphId"/>
        </w:rPr>
        <w:t>[389]</w:t>
      </w:r>
      <w:r w:rsidRPr="00DB2E25">
        <w:t>The head anterior to the eyes is not elongated into a snout (Figures 6</w:t>
      </w:r>
      <w:r w:rsidRPr="00544832">
        <w:t xml:space="preserve">, </w:t>
      </w:r>
      <w:r w:rsidRPr="000A4056">
        <w:t>and 8(a) to (</w:t>
      </w:r>
      <w:r w:rsidR="003619EA" w:rsidRPr="000A4056">
        <w:t>d</w:t>
      </w:r>
      <w:r w:rsidRPr="000A4056">
        <w:t>)).</w:t>
      </w:r>
      <w:r w:rsidRPr="00DB2E25">
        <w:t xml:space="preserve"> A snout or rostrum is present in most other Curculionidae (weevils).</w:t>
      </w:r>
    </w:p>
    <w:p w14:paraId="240CC707" w14:textId="77777777" w:rsidR="004D29B9" w:rsidRPr="00DB2E25" w:rsidRDefault="00777AD5">
      <w:pPr>
        <w:pStyle w:val="IPPNormalCloseSpace"/>
      </w:pPr>
      <w:r w:rsidRPr="00DB2E25">
        <w:rPr>
          <w:rStyle w:val="PleaseReviewParagraphId"/>
        </w:rPr>
        <w:t>[390]</w:t>
      </w:r>
      <w:r w:rsidRPr="00DB2E25">
        <w:t>Additional confirmatory characters for use in diagnosing damaged specimens are as follows:</w:t>
      </w:r>
    </w:p>
    <w:p w14:paraId="193C10CA" w14:textId="5A118249" w:rsidR="004D29B9" w:rsidRPr="00DB2E25" w:rsidRDefault="00777AD5">
      <w:pPr>
        <w:pStyle w:val="IPPBullet1"/>
        <w:rPr>
          <w:lang w:val="en-GB"/>
        </w:rPr>
      </w:pPr>
      <w:r w:rsidRPr="00DB2E25">
        <w:rPr>
          <w:rStyle w:val="PleaseReviewParagraphId"/>
          <w:lang w:val="en-GB"/>
        </w:rPr>
        <w:t>[391]</w:t>
      </w:r>
      <w:r w:rsidRPr="00DB2E25">
        <w:rPr>
          <w:lang w:val="en-GB"/>
        </w:rPr>
        <w:t>Eyes flush (level) with surface of head (Figure</w:t>
      </w:r>
      <w:r w:rsidR="008A069D">
        <w:rPr>
          <w:lang w:val="en-GB"/>
        </w:rPr>
        <w:t>s</w:t>
      </w:r>
      <w:r w:rsidRPr="00DB2E25">
        <w:rPr>
          <w:lang w:val="en-GB"/>
        </w:rPr>
        <w:t> 8(a) to (d)). Eyes of many similar-shaped Bostrichidae protrude.</w:t>
      </w:r>
    </w:p>
    <w:p w14:paraId="305CE688" w14:textId="564D0636" w:rsidR="004D29B9" w:rsidRPr="00DB2E25" w:rsidRDefault="00777AD5">
      <w:pPr>
        <w:pStyle w:val="IPPBullet1"/>
        <w:rPr>
          <w:lang w:val="en-GB"/>
        </w:rPr>
      </w:pPr>
      <w:r w:rsidRPr="00DB2E25">
        <w:rPr>
          <w:rStyle w:val="PleaseReviewParagraphId"/>
          <w:lang w:val="en-GB"/>
        </w:rPr>
        <w:t>[392]</w:t>
      </w:r>
      <w:r w:rsidRPr="00DB2E25">
        <w:rPr>
          <w:lang w:val="en-GB"/>
        </w:rPr>
        <w:t>Ventrally, the pregular sclerite (= submentum) is visible with</w:t>
      </w:r>
      <w:r w:rsidR="0012483F">
        <w:rPr>
          <w:lang w:val="en-GB"/>
        </w:rPr>
        <w:t xml:space="preserve"> a</w:t>
      </w:r>
      <w:r w:rsidRPr="00DB2E25">
        <w:rPr>
          <w:lang w:val="en-GB"/>
        </w:rPr>
        <w:t xml:space="preserve"> pregular suture present (Figure 6: pregula). </w:t>
      </w:r>
    </w:p>
    <w:p w14:paraId="7704BE61" w14:textId="64710D61" w:rsidR="004D29B9" w:rsidRPr="00DB2E25" w:rsidRDefault="00777AD5">
      <w:pPr>
        <w:pStyle w:val="IPPBullet1"/>
        <w:rPr>
          <w:lang w:val="en-GB"/>
        </w:rPr>
      </w:pPr>
      <w:r w:rsidRPr="00DB2E25">
        <w:rPr>
          <w:rStyle w:val="PleaseReviewParagraphId"/>
          <w:lang w:val="en-GB"/>
        </w:rPr>
        <w:t>[393]</w:t>
      </w:r>
      <w:r w:rsidRPr="00DB2E25">
        <w:rPr>
          <w:lang w:val="en-GB"/>
        </w:rPr>
        <w:t xml:space="preserve">Anterior legs of </w:t>
      </w:r>
      <w:r w:rsidRPr="00DB2E25">
        <w:rPr>
          <w:i/>
          <w:lang w:val="en-GB"/>
        </w:rPr>
        <w:t>Ips</w:t>
      </w:r>
      <w:r w:rsidRPr="00DB2E25">
        <w:rPr>
          <w:lang w:val="en-GB"/>
        </w:rPr>
        <w:t xml:space="preserve"> and most other Scolytinae have socketed denticles on their apical and posterior edges (Figure 9(a)). Such spine-like hairs are also present in three other weevil subfamilies. Magnification greater than 100× is required to separate socketed denticles from nearby non-socketed spines.</w:t>
      </w:r>
    </w:p>
    <w:p w14:paraId="0C087A50" w14:textId="77777777" w:rsidR="004D29B9" w:rsidRPr="00DB2E25" w:rsidRDefault="00777AD5">
      <w:pPr>
        <w:pStyle w:val="IPPBullet1Last"/>
      </w:pPr>
      <w:r w:rsidRPr="00DB2E25">
        <w:rPr>
          <w:rStyle w:val="PleaseReviewParagraphId"/>
        </w:rPr>
        <w:t>[394]</w:t>
      </w:r>
      <w:r w:rsidRPr="00DB2E25">
        <w:t>The first tarsomere (the basal tarsal “segment”) is approximately as long as the second and third tarsomeres combined (Figure 5).</w:t>
      </w:r>
    </w:p>
    <w:p w14:paraId="3C491845" w14:textId="77777777" w:rsidR="004D29B9" w:rsidRPr="00DB2E25" w:rsidRDefault="00777AD5" w:rsidP="00305052">
      <w:pPr>
        <w:pStyle w:val="IPPHeading2"/>
      </w:pPr>
      <w:r w:rsidRPr="00DB2E25">
        <w:rPr>
          <w:rStyle w:val="PleaseReviewParagraphId"/>
          <w:b w:val="0"/>
        </w:rPr>
        <w:t>[395]</w:t>
      </w:r>
      <w:bookmarkStart w:id="14" w:name="_Toc419755620"/>
      <w:bookmarkStart w:id="15" w:name="_Toc411639983"/>
      <w:r w:rsidRPr="00DB2E25">
        <w:t>4.1.3</w:t>
      </w:r>
      <w:r w:rsidRPr="00DB2E25">
        <w:tab/>
        <w:t xml:space="preserve">Identifying </w:t>
      </w:r>
      <w:bookmarkEnd w:id="14"/>
      <w:r w:rsidRPr="00DB2E25">
        <w:t>adults of the tribe Ipini Bedel, 1888</w:t>
      </w:r>
    </w:p>
    <w:bookmarkEnd w:id="15"/>
    <w:p w14:paraId="5B34D44C" w14:textId="77777777" w:rsidR="004D29B9" w:rsidRPr="00DB2E25" w:rsidRDefault="00777AD5">
      <w:pPr>
        <w:pStyle w:val="IPPNormalCloseSpace"/>
        <w:rPr>
          <w:b/>
          <w:bCs/>
        </w:rPr>
      </w:pPr>
      <w:r w:rsidRPr="00DB2E25">
        <w:rPr>
          <w:rStyle w:val="PleaseReviewParagraphId"/>
        </w:rPr>
        <w:t>[396]</w:t>
      </w:r>
      <w:r w:rsidRPr="00DB2E25">
        <w:rPr>
          <w:i/>
        </w:rPr>
        <w:t>Ips</w:t>
      </w:r>
      <w:r w:rsidRPr="00DB2E25">
        <w:t xml:space="preserve"> belongs to the tribe Ipini and can be distinguished from most other Scolytinae by the concave elytral declivity surrounded by large spines. The following tribal-level diagnostic characters are modified from Wood (1986):</w:t>
      </w:r>
    </w:p>
    <w:p w14:paraId="14C16185" w14:textId="537CEDCA" w:rsidR="004D29B9" w:rsidRPr="00DB2E25" w:rsidRDefault="00777AD5">
      <w:pPr>
        <w:pStyle w:val="IPPBullet1"/>
        <w:rPr>
          <w:lang w:val="en-GB"/>
        </w:rPr>
      </w:pPr>
      <w:r w:rsidRPr="00DB2E25">
        <w:rPr>
          <w:rStyle w:val="PleaseReviewParagraphId"/>
          <w:lang w:val="en-GB"/>
        </w:rPr>
        <w:t>[397]</w:t>
      </w:r>
      <w:r w:rsidRPr="00DB2E25">
        <w:rPr>
          <w:lang w:val="en-GB"/>
        </w:rPr>
        <w:t>Compound eye (Figures 5, and 8(a) to (</w:t>
      </w:r>
      <w:r w:rsidR="003619EA" w:rsidRPr="00DB2E25">
        <w:rPr>
          <w:lang w:val="en-GB"/>
        </w:rPr>
        <w:t>d</w:t>
      </w:r>
      <w:r w:rsidRPr="00DB2E25">
        <w:rPr>
          <w:lang w:val="en-GB"/>
        </w:rPr>
        <w:t>)) sinuate (narrowed at mid-height), ventral half narrower than dorsal part.</w:t>
      </w:r>
    </w:p>
    <w:p w14:paraId="59C6F319" w14:textId="7EE98C07" w:rsidR="004D29B9" w:rsidRPr="00DB2E25" w:rsidRDefault="00777AD5">
      <w:pPr>
        <w:pStyle w:val="IPPBullet1"/>
        <w:rPr>
          <w:lang w:val="en-GB"/>
        </w:rPr>
      </w:pPr>
      <w:r w:rsidRPr="00DB2E25">
        <w:rPr>
          <w:rStyle w:val="PleaseReviewParagraphId"/>
          <w:lang w:val="en-GB"/>
        </w:rPr>
        <w:t>[398]</w:t>
      </w:r>
      <w:r w:rsidRPr="00DB2E25">
        <w:rPr>
          <w:lang w:val="en-GB"/>
        </w:rPr>
        <w:t>Antennal scape (basal segment) slender elongate, funicle 5-segmented, club either obliquely truncate or sutures on posterior face strongly displaced toward apex (Figures 5, and 8(</w:t>
      </w:r>
      <w:r w:rsidR="003619EA" w:rsidRPr="00DB2E25">
        <w:rPr>
          <w:lang w:val="en-GB"/>
        </w:rPr>
        <w:t>e</w:t>
      </w:r>
      <w:r w:rsidRPr="00DB2E25">
        <w:rPr>
          <w:lang w:val="en-GB"/>
        </w:rPr>
        <w:t>) to (</w:t>
      </w:r>
      <w:r w:rsidR="003619EA" w:rsidRPr="00DB2E25">
        <w:rPr>
          <w:lang w:val="en-GB"/>
        </w:rPr>
        <w:t>g</w:t>
      </w:r>
      <w:r w:rsidRPr="00DB2E25">
        <w:rPr>
          <w:lang w:val="en-GB"/>
        </w:rPr>
        <w:t>)).</w:t>
      </w:r>
    </w:p>
    <w:p w14:paraId="4068E05F" w14:textId="77777777" w:rsidR="004D29B9" w:rsidRPr="00DB2E25" w:rsidRDefault="00777AD5">
      <w:pPr>
        <w:pStyle w:val="IPPBullet1"/>
        <w:rPr>
          <w:lang w:val="en-GB"/>
        </w:rPr>
      </w:pPr>
      <w:r w:rsidRPr="00DB2E25">
        <w:rPr>
          <w:rStyle w:val="PleaseReviewParagraphId"/>
          <w:lang w:val="en-GB"/>
        </w:rPr>
        <w:t>[399]</w:t>
      </w:r>
      <w:r w:rsidRPr="00DB2E25">
        <w:rPr>
          <w:lang w:val="en-GB"/>
        </w:rPr>
        <w:t>Pronotum (Figures 5 and 10) strongly declivous on anterior half (posterior half approximately horizontal, anterior half descends abruptly), with large asperities (broad spines).</w:t>
      </w:r>
    </w:p>
    <w:p w14:paraId="127471A2" w14:textId="77777777" w:rsidR="004D29B9" w:rsidRPr="00DB2E25" w:rsidRDefault="00777AD5">
      <w:pPr>
        <w:pStyle w:val="IPPBullet1"/>
        <w:rPr>
          <w:lang w:val="en-GB"/>
        </w:rPr>
      </w:pPr>
      <w:r w:rsidRPr="00DB2E25">
        <w:rPr>
          <w:rStyle w:val="PleaseReviewParagraphId"/>
          <w:lang w:val="en-GB"/>
        </w:rPr>
        <w:t>[400]</w:t>
      </w:r>
      <w:r w:rsidRPr="00DB2E25">
        <w:rPr>
          <w:lang w:val="en-GB"/>
        </w:rPr>
        <w:t>Procoxae contiguous, intercoxal piece deeply notched or absent.</w:t>
      </w:r>
    </w:p>
    <w:p w14:paraId="18381484" w14:textId="2C01C137" w:rsidR="004D29B9" w:rsidRPr="00DB2E25" w:rsidRDefault="00777AD5">
      <w:pPr>
        <w:pStyle w:val="IPPBullet1"/>
        <w:rPr>
          <w:lang w:val="en-GB"/>
        </w:rPr>
      </w:pPr>
      <w:r w:rsidRPr="00DB2E25">
        <w:rPr>
          <w:rStyle w:val="PleaseReviewParagraphId"/>
          <w:lang w:val="en-GB"/>
        </w:rPr>
        <w:lastRenderedPageBreak/>
        <w:t>[401]</w:t>
      </w:r>
      <w:r w:rsidRPr="00DB2E25">
        <w:rPr>
          <w:lang w:val="en-GB"/>
        </w:rPr>
        <w:t xml:space="preserve">Protibia with three or four socketed </w:t>
      </w:r>
      <w:r w:rsidR="001B10F6">
        <w:rPr>
          <w:lang w:val="en-GB"/>
        </w:rPr>
        <w:t>denticles</w:t>
      </w:r>
      <w:r w:rsidR="001B10F6" w:rsidRPr="00DB2E25">
        <w:rPr>
          <w:lang w:val="en-GB"/>
        </w:rPr>
        <w:t xml:space="preserve"> </w:t>
      </w:r>
      <w:r w:rsidRPr="00DB2E25">
        <w:rPr>
          <w:lang w:val="en-GB"/>
        </w:rPr>
        <w:t>(Figure 9(a)).</w:t>
      </w:r>
    </w:p>
    <w:p w14:paraId="3A77DC6D" w14:textId="77777777" w:rsidR="004D29B9" w:rsidRPr="00DB2E25" w:rsidRDefault="00777AD5">
      <w:pPr>
        <w:pStyle w:val="IPPBullet1"/>
        <w:rPr>
          <w:lang w:val="en-GB"/>
        </w:rPr>
      </w:pPr>
      <w:r w:rsidRPr="00DB2E25">
        <w:rPr>
          <w:rStyle w:val="PleaseReviewParagraphId"/>
          <w:lang w:val="en-GB"/>
        </w:rPr>
        <w:t>[402]</w:t>
      </w:r>
      <w:r w:rsidRPr="00DB2E25">
        <w:rPr>
          <w:lang w:val="en-GB"/>
        </w:rPr>
        <w:t>Scutellum visible in dorsal view (Figures 5 and 11(a)).</w:t>
      </w:r>
    </w:p>
    <w:p w14:paraId="23501E96" w14:textId="77777777" w:rsidR="004D29B9" w:rsidRPr="00DB2E25" w:rsidRDefault="00777AD5">
      <w:pPr>
        <w:pStyle w:val="IPPBullet1"/>
        <w:rPr>
          <w:lang w:val="en-GB"/>
        </w:rPr>
      </w:pPr>
      <w:r w:rsidRPr="00DB2E25">
        <w:rPr>
          <w:rStyle w:val="PleaseReviewParagraphId"/>
          <w:lang w:val="en-GB"/>
        </w:rPr>
        <w:t>[403]</w:t>
      </w:r>
      <w:r w:rsidRPr="00DB2E25">
        <w:rPr>
          <w:lang w:val="en-GB"/>
        </w:rPr>
        <w:t>Elytral declivity moderately sulcate to strongly excavated, sides with tubercles or spines in most (Figures 7 and 12).</w:t>
      </w:r>
    </w:p>
    <w:p w14:paraId="53B223ED" w14:textId="5D3B621D" w:rsidR="004D29B9" w:rsidRPr="00DB2E25" w:rsidRDefault="00777AD5">
      <w:pPr>
        <w:pStyle w:val="IPPBullet1"/>
        <w:rPr>
          <w:lang w:val="en-GB"/>
        </w:rPr>
      </w:pPr>
      <w:r w:rsidRPr="00DB2E25">
        <w:rPr>
          <w:rStyle w:val="PleaseReviewParagraphId"/>
          <w:lang w:val="en-GB"/>
        </w:rPr>
        <w:t>[404]</w:t>
      </w:r>
      <w:r w:rsidRPr="00DB2E25">
        <w:rPr>
          <w:lang w:val="en-GB"/>
        </w:rPr>
        <w:t>Vestiture hair-like (not scale-like or wider at midlength than</w:t>
      </w:r>
      <w:r w:rsidR="005E6E5F">
        <w:rPr>
          <w:lang w:val="en-GB"/>
        </w:rPr>
        <w:t xml:space="preserve"> at</w:t>
      </w:r>
      <w:r w:rsidRPr="00DB2E25">
        <w:rPr>
          <w:lang w:val="en-GB"/>
        </w:rPr>
        <w:t xml:space="preserve"> base), except for branched hairs at anterior opening of prothorax (Figure 8(g)</w:t>
      </w:r>
      <w:r w:rsidR="00DC1EEE">
        <w:rPr>
          <w:lang w:val="en-GB"/>
        </w:rPr>
        <w:t xml:space="preserve">, </w:t>
      </w:r>
      <w:r w:rsidR="00DC1EEE">
        <w:t>row of hairs to right of antennal club</w:t>
      </w:r>
      <w:r w:rsidRPr="00DB2E25">
        <w:rPr>
          <w:lang w:val="en-GB"/>
        </w:rPr>
        <w:t>).</w:t>
      </w:r>
    </w:p>
    <w:p w14:paraId="74192737" w14:textId="77777777" w:rsidR="004D29B9" w:rsidRPr="00DB2E25" w:rsidRDefault="00777AD5">
      <w:pPr>
        <w:pStyle w:val="IPPNormal"/>
      </w:pPr>
      <w:r w:rsidRPr="00DB2E25">
        <w:rPr>
          <w:rStyle w:val="PleaseReviewParagraphId"/>
        </w:rPr>
        <w:t>[405]</w:t>
      </w:r>
      <w:r w:rsidRPr="00DB2E25">
        <w:t>Also: Frons sexually dimorphic in most.</w:t>
      </w:r>
    </w:p>
    <w:p w14:paraId="04026D4F" w14:textId="77777777" w:rsidR="004D29B9" w:rsidRPr="00DB2E25" w:rsidRDefault="00777AD5" w:rsidP="00305052">
      <w:pPr>
        <w:pStyle w:val="IPPHeading2"/>
      </w:pPr>
      <w:r w:rsidRPr="00DB2E25">
        <w:rPr>
          <w:rStyle w:val="PleaseReviewParagraphId"/>
          <w:b w:val="0"/>
        </w:rPr>
        <w:t>[406]</w:t>
      </w:r>
      <w:r w:rsidRPr="00DB2E25">
        <w:t>4.1.4</w:t>
      </w:r>
      <w:r w:rsidRPr="00DB2E25">
        <w:tab/>
        <w:t xml:space="preserve">Identification of </w:t>
      </w:r>
      <w:r w:rsidRPr="00305052">
        <w:rPr>
          <w:i/>
        </w:rPr>
        <w:t>Ips</w:t>
      </w:r>
      <w:r w:rsidRPr="00DB2E25">
        <w:t xml:space="preserve"> adults</w:t>
      </w:r>
    </w:p>
    <w:p w14:paraId="6C281AC8" w14:textId="77777777" w:rsidR="004D29B9" w:rsidRPr="00DB2E25" w:rsidRDefault="00777AD5">
      <w:pPr>
        <w:pStyle w:val="IPPNormalCloseSpace"/>
      </w:pPr>
      <w:r w:rsidRPr="00DB2E25">
        <w:rPr>
          <w:rStyle w:val="PleaseReviewParagraphId"/>
        </w:rPr>
        <w:t>[407]</w:t>
      </w:r>
      <w:r w:rsidRPr="00DB2E25">
        <w:rPr>
          <w:i/>
        </w:rPr>
        <w:t>Ips</w:t>
      </w:r>
      <w:r w:rsidRPr="00DB2E25">
        <w:t xml:space="preserve"> can be separated from other members of the tribe Ipini by features of the antennal club and elytral declivity, combined. The following diagnostic characters are modified from Wood (1986), as modified by Cognato (2000) and Cognato and Vogler (2001):</w:t>
      </w:r>
    </w:p>
    <w:p w14:paraId="59985581" w14:textId="07C45BCC" w:rsidR="004D29B9" w:rsidRPr="00DB2E25" w:rsidRDefault="00777AD5">
      <w:pPr>
        <w:pStyle w:val="IPPBullet1"/>
        <w:rPr>
          <w:lang w:val="en-GB"/>
        </w:rPr>
      </w:pPr>
      <w:r w:rsidRPr="00DB2E25">
        <w:rPr>
          <w:rStyle w:val="PleaseReviewParagraphId"/>
          <w:lang w:val="en-GB"/>
        </w:rPr>
        <w:t>[408]</w:t>
      </w:r>
      <w:r w:rsidRPr="00DB2E25">
        <w:rPr>
          <w:lang w:val="en-GB"/>
        </w:rPr>
        <w:t>Body length 2.1–</w:t>
      </w:r>
      <w:r w:rsidR="00FB7846" w:rsidRPr="00DB2E25">
        <w:rPr>
          <w:lang w:val="en-GB"/>
        </w:rPr>
        <w:t>8</w:t>
      </w:r>
      <w:r w:rsidRPr="00DB2E25">
        <w:rPr>
          <w:lang w:val="en-GB"/>
        </w:rPr>
        <w:t>.</w:t>
      </w:r>
      <w:r w:rsidR="00FB7846" w:rsidRPr="00DB2E25">
        <w:rPr>
          <w:lang w:val="en-GB"/>
        </w:rPr>
        <w:t>0</w:t>
      </w:r>
      <w:r w:rsidRPr="00DB2E25">
        <w:rPr>
          <w:lang w:val="en-GB"/>
        </w:rPr>
        <w:t> mm (most are larger than 3 mm). Other Ipini are 1.0–4.3 mm long.</w:t>
      </w:r>
    </w:p>
    <w:p w14:paraId="4415109A" w14:textId="6CC01105" w:rsidR="004D29B9" w:rsidRPr="00DB2E25" w:rsidRDefault="00777AD5">
      <w:pPr>
        <w:pStyle w:val="IPPBullet1"/>
        <w:rPr>
          <w:lang w:val="en-GB"/>
        </w:rPr>
      </w:pPr>
      <w:r w:rsidRPr="00DB2E25">
        <w:rPr>
          <w:rStyle w:val="PleaseReviewParagraphId"/>
          <w:lang w:val="en-GB"/>
        </w:rPr>
        <w:t>[409]</w:t>
      </w:r>
      <w:r w:rsidRPr="00DB2E25">
        <w:rPr>
          <w:lang w:val="en-GB"/>
        </w:rPr>
        <w:t>Antennal club flattened (thickness less than one-third maximum width) and marked by sutures (Figure</w:t>
      </w:r>
      <w:r w:rsidR="008A069D">
        <w:rPr>
          <w:lang w:val="en-GB"/>
        </w:rPr>
        <w:t>s</w:t>
      </w:r>
      <w:r w:rsidRPr="00DB2E25">
        <w:rPr>
          <w:lang w:val="en-GB"/>
        </w:rPr>
        <w:t> 8(e) to (g)). Sutures nearly straight to strongly bisinuate (not procurved).</w:t>
      </w:r>
    </w:p>
    <w:p w14:paraId="772ABC82" w14:textId="77777777" w:rsidR="004D29B9" w:rsidRPr="00DB2E25" w:rsidRDefault="00777AD5">
      <w:pPr>
        <w:pStyle w:val="IPPBullet1Last"/>
      </w:pPr>
      <w:r w:rsidRPr="00DB2E25">
        <w:rPr>
          <w:rStyle w:val="PleaseReviewParagraphId"/>
        </w:rPr>
        <w:t>[410]</w:t>
      </w:r>
      <w:r w:rsidRPr="00DB2E25">
        <w:t>Elytral declivity broadly and deeply excavated, with sides acutely elevated and armed by three or more pairs of spines (Figures 7, 10 and 12). Apices of spines aligned with edge of declivity. Second spine (beginning from dorsal part of declivity) acute in lateral profile. Lower edge of concavity with an acutely elevated, explanate transverse ridge separating declivital excavation from apical edge (Figure 12(f)). Apex of declivity is not visible in dorsal view.</w:t>
      </w:r>
    </w:p>
    <w:p w14:paraId="3D8EBBE4" w14:textId="13025304" w:rsidR="004D29B9" w:rsidRPr="00DB2E25" w:rsidRDefault="00777AD5">
      <w:pPr>
        <w:pStyle w:val="IPPNormal"/>
      </w:pPr>
      <w:r w:rsidRPr="00DB2E25">
        <w:rPr>
          <w:rStyle w:val="PleaseReviewParagraphId"/>
        </w:rPr>
        <w:t>[411]</w:t>
      </w:r>
      <w:r w:rsidRPr="00DB2E25">
        <w:rPr>
          <w:rStyle w:val="IPPnormalitalics"/>
          <w:lang w:val="en-GB"/>
        </w:rPr>
        <w:t>Ips</w:t>
      </w:r>
      <w:r w:rsidRPr="00DB2E25">
        <w:t xml:space="preserve"> is most </w:t>
      </w:r>
      <w:r w:rsidR="00FB7846" w:rsidRPr="00DB2E25">
        <w:t xml:space="preserve">similar in appearance to </w:t>
      </w:r>
      <w:r w:rsidRPr="00DB2E25">
        <w:t xml:space="preserve">two other Ipini genera that also inhabit Pinaceae: </w:t>
      </w:r>
      <w:r w:rsidRPr="00DB2E25">
        <w:rPr>
          <w:rStyle w:val="IPPnormalitalics"/>
          <w:lang w:val="en-GB"/>
        </w:rPr>
        <w:t>Orthotomicus</w:t>
      </w:r>
      <w:r w:rsidRPr="00DB2E25">
        <w:t xml:space="preserve"> Ferrari, 1867 and </w:t>
      </w:r>
      <w:r w:rsidRPr="00DB2E25">
        <w:rPr>
          <w:rStyle w:val="IPPnormalitalics"/>
          <w:lang w:val="en-GB"/>
        </w:rPr>
        <w:t>Pseudips</w:t>
      </w:r>
      <w:r w:rsidRPr="00DB2E25">
        <w:t xml:space="preserve"> Cognato, 2000. </w:t>
      </w:r>
      <w:r w:rsidRPr="00DB2E25">
        <w:rPr>
          <w:rStyle w:val="IPPnormalitalics"/>
          <w:lang w:val="en-GB"/>
        </w:rPr>
        <w:t>Ips</w:t>
      </w:r>
      <w:r w:rsidRPr="00DB2E25">
        <w:t xml:space="preserve"> can be distinguished from </w:t>
      </w:r>
      <w:r w:rsidRPr="00DB2E25">
        <w:rPr>
          <w:rStyle w:val="IPPnormalitalics"/>
          <w:lang w:val="en-GB"/>
        </w:rPr>
        <w:t>Orthotomicus</w:t>
      </w:r>
      <w:r w:rsidRPr="00DB2E25">
        <w:t xml:space="preserve"> by the pointed second spine of its elytral declivity (right-angled in many </w:t>
      </w:r>
      <w:r w:rsidRPr="00DB2E25">
        <w:rPr>
          <w:rStyle w:val="IPPnormalitalics"/>
          <w:lang w:val="en-GB"/>
        </w:rPr>
        <w:t>Orthotomicus</w:t>
      </w:r>
      <w:r w:rsidRPr="00DB2E25">
        <w:t xml:space="preserve">) and the broader explanate edge of its elytral declivity (Figure 12(f) vs 12(g)). </w:t>
      </w:r>
      <w:r w:rsidRPr="00DB2E25">
        <w:rPr>
          <w:rStyle w:val="IPPnormalitalics"/>
          <w:lang w:val="en-GB"/>
        </w:rPr>
        <w:t>Ips</w:t>
      </w:r>
      <w:r w:rsidRPr="00DB2E25">
        <w:t xml:space="preserve"> can be distinguished from </w:t>
      </w:r>
      <w:r w:rsidRPr="00DB2E25">
        <w:rPr>
          <w:rStyle w:val="IPPnormalitalics"/>
          <w:lang w:val="en-GB"/>
        </w:rPr>
        <w:t>Pseudips</w:t>
      </w:r>
      <w:r w:rsidRPr="00DB2E25">
        <w:t xml:space="preserve"> by its straight, bisinuate or acutely angulate antennal club sutures (Figure</w:t>
      </w:r>
      <w:r w:rsidR="008A069D">
        <w:t>s</w:t>
      </w:r>
      <w:r w:rsidRPr="00DB2E25">
        <w:t xml:space="preserve"> 8(e) to (g)). These sutures are broadly procurved (curved away from the antennal base at the midline of the club) in </w:t>
      </w:r>
      <w:r w:rsidRPr="00DB2E25">
        <w:rPr>
          <w:rStyle w:val="IPPnormalitalics"/>
          <w:lang w:val="en-GB"/>
        </w:rPr>
        <w:t>Pseudips</w:t>
      </w:r>
      <w:r w:rsidRPr="00DB2E25">
        <w:t xml:space="preserve">, and also in the tropical, angiosperm feeding </w:t>
      </w:r>
      <w:r w:rsidRPr="00DB2E25">
        <w:rPr>
          <w:rStyle w:val="IPPnormalitalics"/>
          <w:lang w:val="en-GB"/>
        </w:rPr>
        <w:t>Acanthotomicus</w:t>
      </w:r>
      <w:r w:rsidRPr="00DB2E25">
        <w:t xml:space="preserve"> Blandford, 1894 and the warm-climate, ambrosia feeding </w:t>
      </w:r>
      <w:r w:rsidRPr="00DB2E25">
        <w:rPr>
          <w:rStyle w:val="IPPnormalitalics"/>
          <w:lang w:val="en-GB"/>
        </w:rPr>
        <w:t>Premnobius</w:t>
      </w:r>
      <w:r w:rsidRPr="00DB2E25">
        <w:rPr>
          <w:rStyle w:val="IPPnormalitalics"/>
          <w:i w:val="0"/>
          <w:lang w:val="en-GB"/>
        </w:rPr>
        <w:t xml:space="preserve"> Eichhoff, 1878</w:t>
      </w:r>
      <w:r w:rsidRPr="00DB2E25">
        <w:t xml:space="preserve">. </w:t>
      </w:r>
      <w:r w:rsidRPr="00DB2E25">
        <w:rPr>
          <w:rStyle w:val="IPPnormalitalics"/>
          <w:lang w:val="en-GB"/>
        </w:rPr>
        <w:t>Pityogenes</w:t>
      </w:r>
      <w:r w:rsidRPr="00DB2E25">
        <w:t xml:space="preserve"> Bedel, 1888 and </w:t>
      </w:r>
      <w:r w:rsidRPr="00DB2E25">
        <w:rPr>
          <w:rStyle w:val="IPPnormalitalics"/>
          <w:lang w:val="en-GB"/>
        </w:rPr>
        <w:t>Pityokteines</w:t>
      </w:r>
      <w:r w:rsidRPr="00DB2E25">
        <w:t xml:space="preserve"> Fuchs, 1911 are conifer-feeding Ipini, recognized by their small size (1.8–3.7 mm) and the rounded edges of their elytral declivity. The tropical, ambrosia fungus feeding </w:t>
      </w:r>
      <w:r w:rsidRPr="00DB2E25">
        <w:rPr>
          <w:rStyle w:val="IPPnormalitalics"/>
          <w:lang w:val="en-GB"/>
        </w:rPr>
        <w:t>Premnophilus</w:t>
      </w:r>
      <w:r w:rsidRPr="00DB2E25">
        <w:t xml:space="preserve"> Brown, 1962 lacks visible antennal sutures.</w:t>
      </w:r>
    </w:p>
    <w:p w14:paraId="27CAECA0" w14:textId="73C71EF9" w:rsidR="004D29B9" w:rsidRPr="00DB2E25" w:rsidRDefault="00777AD5">
      <w:pPr>
        <w:pStyle w:val="IPPNormal"/>
      </w:pPr>
      <w:r w:rsidRPr="00DB2E25">
        <w:rPr>
          <w:rStyle w:val="PleaseReviewParagraphId"/>
        </w:rPr>
        <w:t>[412]</w:t>
      </w:r>
      <w:r w:rsidRPr="00DB2E25">
        <w:t xml:space="preserve">Most </w:t>
      </w:r>
      <w:r w:rsidRPr="00DB2E25">
        <w:rPr>
          <w:rStyle w:val="IPPnormalitalics"/>
          <w:lang w:val="en-GB"/>
        </w:rPr>
        <w:t>Ips</w:t>
      </w:r>
      <w:r w:rsidRPr="00DB2E25">
        <w:t xml:space="preserve"> species are grouped into subgenera</w:t>
      </w:r>
      <w:r w:rsidR="00FB7846" w:rsidRPr="00DB2E25">
        <w:t>,</w:t>
      </w:r>
      <w:r w:rsidRPr="00DB2E25">
        <w:t xml:space="preserve"> based on phylogenetic results by Cognato and Vogler (2001) and Cognato and Sun (2007). Diagnostic characteristics (external morphology only) of subgenera are as follows: </w:t>
      </w:r>
      <w:r w:rsidRPr="00DB2E25">
        <w:rPr>
          <w:rStyle w:val="IPPnormalitalics"/>
          <w:lang w:val="en-GB"/>
        </w:rPr>
        <w:t>Cumatotomicus</w:t>
      </w:r>
      <w:r w:rsidRPr="00DB2E25">
        <w:t xml:space="preserve"> Ferrari, body length &gt;5 mm, spines on first and second elytral intervals on declivity; </w:t>
      </w:r>
      <w:r w:rsidRPr="00DB2E25">
        <w:rPr>
          <w:rStyle w:val="IPPnormalitalics"/>
          <w:lang w:val="en-GB"/>
        </w:rPr>
        <w:t>Bonips</w:t>
      </w:r>
      <w:r w:rsidRPr="00DB2E25">
        <w:t xml:space="preserve"> Cognato, elytral declivity with four spines per side, elytral disc without punctures on intervals; </w:t>
      </w:r>
      <w:r w:rsidRPr="00DB2E25">
        <w:rPr>
          <w:rStyle w:val="IPPnormalitalics"/>
          <w:lang w:val="en-GB"/>
        </w:rPr>
        <w:t>Granips</w:t>
      </w:r>
      <w:r w:rsidRPr="00DB2E25">
        <w:t xml:space="preserve"> Cognato, elytral declivity with </w:t>
      </w:r>
      <w:r w:rsidR="008437A7">
        <w:t>five to six</w:t>
      </w:r>
      <w:r w:rsidRPr="00DB2E25">
        <w:t xml:space="preserve"> spines per side; </w:t>
      </w:r>
      <w:r w:rsidRPr="00DB2E25">
        <w:rPr>
          <w:rStyle w:val="IPPnormalitalics"/>
          <w:lang w:val="en-GB"/>
        </w:rPr>
        <w:t>Ips</w:t>
      </w:r>
      <w:r w:rsidRPr="00DB2E25">
        <w:t xml:space="preserve"> DeGeer, elytral declivity with four spines per side, elytral disc without punctures on intervals; </w:t>
      </w:r>
      <w:r w:rsidR="00544832">
        <w:rPr>
          <w:rStyle w:val="IPPnormalitalics"/>
          <w:lang w:val="en-GB"/>
        </w:rPr>
        <w:t>I</w:t>
      </w:r>
      <w:r w:rsidR="00544832" w:rsidRPr="00DB2E25">
        <w:rPr>
          <w:rStyle w:val="IPPnormalitalics"/>
          <w:lang w:val="en-GB"/>
        </w:rPr>
        <w:t xml:space="preserve">ncertae </w:t>
      </w:r>
      <w:r w:rsidRPr="00DB2E25">
        <w:rPr>
          <w:rStyle w:val="IPPnormalitalics"/>
          <w:lang w:val="en-GB"/>
        </w:rPr>
        <w:t>sedis</w:t>
      </w:r>
      <w:r w:rsidRPr="00DB2E25">
        <w:t xml:space="preserve">, several </w:t>
      </w:r>
      <w:r w:rsidRPr="00DB2E25">
        <w:rPr>
          <w:rStyle w:val="IPPnormalitalics"/>
          <w:lang w:val="en-GB"/>
        </w:rPr>
        <w:t>Ips</w:t>
      </w:r>
      <w:r w:rsidRPr="00DB2E25">
        <w:t xml:space="preserve"> species outside any named subgenus. It is not necessary to identify to subgenus level in order to identify </w:t>
      </w:r>
      <w:r w:rsidRPr="00DB2E25">
        <w:rPr>
          <w:rStyle w:val="IPPnormalitalics"/>
          <w:lang w:val="en-GB"/>
        </w:rPr>
        <w:t>Ips</w:t>
      </w:r>
      <w:r w:rsidRPr="00DB2E25">
        <w:t xml:space="preserve"> species.</w:t>
      </w:r>
    </w:p>
    <w:p w14:paraId="2EE484F3" w14:textId="77777777" w:rsidR="004D29B9" w:rsidRPr="00DB2E25" w:rsidRDefault="00777AD5" w:rsidP="00305052">
      <w:pPr>
        <w:pStyle w:val="IPPHeading2"/>
      </w:pPr>
      <w:r w:rsidRPr="00DB2E25">
        <w:rPr>
          <w:rStyle w:val="PleaseReviewParagraphId"/>
          <w:b w:val="0"/>
        </w:rPr>
        <w:t>[413]</w:t>
      </w:r>
      <w:bookmarkStart w:id="16" w:name="_Toc411639986"/>
      <w:r w:rsidRPr="00DB2E25">
        <w:t>4.1.5</w:t>
      </w:r>
      <w:r w:rsidRPr="00DB2E25">
        <w:tab/>
        <w:t xml:space="preserve">Key to distinguish </w:t>
      </w:r>
      <w:r w:rsidRPr="00305052">
        <w:rPr>
          <w:i/>
          <w:iCs/>
        </w:rPr>
        <w:t>Ips</w:t>
      </w:r>
      <w:r w:rsidRPr="00DB2E25">
        <w:t xml:space="preserve"> adults from other </w:t>
      </w:r>
      <w:r w:rsidRPr="00DB2E25">
        <w:rPr>
          <w:iCs/>
        </w:rPr>
        <w:t>Scolytinae</w:t>
      </w:r>
      <w:bookmarkEnd w:id="16"/>
    </w:p>
    <w:p w14:paraId="0FCD3B6B" w14:textId="77777777" w:rsidR="004D29B9" w:rsidRPr="00DB2E25" w:rsidRDefault="00777AD5">
      <w:pPr>
        <w:pStyle w:val="IPPNormal"/>
      </w:pPr>
      <w:r w:rsidRPr="00DB2E25">
        <w:rPr>
          <w:rStyle w:val="PleaseReviewParagraphId"/>
        </w:rPr>
        <w:t>[414]</w:t>
      </w:r>
      <w:r w:rsidRPr="00DB2E25">
        <w:t>The following key is modified from Wood (1986).</w:t>
      </w:r>
    </w:p>
    <w:p w14:paraId="4F6D22E1" w14:textId="7EA376A6" w:rsidR="004D29B9" w:rsidRPr="00DB2E25" w:rsidRDefault="00777AD5" w:rsidP="00F40310">
      <w:pPr>
        <w:pStyle w:val="IPPNormal"/>
        <w:tabs>
          <w:tab w:val="right" w:leader="dot" w:pos="9072"/>
        </w:tabs>
      </w:pPr>
      <w:r w:rsidRPr="00DB2E25">
        <w:rPr>
          <w:rStyle w:val="PleaseReviewParagraphId"/>
        </w:rPr>
        <w:t>[415]</w:t>
      </w:r>
      <w:r w:rsidRPr="00DB2E25">
        <w:t>1. Anterior edge of elytra procurved or armed with spines or asperities (Figure 11(b))</w:t>
      </w:r>
      <w:r w:rsidR="00F40310">
        <w:tab/>
      </w:r>
      <w:r w:rsidRPr="00DB2E25">
        <w:rPr>
          <w:b/>
        </w:rPr>
        <w:t xml:space="preserve">not </w:t>
      </w:r>
      <w:r w:rsidRPr="00DB2E25">
        <w:rPr>
          <w:b/>
          <w:i/>
          <w:iCs/>
        </w:rPr>
        <w:t>Ips</w:t>
      </w:r>
    </w:p>
    <w:p w14:paraId="28DFF59F" w14:textId="0CF8F7C4" w:rsidR="004D29B9" w:rsidRPr="00DB2E25" w:rsidRDefault="00777AD5" w:rsidP="00F40310">
      <w:pPr>
        <w:pStyle w:val="IPPNormal"/>
        <w:tabs>
          <w:tab w:val="right" w:leader="dot" w:pos="9072"/>
        </w:tabs>
      </w:pPr>
      <w:r w:rsidRPr="00DB2E25">
        <w:rPr>
          <w:rStyle w:val="PleaseReviewParagraphId"/>
        </w:rPr>
        <w:t>[416]</w:t>
      </w:r>
      <w:r w:rsidRPr="00DB2E25">
        <w:t>– Anterior edge of elytra straight or transverse, without asperities (Figure 11(a))</w:t>
      </w:r>
      <w:r w:rsidR="00F40310">
        <w:tab/>
      </w:r>
      <w:r w:rsidRPr="00DB2E25">
        <w:rPr>
          <w:b/>
        </w:rPr>
        <w:t>2</w:t>
      </w:r>
    </w:p>
    <w:p w14:paraId="32DE8D1C" w14:textId="4645D6BF" w:rsidR="004D29B9" w:rsidRPr="00DB2E25" w:rsidRDefault="00777AD5" w:rsidP="00F40310">
      <w:pPr>
        <w:pStyle w:val="IPPNormal"/>
        <w:tabs>
          <w:tab w:val="right" w:leader="dot" w:pos="9072"/>
        </w:tabs>
      </w:pPr>
      <w:r w:rsidRPr="00DB2E25">
        <w:rPr>
          <w:rStyle w:val="PleaseReviewParagraphId"/>
        </w:rPr>
        <w:t>[417]</w:t>
      </w:r>
      <w:r w:rsidRPr="00DB2E25">
        <w:t>2. Apex of protibiae and dorsal (outer) ridge with only a single spine (Figure 9(b), circled part), or mesotibiae wider at midlength than apex</w:t>
      </w:r>
      <w:r w:rsidRPr="00DB2E25">
        <w:tab/>
      </w:r>
      <w:r w:rsidRPr="00DB2E25">
        <w:rPr>
          <w:b/>
        </w:rPr>
        <w:t xml:space="preserve">not </w:t>
      </w:r>
      <w:r w:rsidRPr="00DB2E25">
        <w:rPr>
          <w:b/>
          <w:i/>
          <w:iCs/>
        </w:rPr>
        <w:t>Ips</w:t>
      </w:r>
    </w:p>
    <w:p w14:paraId="1ED8356E" w14:textId="13D815C7" w:rsidR="004D29B9" w:rsidRPr="00DB2E25" w:rsidRDefault="00777AD5" w:rsidP="00F40310">
      <w:pPr>
        <w:pStyle w:val="IPPNormal"/>
        <w:tabs>
          <w:tab w:val="right" w:leader="dot" w:pos="9072"/>
        </w:tabs>
        <w:rPr>
          <w:color w:val="7F7F7F" w:themeColor="text1" w:themeTint="80"/>
        </w:rPr>
      </w:pPr>
      <w:r w:rsidRPr="00DB2E25">
        <w:rPr>
          <w:rStyle w:val="PleaseReviewParagraphId"/>
        </w:rPr>
        <w:t>[418]</w:t>
      </w:r>
      <w:r w:rsidRPr="00DB2E25">
        <w:t>– Apex of protibiae with multiple spines and denticles (Figure 9(a)), and mesotibiae widest at apex (as in Figure</w:t>
      </w:r>
      <w:r w:rsidR="00000AE7">
        <w:t>s</w:t>
      </w:r>
      <w:r w:rsidRPr="00DB2E25">
        <w:t> 9(a) and (b))</w:t>
      </w:r>
      <w:r w:rsidR="00F40310">
        <w:tab/>
      </w:r>
      <w:r w:rsidRPr="00DB2E25">
        <w:rPr>
          <w:b/>
        </w:rPr>
        <w:t>3</w:t>
      </w:r>
    </w:p>
    <w:p w14:paraId="678670A9" w14:textId="101CA9E6" w:rsidR="004D29B9" w:rsidRPr="00DB2E25" w:rsidRDefault="00777AD5" w:rsidP="00F40310">
      <w:pPr>
        <w:pStyle w:val="IPPNormal"/>
        <w:tabs>
          <w:tab w:val="right" w:leader="dot" w:pos="9072"/>
        </w:tabs>
      </w:pPr>
      <w:r w:rsidRPr="00DB2E25">
        <w:rPr>
          <w:rStyle w:val="PleaseReviewParagraphId"/>
        </w:rPr>
        <w:lastRenderedPageBreak/>
        <w:t>[419]</w:t>
      </w:r>
      <w:r w:rsidRPr="00DB2E25">
        <w:t>3. Eye sharply, deeply emarginate, lower half usually almost equal in width to upper half; elytral declivity flattened to convex, unarmed by spines or large tubercles</w:t>
      </w:r>
      <w:r w:rsidR="00F40310">
        <w:tab/>
      </w:r>
      <w:r w:rsidRPr="00DB2E25">
        <w:rPr>
          <w:b/>
        </w:rPr>
        <w:t xml:space="preserve">not </w:t>
      </w:r>
      <w:r w:rsidRPr="00DB2E25">
        <w:rPr>
          <w:b/>
          <w:i/>
          <w:iCs/>
        </w:rPr>
        <w:t>Ips</w:t>
      </w:r>
    </w:p>
    <w:p w14:paraId="2B9CE9F9" w14:textId="01AD7E47" w:rsidR="004D29B9" w:rsidRPr="00DB2E25" w:rsidRDefault="00777AD5" w:rsidP="00F40310">
      <w:pPr>
        <w:pStyle w:val="IPPNormal"/>
        <w:tabs>
          <w:tab w:val="right" w:leader="dot" w:pos="9072"/>
        </w:tabs>
      </w:pPr>
      <w:r w:rsidRPr="00DB2E25">
        <w:rPr>
          <w:rStyle w:val="PleaseReviewParagraphId"/>
        </w:rPr>
        <w:t>[420]</w:t>
      </w:r>
      <w:r w:rsidRPr="00DB2E25">
        <w:t>– Eye shallowly sinuate (Figure 8(a)), its lower half distinctly narrower than above; elytral declivity elaborately excavated, with lateral edges armed by three to six pairs of spines (Figures 7, 10 and 12)</w:t>
      </w:r>
      <w:r w:rsidR="00F40310">
        <w:tab/>
      </w:r>
      <w:r w:rsidR="00F40310">
        <w:tab/>
      </w:r>
      <w:r w:rsidRPr="00DB2E25">
        <w:rPr>
          <w:b/>
        </w:rPr>
        <w:t>4</w:t>
      </w:r>
    </w:p>
    <w:p w14:paraId="3DC8C27C" w14:textId="01FA950F" w:rsidR="004D29B9" w:rsidRPr="00DB2E25" w:rsidRDefault="00777AD5" w:rsidP="00F40310">
      <w:pPr>
        <w:pStyle w:val="IPPNormal"/>
        <w:tabs>
          <w:tab w:val="right" w:leader="dot" w:pos="9072"/>
        </w:tabs>
      </w:pPr>
      <w:r w:rsidRPr="00DB2E25">
        <w:rPr>
          <w:rStyle w:val="PleaseReviewParagraphId"/>
        </w:rPr>
        <w:t>[421]</w:t>
      </w:r>
      <w:r w:rsidRPr="00DB2E25">
        <w:t>4. Elytral declivity narrowly bisulcate, sides broadly elevated, rounded, and armed by three or fewer pairs of spines; posterior margin of declivity rounded; most shorter than 3 mm</w:t>
      </w:r>
      <w:r w:rsidR="00B34168">
        <w:tab/>
      </w:r>
      <w:r w:rsidRPr="00DB2E25">
        <w:rPr>
          <w:b/>
        </w:rPr>
        <w:t xml:space="preserve">not </w:t>
      </w:r>
      <w:r w:rsidRPr="00DB2E25">
        <w:rPr>
          <w:b/>
          <w:i/>
          <w:iCs/>
        </w:rPr>
        <w:t>Ips</w:t>
      </w:r>
    </w:p>
    <w:p w14:paraId="59D9DE65" w14:textId="77D20C7B" w:rsidR="004D29B9" w:rsidRPr="00DB2E25" w:rsidRDefault="00777AD5" w:rsidP="00F40310">
      <w:pPr>
        <w:pStyle w:val="IPPNormal"/>
        <w:tabs>
          <w:tab w:val="right" w:leader="dot" w:pos="9072"/>
        </w:tabs>
      </w:pPr>
      <w:r w:rsidRPr="00DB2E25">
        <w:rPr>
          <w:rStyle w:val="PleaseReviewParagraphId"/>
        </w:rPr>
        <w:t>[422]</w:t>
      </w:r>
      <w:r w:rsidRPr="00DB2E25">
        <w:t>– Elytral declivity broadly, deeply excavated, sides acutely elevated and armed by three or more pairs of spines (Figures 7, 10 and 12), posterior edge of declivity with an acutely elevated (Figure</w:t>
      </w:r>
      <w:r w:rsidR="003D1121">
        <w:t>s</w:t>
      </w:r>
      <w:r w:rsidRPr="00DB2E25">
        <w:t xml:space="preserve"> 12(f) </w:t>
      </w:r>
      <w:r w:rsidR="003D1121">
        <w:t>and</w:t>
      </w:r>
      <w:r w:rsidRPr="00DB2E25">
        <w:t xml:space="preserve"> (g), circled), transverse ridge separating declivital excavation from elytral apex; most longer than 3 mm</w:t>
      </w:r>
      <w:r w:rsidR="00B34168">
        <w:tab/>
      </w:r>
      <w:r w:rsidRPr="00DB2E25">
        <w:rPr>
          <w:b/>
        </w:rPr>
        <w:t>5</w:t>
      </w:r>
    </w:p>
    <w:p w14:paraId="1635B03F" w14:textId="67CB4B2E" w:rsidR="004D29B9" w:rsidRPr="00DB2E25" w:rsidRDefault="00777AD5" w:rsidP="00F40310">
      <w:pPr>
        <w:pStyle w:val="IPPNormal"/>
        <w:tabs>
          <w:tab w:val="right" w:leader="dot" w:pos="9072"/>
        </w:tabs>
      </w:pPr>
      <w:r w:rsidRPr="00DB2E25">
        <w:rPr>
          <w:rStyle w:val="PleaseReviewParagraphId"/>
        </w:rPr>
        <w:t>[423]</w:t>
      </w:r>
      <w:r w:rsidRPr="00DB2E25">
        <w:t>5. With one or more of the following characteristics: sutures of antennal club absent, or procurved; elytral declivity with spines between the edge of the declivity and the elytral suture; second declivital spine obtuse or right-angled in lateral profile, or explanate apex of declivity absent or narrower or wider than length of second declivital spine (Figure 12(g)). Body length 1.4–4.3 mm</w:t>
      </w:r>
      <w:r w:rsidR="00B34168">
        <w:tab/>
      </w:r>
      <w:r w:rsidRPr="00DB2E25">
        <w:rPr>
          <w:b/>
        </w:rPr>
        <w:t xml:space="preserve">not </w:t>
      </w:r>
      <w:r w:rsidRPr="00DB2E25">
        <w:rPr>
          <w:b/>
          <w:i/>
          <w:iCs/>
        </w:rPr>
        <w:t>Ips</w:t>
      </w:r>
    </w:p>
    <w:p w14:paraId="24B7156A" w14:textId="3B47E89F" w:rsidR="004D29B9" w:rsidRPr="00DB2E25" w:rsidRDefault="00777AD5" w:rsidP="00F40310">
      <w:pPr>
        <w:pStyle w:val="IPPNormal"/>
        <w:tabs>
          <w:tab w:val="right" w:leader="dot" w:pos="9072"/>
        </w:tabs>
        <w:rPr>
          <w:i/>
          <w:iCs/>
        </w:rPr>
      </w:pPr>
      <w:r w:rsidRPr="00DB2E25">
        <w:rPr>
          <w:rStyle w:val="PleaseReviewParagraphId"/>
        </w:rPr>
        <w:t>[424]</w:t>
      </w:r>
      <w:r w:rsidRPr="00DB2E25">
        <w:t>– Sutures of antennal club weakly to strongly bisinuate (Figure</w:t>
      </w:r>
      <w:r w:rsidR="004057C1">
        <w:t>s</w:t>
      </w:r>
      <w:r w:rsidRPr="00DB2E25">
        <w:t> 8(e) to (g)); elytral declivity with all spines in line with edge of declivity (Figures 7, 10 and 12), second declivital spine acute in lateral profile; explanate apex of declivity wider than length of second declivital spine (Figure 12(f)). Body length 2.1–</w:t>
      </w:r>
      <w:r w:rsidR="004F5E6A" w:rsidRPr="00DB2E25">
        <w:t>8</w:t>
      </w:r>
      <w:r w:rsidRPr="00DB2E25">
        <w:t>.</w:t>
      </w:r>
      <w:r w:rsidR="004F5E6A" w:rsidRPr="00DB2E25">
        <w:t>0</w:t>
      </w:r>
      <w:r w:rsidRPr="00DB2E25">
        <w:t> mm</w:t>
      </w:r>
      <w:r w:rsidR="00B34168">
        <w:tab/>
      </w:r>
      <w:r w:rsidRPr="00DB2E25">
        <w:rPr>
          <w:b/>
          <w:i/>
          <w:iCs/>
        </w:rPr>
        <w:t>Ips</w:t>
      </w:r>
    </w:p>
    <w:p w14:paraId="1EBD43A6" w14:textId="77777777" w:rsidR="004D29B9" w:rsidRPr="00DB2E25" w:rsidRDefault="00777AD5" w:rsidP="00305052">
      <w:pPr>
        <w:pStyle w:val="IPPHeading2"/>
      </w:pPr>
      <w:r w:rsidRPr="00DB2E25">
        <w:rPr>
          <w:rStyle w:val="PleaseReviewParagraphId"/>
          <w:b w:val="0"/>
        </w:rPr>
        <w:t>[425]</w:t>
      </w:r>
      <w:bookmarkStart w:id="17" w:name="_Toc419824839"/>
      <w:r w:rsidRPr="00DB2E25">
        <w:t>4.1.6</w:t>
      </w:r>
      <w:r w:rsidRPr="00DB2E25">
        <w:tab/>
        <w:t xml:space="preserve">Species identification of </w:t>
      </w:r>
      <w:r w:rsidRPr="00305052">
        <w:rPr>
          <w:i/>
        </w:rPr>
        <w:t>Ips</w:t>
      </w:r>
      <w:r w:rsidRPr="00DB2E25">
        <w:t xml:space="preserve"> adults</w:t>
      </w:r>
      <w:r w:rsidRPr="00DB2E25">
        <w:rPr>
          <w:iCs/>
        </w:rPr>
        <w:t xml:space="preserve"> </w:t>
      </w:r>
      <w:bookmarkEnd w:id="17"/>
    </w:p>
    <w:p w14:paraId="5DD8FD5C" w14:textId="5C27C06D" w:rsidR="004D29B9" w:rsidRPr="00DB2E25" w:rsidRDefault="00777AD5">
      <w:pPr>
        <w:pStyle w:val="IPPNormal"/>
      </w:pPr>
      <w:r w:rsidRPr="00DB2E25">
        <w:rPr>
          <w:rStyle w:val="PleaseReviewParagraphId"/>
        </w:rPr>
        <w:t>[426]</w:t>
      </w:r>
      <w:bookmarkStart w:id="18" w:name="_Toc411639990"/>
      <w:r w:rsidRPr="00DB2E25">
        <w:t xml:space="preserve">Diagnostic characters of </w:t>
      </w:r>
      <w:r w:rsidRPr="00DB2E25">
        <w:rPr>
          <w:i/>
          <w:iCs/>
        </w:rPr>
        <w:t xml:space="preserve">Ips </w:t>
      </w:r>
      <w:r w:rsidRPr="00DB2E25">
        <w:rPr>
          <w:iCs/>
        </w:rPr>
        <w:t>spp.</w:t>
      </w:r>
      <w:r w:rsidRPr="00DB2E25">
        <w:t xml:space="preserve"> adults are based on key characters and diagnostic notes in Cognato (2015).</w:t>
      </w:r>
      <w:bookmarkEnd w:id="18"/>
      <w:r w:rsidRPr="00DB2E25">
        <w:t xml:space="preserve"> </w:t>
      </w:r>
      <w:r w:rsidRPr="00DB2E25">
        <w:rPr>
          <w:lang w:eastAsia="en-AU"/>
        </w:rPr>
        <w:t xml:space="preserve">The closely-related (Cognato and Sun, 2007) species </w:t>
      </w:r>
      <w:r w:rsidRPr="00DB2E25">
        <w:rPr>
          <w:i/>
          <w:lang w:eastAsia="en-AU"/>
        </w:rPr>
        <w:t>I. confusus</w:t>
      </w:r>
      <w:r w:rsidRPr="00DB2E25">
        <w:rPr>
          <w:lang w:eastAsia="en-AU"/>
        </w:rPr>
        <w:t xml:space="preserve"> and </w:t>
      </w:r>
      <w:r w:rsidRPr="00DB2E25">
        <w:rPr>
          <w:i/>
          <w:lang w:eastAsia="en-AU"/>
        </w:rPr>
        <w:t>I. paraconfusus</w:t>
      </w:r>
      <w:r w:rsidRPr="00DB2E25">
        <w:rPr>
          <w:lang w:eastAsia="en-AU"/>
        </w:rPr>
        <w:t xml:space="preserve">, and also </w:t>
      </w:r>
      <w:r w:rsidRPr="00DB2E25">
        <w:rPr>
          <w:i/>
          <w:lang w:eastAsia="en-AU"/>
        </w:rPr>
        <w:t xml:space="preserve">I. cembrae </w:t>
      </w:r>
      <w:r w:rsidRPr="00DB2E25">
        <w:rPr>
          <w:lang w:eastAsia="en-AU"/>
        </w:rPr>
        <w:t xml:space="preserve">and </w:t>
      </w:r>
      <w:r w:rsidRPr="00DB2E25">
        <w:rPr>
          <w:i/>
          <w:lang w:eastAsia="en-AU"/>
        </w:rPr>
        <w:t>I. subelongatus</w:t>
      </w:r>
      <w:r w:rsidRPr="00DB2E25">
        <w:rPr>
          <w:lang w:eastAsia="en-AU"/>
        </w:rPr>
        <w:t xml:space="preserve">, are not fully distinguished from each other in the key to species. </w:t>
      </w:r>
      <w:r w:rsidR="003C5592" w:rsidRPr="00305052">
        <w:rPr>
          <w:bCs/>
          <w:szCs w:val="22"/>
        </w:rPr>
        <w:t xml:space="preserve">This </w:t>
      </w:r>
      <w:r w:rsidR="003C5592" w:rsidRPr="00160AA4">
        <w:rPr>
          <w:bCs/>
          <w:szCs w:val="22"/>
        </w:rPr>
        <w:t xml:space="preserve">may be important </w:t>
      </w:r>
      <w:r w:rsidR="00160AA4">
        <w:rPr>
          <w:bCs/>
          <w:szCs w:val="22"/>
        </w:rPr>
        <w:t xml:space="preserve">as these species may differ in their </w:t>
      </w:r>
      <w:r w:rsidR="003C5592" w:rsidRPr="00160AA4">
        <w:rPr>
          <w:bCs/>
          <w:szCs w:val="22"/>
        </w:rPr>
        <w:t>biolog</w:t>
      </w:r>
      <w:r w:rsidR="00160AA4">
        <w:rPr>
          <w:bCs/>
          <w:szCs w:val="22"/>
        </w:rPr>
        <w:t>y and distribution and whether they are a regulated pest or not</w:t>
      </w:r>
      <w:r w:rsidR="003C5592" w:rsidRPr="00305052">
        <w:rPr>
          <w:bCs/>
          <w:szCs w:val="22"/>
        </w:rPr>
        <w:t xml:space="preserve"> (Stauffer </w:t>
      </w:r>
      <w:r w:rsidR="003C5592" w:rsidRPr="00305052">
        <w:rPr>
          <w:bCs/>
          <w:i/>
          <w:szCs w:val="22"/>
        </w:rPr>
        <w:t>et</w:t>
      </w:r>
      <w:r w:rsidR="00D35565">
        <w:rPr>
          <w:i/>
          <w:lang w:eastAsia="en-AU"/>
        </w:rPr>
        <w:t> </w:t>
      </w:r>
      <w:r w:rsidR="003C5592" w:rsidRPr="00305052">
        <w:rPr>
          <w:bCs/>
          <w:i/>
          <w:szCs w:val="22"/>
        </w:rPr>
        <w:t>al</w:t>
      </w:r>
      <w:r w:rsidR="003C5592" w:rsidRPr="00305052">
        <w:rPr>
          <w:bCs/>
          <w:szCs w:val="22"/>
        </w:rPr>
        <w:t>.</w:t>
      </w:r>
      <w:r w:rsidR="003C5592" w:rsidRPr="00DB2E25">
        <w:rPr>
          <w:bCs/>
          <w:szCs w:val="22"/>
        </w:rPr>
        <w:t>,</w:t>
      </w:r>
      <w:r w:rsidR="003C5592" w:rsidRPr="00305052">
        <w:rPr>
          <w:bCs/>
          <w:szCs w:val="22"/>
        </w:rPr>
        <w:t xml:space="preserve"> 2001). </w:t>
      </w:r>
      <w:r w:rsidR="003C5592" w:rsidRPr="00DB2E25">
        <w:rPr>
          <w:lang w:eastAsia="en-AU"/>
        </w:rPr>
        <w:t xml:space="preserve">Additional examination by </w:t>
      </w:r>
      <w:r w:rsidR="003C5592" w:rsidRPr="00305052">
        <w:rPr>
          <w:i/>
          <w:lang w:eastAsia="en-AU"/>
        </w:rPr>
        <w:t>Ips</w:t>
      </w:r>
      <w:r w:rsidR="003C5592" w:rsidRPr="00DB2E25">
        <w:rPr>
          <w:lang w:eastAsia="en-AU"/>
        </w:rPr>
        <w:t xml:space="preserve"> specialists with appropriate reference collections is required to identify these beetles to species level using morphology</w:t>
      </w:r>
      <w:r w:rsidR="00E02719" w:rsidRPr="00DB2E25">
        <w:rPr>
          <w:lang w:eastAsia="en-AU"/>
        </w:rPr>
        <w:t xml:space="preserve"> (Cognato, 2015)</w:t>
      </w:r>
      <w:r w:rsidR="003C5592" w:rsidRPr="00DB2E25">
        <w:rPr>
          <w:lang w:eastAsia="en-AU"/>
        </w:rPr>
        <w:t xml:space="preserve">. DNA studies have been published to support identification of </w:t>
      </w:r>
      <w:r w:rsidR="00E02719" w:rsidRPr="00DB2E25">
        <w:rPr>
          <w:i/>
          <w:lang w:eastAsia="en-AU"/>
        </w:rPr>
        <w:t>I. confusus</w:t>
      </w:r>
      <w:r w:rsidR="00E02719" w:rsidRPr="00DB2E25">
        <w:rPr>
          <w:lang w:eastAsia="en-AU"/>
        </w:rPr>
        <w:t xml:space="preserve"> and </w:t>
      </w:r>
      <w:r w:rsidR="00E02719" w:rsidRPr="00DB2E25">
        <w:rPr>
          <w:i/>
          <w:lang w:eastAsia="en-AU"/>
        </w:rPr>
        <w:t>I. paraconfusus</w:t>
      </w:r>
      <w:r w:rsidR="00E02719" w:rsidRPr="00DB2E25">
        <w:rPr>
          <w:lang w:eastAsia="en-AU"/>
        </w:rPr>
        <w:t xml:space="preserve"> (Cognato </w:t>
      </w:r>
      <w:r w:rsidR="00E02719" w:rsidRPr="00305052">
        <w:rPr>
          <w:i/>
          <w:lang w:eastAsia="en-AU"/>
        </w:rPr>
        <w:t>et</w:t>
      </w:r>
      <w:r w:rsidR="00D35565">
        <w:rPr>
          <w:i/>
          <w:lang w:eastAsia="en-AU"/>
        </w:rPr>
        <w:t> </w:t>
      </w:r>
      <w:r w:rsidR="00E02719" w:rsidRPr="00305052">
        <w:rPr>
          <w:i/>
          <w:lang w:eastAsia="en-AU"/>
        </w:rPr>
        <w:t>al</w:t>
      </w:r>
      <w:r w:rsidR="00E02719" w:rsidRPr="00DB2E25">
        <w:rPr>
          <w:lang w:eastAsia="en-AU"/>
        </w:rPr>
        <w:t xml:space="preserve">., 1995; Cognato and Sun, 2007) and </w:t>
      </w:r>
      <w:r w:rsidR="00E02719" w:rsidRPr="00DB2E25">
        <w:rPr>
          <w:i/>
          <w:lang w:eastAsia="en-AU"/>
        </w:rPr>
        <w:t xml:space="preserve">I. cembrae </w:t>
      </w:r>
      <w:r w:rsidR="00E02719" w:rsidRPr="00DB2E25">
        <w:rPr>
          <w:lang w:eastAsia="en-AU"/>
        </w:rPr>
        <w:t xml:space="preserve">and </w:t>
      </w:r>
      <w:r w:rsidR="00E02719" w:rsidRPr="00DB2E25">
        <w:rPr>
          <w:i/>
          <w:lang w:eastAsia="en-AU"/>
        </w:rPr>
        <w:t>I. subelongatus</w:t>
      </w:r>
      <w:r w:rsidR="00E02719" w:rsidRPr="00DB2E25">
        <w:rPr>
          <w:lang w:eastAsia="en-AU"/>
        </w:rPr>
        <w:t xml:space="preserve"> (Stauffer </w:t>
      </w:r>
      <w:r w:rsidR="00E02719" w:rsidRPr="00305052">
        <w:rPr>
          <w:i/>
          <w:lang w:eastAsia="en-AU"/>
        </w:rPr>
        <w:t>et</w:t>
      </w:r>
      <w:r w:rsidR="00D35565">
        <w:rPr>
          <w:i/>
          <w:lang w:eastAsia="en-AU"/>
        </w:rPr>
        <w:t> </w:t>
      </w:r>
      <w:r w:rsidR="00E02719" w:rsidRPr="00305052">
        <w:rPr>
          <w:i/>
          <w:lang w:eastAsia="en-AU"/>
        </w:rPr>
        <w:t>al</w:t>
      </w:r>
      <w:r w:rsidR="00E02719" w:rsidRPr="00DB2E25">
        <w:rPr>
          <w:lang w:eastAsia="en-AU"/>
        </w:rPr>
        <w:t xml:space="preserve">., 2001; Cognato and Sun, 2007) </w:t>
      </w:r>
      <w:r w:rsidR="003C5592" w:rsidRPr="00DB2E25">
        <w:rPr>
          <w:lang w:eastAsia="en-AU"/>
        </w:rPr>
        <w:t xml:space="preserve">but </w:t>
      </w:r>
      <w:r w:rsidR="00E02719" w:rsidRPr="00613AB5">
        <w:rPr>
          <w:lang w:eastAsia="en-AU"/>
        </w:rPr>
        <w:t xml:space="preserve">these studies </w:t>
      </w:r>
      <w:r w:rsidR="003C5592" w:rsidRPr="00613AB5">
        <w:rPr>
          <w:lang w:eastAsia="en-AU"/>
        </w:rPr>
        <w:t xml:space="preserve">have not </w:t>
      </w:r>
      <w:r w:rsidR="00700F9C">
        <w:rPr>
          <w:lang w:eastAsia="en-AU"/>
        </w:rPr>
        <w:t xml:space="preserve">yet </w:t>
      </w:r>
      <w:r w:rsidR="003C5592" w:rsidRPr="00613AB5">
        <w:rPr>
          <w:lang w:eastAsia="en-AU"/>
        </w:rPr>
        <w:t>been developed</w:t>
      </w:r>
      <w:r w:rsidR="003C5592" w:rsidRPr="00DB2E25">
        <w:rPr>
          <w:lang w:eastAsia="en-AU"/>
        </w:rPr>
        <w:t xml:space="preserve"> </w:t>
      </w:r>
      <w:r w:rsidR="00E02719" w:rsidRPr="00DB2E25">
        <w:rPr>
          <w:lang w:eastAsia="en-AU"/>
        </w:rPr>
        <w:t>into identification</w:t>
      </w:r>
      <w:r w:rsidR="00B62E30" w:rsidRPr="00DB2E25">
        <w:rPr>
          <w:lang w:eastAsia="en-AU"/>
        </w:rPr>
        <w:t xml:space="preserve"> tests</w:t>
      </w:r>
      <w:r w:rsidR="00E02719" w:rsidRPr="00DB2E25">
        <w:rPr>
          <w:lang w:eastAsia="en-AU"/>
        </w:rPr>
        <w:t xml:space="preserve">. </w:t>
      </w:r>
      <w:r w:rsidR="00000AE7">
        <w:rPr>
          <w:lang w:eastAsia="en-AU"/>
        </w:rPr>
        <w:t>In this protocol,</w:t>
      </w:r>
      <w:r w:rsidRPr="00DB2E25">
        <w:rPr>
          <w:lang w:eastAsia="en-AU"/>
        </w:rPr>
        <w:t xml:space="preserve"> 14 species </w:t>
      </w:r>
      <w:r w:rsidR="00824AC3">
        <w:rPr>
          <w:lang w:eastAsia="en-AU"/>
        </w:rPr>
        <w:t xml:space="preserve">are </w:t>
      </w:r>
      <w:r w:rsidRPr="00DB2E25">
        <w:rPr>
          <w:lang w:eastAsia="en-AU"/>
        </w:rPr>
        <w:t>treated as target species (section</w:t>
      </w:r>
      <w:r w:rsidR="004138D1">
        <w:rPr>
          <w:lang w:eastAsia="en-AU"/>
        </w:rPr>
        <w:t> </w:t>
      </w:r>
      <w:r w:rsidRPr="00DB2E25">
        <w:rPr>
          <w:lang w:eastAsia="en-AU"/>
        </w:rPr>
        <w:t xml:space="preserve">4.1.8) based on their known pest status </w:t>
      </w:r>
      <w:r w:rsidR="00824AC3">
        <w:rPr>
          <w:lang w:eastAsia="en-AU"/>
        </w:rPr>
        <w:t xml:space="preserve">according to </w:t>
      </w:r>
      <w:r w:rsidRPr="00DB2E25">
        <w:rPr>
          <w:lang w:eastAsia="en-AU"/>
        </w:rPr>
        <w:t xml:space="preserve">CABI and EPPO </w:t>
      </w:r>
      <w:r w:rsidR="00824AC3">
        <w:rPr>
          <w:lang w:eastAsia="en-AU"/>
        </w:rPr>
        <w:t>(</w:t>
      </w:r>
      <w:r w:rsidRPr="00DB2E25">
        <w:rPr>
          <w:lang w:eastAsia="en-AU"/>
        </w:rPr>
        <w:t xml:space="preserve">1997). However, other </w:t>
      </w:r>
      <w:r w:rsidRPr="00DB2E25">
        <w:rPr>
          <w:i/>
          <w:lang w:eastAsia="en-AU"/>
        </w:rPr>
        <w:t>Ips</w:t>
      </w:r>
      <w:r w:rsidRPr="00DB2E25">
        <w:rPr>
          <w:lang w:eastAsia="en-AU"/>
        </w:rPr>
        <w:t xml:space="preserve"> can also cause tree mortality, especially if introduced outside their native ranges. </w:t>
      </w:r>
    </w:p>
    <w:p w14:paraId="687CAC41" w14:textId="12D8B4B7" w:rsidR="004D29B9" w:rsidRPr="00DB2E25" w:rsidRDefault="00777AD5">
      <w:pPr>
        <w:pStyle w:val="IPPNormal"/>
        <w:rPr>
          <w:bCs/>
          <w:i/>
          <w:iCs/>
          <w:color w:val="7F7F7F" w:themeColor="text1" w:themeTint="80"/>
        </w:rPr>
      </w:pPr>
      <w:r w:rsidRPr="00DB2E25">
        <w:rPr>
          <w:rStyle w:val="PleaseReviewParagraphId"/>
        </w:rPr>
        <w:t>[427]</w:t>
      </w:r>
      <w:r w:rsidRPr="00DB2E25">
        <w:rPr>
          <w:i/>
        </w:rPr>
        <w:t>Ips</w:t>
      </w:r>
      <w:r w:rsidRPr="00DB2E25">
        <w:t xml:space="preserve"> species are distinguished primarily by characters of the elytra and frons. Experts usually begin identifications by counting declivital spines. Here the following characters are useful: the number of spines on the declivity (not including small denticles on the first elytral interval); the distance from the first spine to the elytral suture relative to its height or to its distance from the second spine (Figure</w:t>
      </w:r>
      <w:r w:rsidR="00956612">
        <w:t>s</w:t>
      </w:r>
      <w:r w:rsidRPr="00DB2E25">
        <w:t> 13(a) and (b)); and the shininess of the declivity compared to the elytral dorsal surface (Figure 12(a) vs (b)). Several characters come from the third declivital spine (Figure 14): its pointedness (acute, subacute or nearly right-angled, and obtuse or rounded) and its profile (simple (triangular); straight sided with acute apex; pedunculate (narrower near base than near apex); hooked (with second point on ventral side); double pointed (appearing like two basally fused spines)). On the elytral disc (the horizontal part of the elytra), the presence or absence of punctures on the interstriae (elevated smooth surfaces between striae) are important (Figure</w:t>
      </w:r>
      <w:r w:rsidR="008A069D">
        <w:t>s</w:t>
      </w:r>
      <w:r w:rsidRPr="00DB2E25">
        <w:t> 13(c) and (d)), especially on the second and third interstriae midway between the anterior edge of the elytra and the declivity.</w:t>
      </w:r>
    </w:p>
    <w:p w14:paraId="11E920CB" w14:textId="7C0E071C" w:rsidR="004D29B9" w:rsidRPr="00DB2E25" w:rsidRDefault="00777AD5">
      <w:pPr>
        <w:pStyle w:val="IPPNormal"/>
        <w:rPr>
          <w:bCs/>
          <w:i/>
          <w:iCs/>
          <w:color w:val="7F7F7F" w:themeColor="text1" w:themeTint="80"/>
        </w:rPr>
      </w:pPr>
      <w:r w:rsidRPr="00DB2E25">
        <w:rPr>
          <w:rStyle w:val="PleaseReviewParagraphId"/>
        </w:rPr>
        <w:t>[428]</w:t>
      </w:r>
      <w:r w:rsidRPr="00DB2E25">
        <w:t>On the frons (Figure</w:t>
      </w:r>
      <w:r w:rsidR="008A069D">
        <w:t>s</w:t>
      </w:r>
      <w:r w:rsidRPr="00DB2E25">
        <w:t> 8(a) to (d)) the following presence or absence characters are used: presence</w:t>
      </w:r>
      <w:r w:rsidR="005A10CF">
        <w:t xml:space="preserve"> or </w:t>
      </w:r>
      <w:r w:rsidRPr="00DB2E25">
        <w:t xml:space="preserve">absence of a median tubercle; of a median carina (between median tubercle and labrum if both </w:t>
      </w:r>
      <w:r w:rsidRPr="00DB2E25">
        <w:lastRenderedPageBreak/>
        <w:t xml:space="preserve">present); of a median fossa or pit (above median tubercle if present); of scattered circular tubercles; of setae; of dense setal brushes obscuring integument; or of setal punctures. A few species pairs can only be distinguished by the number of ridges on the pars stridens (Lanier </w:t>
      </w:r>
      <w:r w:rsidRPr="00DB2E25">
        <w:rPr>
          <w:i/>
        </w:rPr>
        <w:t>et</w:t>
      </w:r>
      <w:r w:rsidRPr="00DB2E25">
        <w:rPr>
          <w:i/>
          <w:lang w:eastAsia="en-AU"/>
        </w:rPr>
        <w:t> </w:t>
      </w:r>
      <w:r w:rsidRPr="00DB2E25">
        <w:rPr>
          <w:i/>
        </w:rPr>
        <w:t>al.</w:t>
      </w:r>
      <w:r w:rsidRPr="00DB2E25">
        <w:t>, 1991), a stridulatory organ at the posterior of the head capsule. However, this technique is not included in this protocol because it is only required for a few localized non-target species and because it requires removal of the head.</w:t>
      </w:r>
    </w:p>
    <w:p w14:paraId="379BC3CB" w14:textId="77777777" w:rsidR="004D29B9" w:rsidRPr="00DB2E25" w:rsidRDefault="00777AD5" w:rsidP="00305052">
      <w:pPr>
        <w:pStyle w:val="IPPHeading2"/>
      </w:pPr>
      <w:r w:rsidRPr="00DB2E25">
        <w:rPr>
          <w:rStyle w:val="PleaseReviewParagraphId"/>
          <w:b w:val="0"/>
        </w:rPr>
        <w:t>[429]</w:t>
      </w:r>
      <w:bookmarkStart w:id="19" w:name="_Toc411639991"/>
      <w:r w:rsidRPr="00DB2E25">
        <w:t>4.1.7</w:t>
      </w:r>
      <w:r w:rsidRPr="00DB2E25">
        <w:tab/>
        <w:t xml:space="preserve">Key to diagnose adults of target </w:t>
      </w:r>
      <w:r w:rsidRPr="00305052">
        <w:rPr>
          <w:i/>
        </w:rPr>
        <w:t>Ips</w:t>
      </w:r>
      <w:r w:rsidRPr="00DB2E25">
        <w:t xml:space="preserve"> species</w:t>
      </w:r>
      <w:bookmarkEnd w:id="19"/>
      <w:r w:rsidRPr="00DB2E25">
        <w:t xml:space="preserve"> </w:t>
      </w:r>
    </w:p>
    <w:p w14:paraId="6DB3177D" w14:textId="0EA6122B" w:rsidR="004D29B9" w:rsidRPr="00DB2E25" w:rsidRDefault="00777AD5">
      <w:pPr>
        <w:pStyle w:val="IPPNormal"/>
      </w:pPr>
      <w:r w:rsidRPr="00DB2E25">
        <w:rPr>
          <w:rStyle w:val="PleaseReviewParagraphId"/>
        </w:rPr>
        <w:t>[430]</w:t>
      </w:r>
      <w:r w:rsidRPr="00DB2E25">
        <w:t>NT</w:t>
      </w:r>
      <w:r w:rsidR="00956612">
        <w:t xml:space="preserve"> </w:t>
      </w:r>
      <w:r w:rsidRPr="00DB2E25">
        <w:t>= non-target species.</w:t>
      </w:r>
    </w:p>
    <w:p w14:paraId="0A9900F6" w14:textId="3AB6FB83" w:rsidR="004D29B9" w:rsidRPr="00DB2E25" w:rsidRDefault="00777AD5" w:rsidP="00D70FE2">
      <w:pPr>
        <w:pStyle w:val="IPPNormal"/>
        <w:tabs>
          <w:tab w:val="right" w:leader="dot" w:pos="9072"/>
        </w:tabs>
      </w:pPr>
      <w:r w:rsidRPr="00DB2E25">
        <w:rPr>
          <w:rStyle w:val="PleaseReviewParagraphId"/>
        </w:rPr>
        <w:t>[431]</w:t>
      </w:r>
      <w:r w:rsidRPr="00DB2E25">
        <w:t>1. Elytral declivity with three spines (Figure 12(c)); or frons with dense setae hiding part of integument; or frons protruding near epistoma; or frons without tubercles above level of eyes</w:t>
      </w:r>
      <w:r w:rsidR="00D70FE2">
        <w:tab/>
      </w:r>
      <w:r w:rsidRPr="00DB2E25">
        <w:rPr>
          <w:b/>
        </w:rPr>
        <w:t>non-target species</w:t>
      </w:r>
      <w:r w:rsidR="008B50BD">
        <w:rPr>
          <w:b/>
        </w:rPr>
        <w:t>:</w:t>
      </w:r>
      <w:r w:rsidR="00240548" w:rsidRPr="00DB2E25">
        <w:rPr>
          <w:b/>
        </w:rPr>
        <w:t xml:space="preserve"> </w:t>
      </w:r>
      <w:r w:rsidR="00240548" w:rsidRPr="00DB2E25">
        <w:rPr>
          <w:b/>
          <w:i/>
        </w:rPr>
        <w:t>I</w:t>
      </w:r>
      <w:r w:rsidR="00617BE6">
        <w:rPr>
          <w:b/>
          <w:i/>
        </w:rPr>
        <w:t>. </w:t>
      </w:r>
      <w:r w:rsidR="00240548" w:rsidRPr="00DB2E25">
        <w:rPr>
          <w:b/>
          <w:i/>
        </w:rPr>
        <w:t>acuminatus</w:t>
      </w:r>
      <w:r w:rsidR="00240548" w:rsidRPr="00DB2E25">
        <w:rPr>
          <w:b/>
        </w:rPr>
        <w:t xml:space="preserve"> (Gyllenhal), some </w:t>
      </w:r>
      <w:r w:rsidR="00240548" w:rsidRPr="00DB2E25">
        <w:rPr>
          <w:b/>
          <w:i/>
        </w:rPr>
        <w:t>I.</w:t>
      </w:r>
      <w:r w:rsidR="00E04AE3">
        <w:rPr>
          <w:b/>
          <w:i/>
        </w:rPr>
        <w:t> </w:t>
      </w:r>
      <w:r w:rsidR="00240548" w:rsidRPr="00DB2E25">
        <w:rPr>
          <w:b/>
          <w:i/>
        </w:rPr>
        <w:t>borealis</w:t>
      </w:r>
      <w:r w:rsidR="00240548" w:rsidRPr="00DB2E25">
        <w:rPr>
          <w:b/>
        </w:rPr>
        <w:t xml:space="preserve"> Swaine,</w:t>
      </w:r>
      <w:r w:rsidR="002C32D2">
        <w:rPr>
          <w:b/>
        </w:rPr>
        <w:t xml:space="preserve"> </w:t>
      </w:r>
      <w:r w:rsidR="00A6529E" w:rsidRPr="00DB2E25">
        <w:rPr>
          <w:b/>
        </w:rPr>
        <w:t xml:space="preserve">some </w:t>
      </w:r>
      <w:r w:rsidR="00A6529E" w:rsidRPr="00DB2E25">
        <w:rPr>
          <w:b/>
          <w:i/>
        </w:rPr>
        <w:t>I.</w:t>
      </w:r>
      <w:r w:rsidR="00E04AE3">
        <w:rPr>
          <w:b/>
          <w:i/>
        </w:rPr>
        <w:t> </w:t>
      </w:r>
      <w:r w:rsidR="00A6529E" w:rsidRPr="00DB2E25">
        <w:rPr>
          <w:b/>
          <w:i/>
        </w:rPr>
        <w:t>pilifrons</w:t>
      </w:r>
      <w:r w:rsidR="00A6529E" w:rsidRPr="00DB2E25">
        <w:rPr>
          <w:b/>
        </w:rPr>
        <w:t xml:space="preserve"> Swaine, some </w:t>
      </w:r>
      <w:r w:rsidR="00A6529E" w:rsidRPr="00DB2E25">
        <w:rPr>
          <w:b/>
          <w:i/>
        </w:rPr>
        <w:t>I.</w:t>
      </w:r>
      <w:r w:rsidR="00E04AE3">
        <w:rPr>
          <w:b/>
          <w:i/>
        </w:rPr>
        <w:t> </w:t>
      </w:r>
      <w:r w:rsidR="00A6529E" w:rsidRPr="00DB2E25">
        <w:rPr>
          <w:b/>
          <w:i/>
        </w:rPr>
        <w:t>tridens</w:t>
      </w:r>
      <w:r w:rsidR="00A6529E" w:rsidRPr="00DB2E25">
        <w:rPr>
          <w:b/>
        </w:rPr>
        <w:t xml:space="preserve"> Swaine</w:t>
      </w:r>
    </w:p>
    <w:p w14:paraId="2AC69C3C" w14:textId="5A61B73C" w:rsidR="004D29B9" w:rsidRPr="00DB2E25" w:rsidRDefault="00777AD5" w:rsidP="00D70FE2">
      <w:pPr>
        <w:pStyle w:val="IPPNormal"/>
        <w:tabs>
          <w:tab w:val="right" w:leader="dot" w:pos="9072"/>
        </w:tabs>
      </w:pPr>
      <w:r w:rsidRPr="00DB2E25">
        <w:rPr>
          <w:rStyle w:val="PleaseReviewParagraphId"/>
        </w:rPr>
        <w:t>[432]</w:t>
      </w:r>
      <w:r w:rsidRPr="00DB2E25">
        <w:t>– Elytral declivity with four to six spines (Figure</w:t>
      </w:r>
      <w:r w:rsidR="008A069D">
        <w:t>s</w:t>
      </w:r>
      <w:r w:rsidRPr="00DB2E25">
        <w:t> 12(a), (b), and (d) to (g)); frons evenly convex, not partly hidden by dense setae, and with tubercles above level of eyes (Figure 8(c))</w:t>
      </w:r>
      <w:r w:rsidR="00D70FE2">
        <w:tab/>
      </w:r>
      <w:r w:rsidRPr="00DB2E25">
        <w:rPr>
          <w:b/>
        </w:rPr>
        <w:t>2</w:t>
      </w:r>
    </w:p>
    <w:p w14:paraId="20646C7C" w14:textId="7289EAA0" w:rsidR="004D29B9" w:rsidRPr="00DB2E25" w:rsidRDefault="00777AD5" w:rsidP="00D70FE2">
      <w:pPr>
        <w:pStyle w:val="IPPNormal"/>
        <w:tabs>
          <w:tab w:val="right" w:leader="dot" w:pos="9072"/>
        </w:tabs>
      </w:pPr>
      <w:r w:rsidRPr="00DB2E25">
        <w:rPr>
          <w:rStyle w:val="PleaseReviewParagraphId"/>
        </w:rPr>
        <w:t>[433]</w:t>
      </w:r>
      <w:r w:rsidRPr="00DB2E25">
        <w:t>2. Elytral declivity with six spines per side (Figure 12(a), counts do not include small spines on the first interval)</w:t>
      </w:r>
      <w:r w:rsidR="00D70FE2">
        <w:tab/>
      </w:r>
      <w:r w:rsidRPr="00DB2E25">
        <w:rPr>
          <w:b/>
        </w:rPr>
        <w:t>3</w:t>
      </w:r>
    </w:p>
    <w:p w14:paraId="47A29DD9" w14:textId="4341C07D" w:rsidR="004D29B9" w:rsidRPr="00DB2E25" w:rsidRDefault="00777AD5" w:rsidP="00D70FE2">
      <w:pPr>
        <w:pStyle w:val="IPPNormal"/>
        <w:tabs>
          <w:tab w:val="right" w:leader="dot" w:pos="9072"/>
        </w:tabs>
      </w:pPr>
      <w:r w:rsidRPr="00DB2E25">
        <w:rPr>
          <w:rStyle w:val="PleaseReviewParagraphId"/>
        </w:rPr>
        <w:t>[434]</w:t>
      </w:r>
      <w:r w:rsidRPr="00DB2E25">
        <w:t>– Elytral declivity with four to five spines per side (Figure</w:t>
      </w:r>
      <w:r w:rsidR="00A66F3A">
        <w:t>s</w:t>
      </w:r>
      <w:r w:rsidRPr="00DB2E25">
        <w:t> 12(b), and (d) to (g))</w:t>
      </w:r>
      <w:r w:rsidR="00D70FE2">
        <w:tab/>
      </w:r>
      <w:r w:rsidRPr="00DB2E25">
        <w:rPr>
          <w:b/>
        </w:rPr>
        <w:t>5</w:t>
      </w:r>
    </w:p>
    <w:p w14:paraId="448E6EA4" w14:textId="18DBB106" w:rsidR="004D29B9" w:rsidRPr="00DB2E25" w:rsidRDefault="00777AD5" w:rsidP="00D70FE2">
      <w:pPr>
        <w:pStyle w:val="IPPNormal"/>
        <w:tabs>
          <w:tab w:val="right" w:leader="dot" w:pos="9072"/>
        </w:tabs>
      </w:pPr>
      <w:r w:rsidRPr="00DB2E25">
        <w:rPr>
          <w:rStyle w:val="PleaseReviewParagraphId"/>
        </w:rPr>
        <w:t>[435]</w:t>
      </w:r>
      <w:r w:rsidRPr="00DB2E25">
        <w:t>3. Elytral disc without punctures between striae (Figure 13(c), on interstriae 2–3 between basal quarter and apical third); elytral declivity with fourth spine largest (Figure 10(d)); and frons with transverse carina</w:t>
      </w:r>
      <w:r w:rsidR="00D70FE2">
        <w:tab/>
      </w:r>
      <w:r w:rsidRPr="00DB2E25">
        <w:rPr>
          <w:b/>
          <w:i/>
        </w:rPr>
        <w:t>I</w:t>
      </w:r>
      <w:r w:rsidR="00617BE6">
        <w:rPr>
          <w:b/>
          <w:i/>
        </w:rPr>
        <w:t>. </w:t>
      </w:r>
      <w:r w:rsidRPr="00DB2E25">
        <w:rPr>
          <w:b/>
          <w:i/>
        </w:rPr>
        <w:t>sexdentatus</w:t>
      </w:r>
      <w:r w:rsidRPr="00DB2E25">
        <w:rPr>
          <w:b/>
        </w:rPr>
        <w:t xml:space="preserve"> (Boerner)</w:t>
      </w:r>
    </w:p>
    <w:p w14:paraId="27375721" w14:textId="3F230441" w:rsidR="004D29B9" w:rsidRPr="00DB2E25" w:rsidRDefault="00777AD5" w:rsidP="00D70FE2">
      <w:pPr>
        <w:pStyle w:val="IPPNormal"/>
        <w:tabs>
          <w:tab w:val="right" w:leader="dot" w:pos="9072"/>
        </w:tabs>
      </w:pPr>
      <w:r w:rsidRPr="00DB2E25">
        <w:rPr>
          <w:rStyle w:val="PleaseReviewParagraphId"/>
        </w:rPr>
        <w:t>[436]</w:t>
      </w:r>
      <w:r w:rsidRPr="00DB2E25">
        <w:t xml:space="preserve">– Elytral disc with punctures between striae (Figure 13(d), as restricted above); elytral declivity with third spine largest in most (Figure 12(a), although fourth spine is largest in some ♀ </w:t>
      </w:r>
      <w:r w:rsidRPr="00DB2E25">
        <w:rPr>
          <w:i/>
        </w:rPr>
        <w:t>I.</w:t>
      </w:r>
      <w:r w:rsidR="00617BE6">
        <w:rPr>
          <w:i/>
        </w:rPr>
        <w:t> </w:t>
      </w:r>
      <w:r w:rsidRPr="00DB2E25">
        <w:rPr>
          <w:i/>
        </w:rPr>
        <w:t>calligraphus</w:t>
      </w:r>
      <w:r w:rsidRPr="00DB2E25">
        <w:t>); frons without transverse carina</w:t>
      </w:r>
      <w:r w:rsidR="00D70FE2">
        <w:tab/>
      </w:r>
      <w:r w:rsidRPr="00DB2E25">
        <w:rPr>
          <w:b/>
        </w:rPr>
        <w:t>4</w:t>
      </w:r>
    </w:p>
    <w:p w14:paraId="111666C1" w14:textId="32831198" w:rsidR="004D29B9" w:rsidRPr="00DB2E25" w:rsidRDefault="00777AD5" w:rsidP="00D70FE2">
      <w:pPr>
        <w:pStyle w:val="IPPNormal"/>
        <w:tabs>
          <w:tab w:val="right" w:leader="dot" w:pos="9072"/>
        </w:tabs>
      </w:pPr>
      <w:r w:rsidRPr="00DB2E25">
        <w:rPr>
          <w:rStyle w:val="PleaseReviewParagraphId"/>
        </w:rPr>
        <w:t>[437]</w:t>
      </w:r>
      <w:r w:rsidRPr="00DB2E25">
        <w:t>4. Pronotal width 1.7 mm or less</w:t>
      </w:r>
      <w:r w:rsidR="00D70FE2">
        <w:tab/>
      </w:r>
      <w:r w:rsidRPr="00DB2E25">
        <w:rPr>
          <w:b/>
          <w:i/>
        </w:rPr>
        <w:t>I</w:t>
      </w:r>
      <w:r w:rsidR="00617BE6">
        <w:rPr>
          <w:b/>
          <w:i/>
        </w:rPr>
        <w:t>. </w:t>
      </w:r>
      <w:r w:rsidRPr="00DB2E25">
        <w:rPr>
          <w:b/>
          <w:i/>
        </w:rPr>
        <w:t>apache</w:t>
      </w:r>
      <w:r w:rsidRPr="00DB2E25">
        <w:rPr>
          <w:b/>
        </w:rPr>
        <w:t xml:space="preserve"> Lanier</w:t>
      </w:r>
      <w:r w:rsidRPr="00DB2E25">
        <w:t xml:space="preserve"> </w:t>
      </w:r>
      <w:r w:rsidRPr="00541AA9">
        <w:t>(NT)</w:t>
      </w:r>
    </w:p>
    <w:p w14:paraId="2370C4D2" w14:textId="6946BCF9" w:rsidR="004D29B9" w:rsidRPr="00DB2E25" w:rsidRDefault="00777AD5" w:rsidP="00D70FE2">
      <w:pPr>
        <w:pStyle w:val="IPPNormal"/>
        <w:tabs>
          <w:tab w:val="right" w:leader="dot" w:pos="9072"/>
        </w:tabs>
      </w:pPr>
      <w:r w:rsidRPr="00DB2E25">
        <w:rPr>
          <w:rStyle w:val="PleaseReviewParagraphId"/>
        </w:rPr>
        <w:t>[438]</w:t>
      </w:r>
      <w:r w:rsidRPr="00DB2E25">
        <w:t>– Pronotal width 2.0 mm or more</w:t>
      </w:r>
      <w:r w:rsidR="00D70FE2">
        <w:tab/>
      </w:r>
      <w:r w:rsidRPr="00DB2E25">
        <w:rPr>
          <w:b/>
          <w:i/>
        </w:rPr>
        <w:t>I</w:t>
      </w:r>
      <w:r w:rsidR="00617BE6">
        <w:rPr>
          <w:b/>
          <w:i/>
        </w:rPr>
        <w:t>. </w:t>
      </w:r>
      <w:r w:rsidRPr="00DB2E25">
        <w:rPr>
          <w:b/>
          <w:i/>
        </w:rPr>
        <w:t>calligraphus</w:t>
      </w:r>
      <w:r w:rsidRPr="00DB2E25">
        <w:rPr>
          <w:b/>
        </w:rPr>
        <w:t xml:space="preserve"> (Germar)</w:t>
      </w:r>
    </w:p>
    <w:p w14:paraId="383B6370" w14:textId="47DC2474" w:rsidR="004D29B9" w:rsidRPr="00DB2E25" w:rsidRDefault="00777AD5" w:rsidP="00D70FE2">
      <w:pPr>
        <w:pStyle w:val="IPPNormal"/>
        <w:tabs>
          <w:tab w:val="right" w:leader="dot" w:pos="9072"/>
        </w:tabs>
      </w:pPr>
      <w:r w:rsidRPr="00DB2E25">
        <w:rPr>
          <w:rStyle w:val="PleaseReviewParagraphId"/>
        </w:rPr>
        <w:t>[439]</w:t>
      </w:r>
      <w:r w:rsidRPr="00DB2E25">
        <w:t>5. First suture of antennal club nearly straight (Figure 8(e))</w:t>
      </w:r>
      <w:r w:rsidR="00D70FE2">
        <w:tab/>
      </w:r>
      <w:r w:rsidRPr="00DB2E25">
        <w:rPr>
          <w:b/>
        </w:rPr>
        <w:t>6</w:t>
      </w:r>
    </w:p>
    <w:p w14:paraId="59628D89" w14:textId="636F634F" w:rsidR="004D29B9" w:rsidRPr="00DB2E25" w:rsidRDefault="00777AD5" w:rsidP="00D70FE2">
      <w:pPr>
        <w:pStyle w:val="IPPNormal"/>
        <w:tabs>
          <w:tab w:val="right" w:leader="dot" w:pos="9072"/>
        </w:tabs>
      </w:pPr>
      <w:r w:rsidRPr="00DB2E25">
        <w:rPr>
          <w:rStyle w:val="PleaseReviewParagraphId"/>
        </w:rPr>
        <w:t>[440]</w:t>
      </w:r>
      <w:r w:rsidRPr="00DB2E25">
        <w:t>– First and second suture of antennal club sinuate or acutely angulate (Figure</w:t>
      </w:r>
      <w:r w:rsidR="00775F5F">
        <w:t>s</w:t>
      </w:r>
      <w:r w:rsidRPr="00DB2E25">
        <w:t> 8(f) and (g))</w:t>
      </w:r>
      <w:r w:rsidR="00D70FE2">
        <w:tab/>
      </w:r>
      <w:r w:rsidRPr="00DB2E25">
        <w:rPr>
          <w:b/>
        </w:rPr>
        <w:t>8</w:t>
      </w:r>
    </w:p>
    <w:p w14:paraId="34DCB668" w14:textId="4C825FBD" w:rsidR="004D29B9" w:rsidRPr="00DB2E25" w:rsidRDefault="00777AD5" w:rsidP="00D70FE2">
      <w:pPr>
        <w:pStyle w:val="IPPNormal"/>
        <w:tabs>
          <w:tab w:val="right" w:leader="dot" w:pos="9072"/>
        </w:tabs>
      </w:pPr>
      <w:r w:rsidRPr="00DB2E25">
        <w:rPr>
          <w:rStyle w:val="PleaseReviewParagraphId"/>
        </w:rPr>
        <w:t>[441]</w:t>
      </w:r>
      <w:r w:rsidRPr="00DB2E25">
        <w:t>6. Elytral declivity with third spine tapered (Figure 14(a)) or straight-sided with tapered apex (Figure 14(b))</w:t>
      </w:r>
      <w:r w:rsidR="00D70FE2">
        <w:tab/>
      </w:r>
      <w:r w:rsidRPr="00DB2E25">
        <w:rPr>
          <w:b/>
          <w:i/>
        </w:rPr>
        <w:t xml:space="preserve">I. borealis </w:t>
      </w:r>
      <w:r w:rsidRPr="00DB2E25">
        <w:rPr>
          <w:b/>
        </w:rPr>
        <w:t>Swaine, part</w:t>
      </w:r>
      <w:r w:rsidRPr="00DB2E25">
        <w:t xml:space="preserve"> </w:t>
      </w:r>
      <w:r w:rsidRPr="00541AA9">
        <w:t>(NT)</w:t>
      </w:r>
    </w:p>
    <w:p w14:paraId="124E945E" w14:textId="409FB7D1" w:rsidR="004D29B9" w:rsidRPr="00DB2E25" w:rsidRDefault="00777AD5" w:rsidP="00D70FE2">
      <w:pPr>
        <w:pStyle w:val="IPPNormal"/>
        <w:tabs>
          <w:tab w:val="right" w:leader="dot" w:pos="9072"/>
        </w:tabs>
      </w:pPr>
      <w:r w:rsidRPr="00DB2E25">
        <w:rPr>
          <w:rStyle w:val="PleaseReviewParagraphId"/>
        </w:rPr>
        <w:t>[442]</w:t>
      </w:r>
      <w:r w:rsidRPr="00DB2E25">
        <w:t>– Elytral declivity with third spine pedunculate (Figure 14(c))</w:t>
      </w:r>
      <w:r w:rsidR="00D70FE2">
        <w:tab/>
      </w:r>
      <w:r w:rsidRPr="00DB2E25">
        <w:rPr>
          <w:b/>
        </w:rPr>
        <w:t>7</w:t>
      </w:r>
    </w:p>
    <w:p w14:paraId="6B9E92CB" w14:textId="38FC3742" w:rsidR="004D29B9" w:rsidRPr="00DB2E25" w:rsidRDefault="00777AD5" w:rsidP="00D70FE2">
      <w:pPr>
        <w:pStyle w:val="IPPNormal"/>
        <w:tabs>
          <w:tab w:val="right" w:leader="dot" w:pos="9072"/>
        </w:tabs>
      </w:pPr>
      <w:r w:rsidRPr="00DB2E25">
        <w:rPr>
          <w:rStyle w:val="PleaseReviewParagraphId"/>
        </w:rPr>
        <w:t>[443]</w:t>
      </w:r>
      <w:r w:rsidRPr="00DB2E25">
        <w:t>7. Frons with median tubercle (Figure 8(a)); body length 3.5</w:t>
      </w:r>
      <w:r w:rsidR="00405AE6">
        <w:t>-</w:t>
      </w:r>
      <w:r w:rsidRPr="00DB2E25">
        <w:t>4.8 mm (Pal</w:t>
      </w:r>
      <w:r w:rsidR="0024023E">
        <w:t>a</w:t>
      </w:r>
      <w:r w:rsidRPr="00DB2E25">
        <w:t>earctic)</w:t>
      </w:r>
      <w:r w:rsidR="00D70FE2">
        <w:tab/>
      </w:r>
      <w:r w:rsidR="00D70FE2">
        <w:tab/>
      </w:r>
      <w:r w:rsidRPr="00DB2E25">
        <w:rPr>
          <w:b/>
          <w:i/>
        </w:rPr>
        <w:t>I. amitinus</w:t>
      </w:r>
      <w:r w:rsidRPr="00DB2E25">
        <w:rPr>
          <w:b/>
        </w:rPr>
        <w:t xml:space="preserve"> (Eichhoff)</w:t>
      </w:r>
    </w:p>
    <w:p w14:paraId="3D725BE0" w14:textId="3EE0C21B" w:rsidR="004D29B9" w:rsidRPr="00DB2E25" w:rsidRDefault="00777AD5" w:rsidP="00D70FE2">
      <w:pPr>
        <w:pStyle w:val="IPPNormal"/>
        <w:tabs>
          <w:tab w:val="right" w:leader="dot" w:pos="9072"/>
        </w:tabs>
      </w:pPr>
      <w:r w:rsidRPr="00DB2E25">
        <w:rPr>
          <w:rStyle w:val="PleaseReviewParagraphId"/>
        </w:rPr>
        <w:t>[444]</w:t>
      </w:r>
      <w:r w:rsidRPr="00DB2E25">
        <w:t>– Frons without median tubercle; body length 2.7</w:t>
      </w:r>
      <w:r w:rsidR="00405AE6">
        <w:t>-</w:t>
      </w:r>
      <w:r w:rsidRPr="00DB2E25">
        <w:t xml:space="preserve"> 3.5 mm (Nearctic)</w:t>
      </w:r>
      <w:r w:rsidR="00D70FE2">
        <w:tab/>
      </w:r>
      <w:r w:rsidRPr="00DB2E25">
        <w:rPr>
          <w:b/>
          <w:i/>
        </w:rPr>
        <w:t>I. perroti</w:t>
      </w:r>
      <w:r w:rsidRPr="00DB2E25">
        <w:rPr>
          <w:b/>
        </w:rPr>
        <w:t xml:space="preserve"> Swaine</w:t>
      </w:r>
      <w:r w:rsidRPr="00DB2E25">
        <w:t xml:space="preserve"> </w:t>
      </w:r>
      <w:r w:rsidRPr="00541AA9">
        <w:t>(NT)</w:t>
      </w:r>
    </w:p>
    <w:p w14:paraId="673B6A07" w14:textId="6C88C037" w:rsidR="004D29B9" w:rsidRPr="00DB2E25" w:rsidRDefault="00777AD5" w:rsidP="00D70FE2">
      <w:pPr>
        <w:pStyle w:val="IPPNormal"/>
        <w:tabs>
          <w:tab w:val="right" w:leader="dot" w:pos="9072"/>
        </w:tabs>
      </w:pPr>
      <w:r w:rsidRPr="00DB2E25">
        <w:rPr>
          <w:rStyle w:val="PleaseReviewParagraphId"/>
        </w:rPr>
        <w:t>[445]</w:t>
      </w:r>
      <w:r w:rsidRPr="00DB2E25">
        <w:t>8. Sutures of antennal club acutely angulate (Figure 8(g)); elytral declivity with five spines in most (Figure</w:t>
      </w:r>
      <w:r w:rsidR="008A069D">
        <w:t>s</w:t>
      </w:r>
      <w:r w:rsidRPr="00DB2E25">
        <w:t> 12(b) and (d))</w:t>
      </w:r>
      <w:r w:rsidR="00D70FE2">
        <w:tab/>
      </w:r>
      <w:r w:rsidRPr="00DB2E25">
        <w:rPr>
          <w:b/>
        </w:rPr>
        <w:t>9</w:t>
      </w:r>
    </w:p>
    <w:p w14:paraId="6D5F7D96" w14:textId="50041D10" w:rsidR="004D29B9" w:rsidRPr="00DB2E25" w:rsidRDefault="00777AD5" w:rsidP="00D70FE2">
      <w:pPr>
        <w:pStyle w:val="IPPNormal"/>
        <w:tabs>
          <w:tab w:val="right" w:leader="dot" w:pos="9072"/>
        </w:tabs>
      </w:pPr>
      <w:r w:rsidRPr="00DB2E25">
        <w:rPr>
          <w:rStyle w:val="PleaseReviewParagraphId"/>
        </w:rPr>
        <w:t>[446]</w:t>
      </w:r>
      <w:r w:rsidRPr="00DB2E25">
        <w:t>– Sutures of antennal club sinuate (Figure 8(f)); elytral declivity with four spines (Figure</w:t>
      </w:r>
      <w:r w:rsidR="008A069D">
        <w:t>s</w:t>
      </w:r>
      <w:r w:rsidRPr="00DB2E25">
        <w:t> 12(e) and (f))</w:t>
      </w:r>
      <w:r w:rsidR="00D70FE2">
        <w:tab/>
      </w:r>
      <w:r w:rsidRPr="00DB2E25">
        <w:rPr>
          <w:b/>
        </w:rPr>
        <w:t>19</w:t>
      </w:r>
    </w:p>
    <w:p w14:paraId="0361C4AE" w14:textId="2D549E1C" w:rsidR="004D29B9" w:rsidRPr="00DB2E25" w:rsidRDefault="00777AD5" w:rsidP="00D70FE2">
      <w:pPr>
        <w:pStyle w:val="IPPNormal"/>
        <w:tabs>
          <w:tab w:val="right" w:leader="dot" w:pos="9072"/>
        </w:tabs>
      </w:pPr>
      <w:r w:rsidRPr="00DB2E25">
        <w:rPr>
          <w:rStyle w:val="PleaseReviewParagraphId"/>
        </w:rPr>
        <w:t>[447]</w:t>
      </w:r>
      <w:r w:rsidRPr="00DB2E25">
        <w:t>9. Elytral declivity with four spines (Figure</w:t>
      </w:r>
      <w:r w:rsidR="008A069D">
        <w:t>s</w:t>
      </w:r>
      <w:r w:rsidRPr="00DB2E25">
        <w:t> 12(e) and (f))</w:t>
      </w:r>
      <w:r w:rsidR="00D70FE2">
        <w:tab/>
      </w:r>
      <w:r w:rsidRPr="00DB2E25">
        <w:rPr>
          <w:b/>
        </w:rPr>
        <w:t>10</w:t>
      </w:r>
    </w:p>
    <w:p w14:paraId="58C2EAF3" w14:textId="0AA78F31" w:rsidR="004D29B9" w:rsidRPr="00DB2E25" w:rsidRDefault="00777AD5" w:rsidP="00D70FE2">
      <w:pPr>
        <w:pStyle w:val="IPPNormal"/>
        <w:tabs>
          <w:tab w:val="right" w:leader="dot" w:pos="9072"/>
        </w:tabs>
      </w:pPr>
      <w:r w:rsidRPr="00DB2E25">
        <w:rPr>
          <w:rStyle w:val="PleaseReviewParagraphId"/>
        </w:rPr>
        <w:t>[448]</w:t>
      </w:r>
      <w:r w:rsidRPr="00DB2E25">
        <w:t>– Elytral declivity with five spines (Figure</w:t>
      </w:r>
      <w:r w:rsidR="008A069D">
        <w:t>s</w:t>
      </w:r>
      <w:r w:rsidRPr="00DB2E25">
        <w:t> 12(b) and (d))</w:t>
      </w:r>
      <w:r w:rsidR="00D70FE2">
        <w:tab/>
      </w:r>
      <w:r w:rsidRPr="00DB2E25">
        <w:rPr>
          <w:b/>
        </w:rPr>
        <w:t>11</w:t>
      </w:r>
    </w:p>
    <w:p w14:paraId="48BC5EC4" w14:textId="5A2AC1D0" w:rsidR="004D29B9" w:rsidRPr="00DB2E25" w:rsidRDefault="00777AD5" w:rsidP="00D70FE2">
      <w:pPr>
        <w:pStyle w:val="IPPNormal"/>
        <w:tabs>
          <w:tab w:val="right" w:leader="dot" w:pos="9072"/>
        </w:tabs>
      </w:pPr>
      <w:r w:rsidRPr="00DB2E25">
        <w:rPr>
          <w:rStyle w:val="PleaseReviewParagraphId"/>
        </w:rPr>
        <w:lastRenderedPageBreak/>
        <w:t>[449]</w:t>
      </w:r>
      <w:r w:rsidRPr="00DB2E25">
        <w:t xml:space="preserve">10. Frons with median epistomal tubercle connected to frontal tubercle by a vertical carina </w:t>
      </w:r>
      <w:r w:rsidRPr="000A4056">
        <w:t>(Figure 8(</w:t>
      </w:r>
      <w:r w:rsidR="008F61A6" w:rsidRPr="000A4056">
        <w:t>b</w:t>
      </w:r>
      <w:r w:rsidRPr="000A4056">
        <w:t>),</w:t>
      </w:r>
      <w:r w:rsidRPr="0085405C">
        <w:t xml:space="preserve"> requires</w:t>
      </w:r>
      <w:r w:rsidRPr="00DB2E25">
        <w:t xml:space="preserve"> magnification &gt;50× and diffuse light)</w:t>
      </w:r>
      <w:r w:rsidR="00D70FE2">
        <w:tab/>
      </w:r>
      <w:r w:rsidR="00014753" w:rsidRPr="00305052">
        <w:rPr>
          <w:b/>
          <w:i/>
          <w:lang w:eastAsia="nl-NL"/>
        </w:rPr>
        <w:t>I. integer</w:t>
      </w:r>
      <w:r w:rsidR="00014753" w:rsidRPr="00305052">
        <w:rPr>
          <w:b/>
          <w:lang w:eastAsia="nl-NL"/>
        </w:rPr>
        <w:t xml:space="preserve"> (Eichhoff)</w:t>
      </w:r>
      <w:r w:rsidR="00014753" w:rsidRPr="00541AA9">
        <w:rPr>
          <w:lang w:eastAsia="nl-NL"/>
        </w:rPr>
        <w:t xml:space="preserve"> (NT)</w:t>
      </w:r>
    </w:p>
    <w:p w14:paraId="7D8C7405" w14:textId="355A2639" w:rsidR="004D29B9" w:rsidRPr="00DB2E25" w:rsidRDefault="00777AD5" w:rsidP="00D70FE2">
      <w:pPr>
        <w:pStyle w:val="IPPNormal"/>
        <w:tabs>
          <w:tab w:val="right" w:leader="dot" w:pos="9072"/>
        </w:tabs>
      </w:pPr>
      <w:r w:rsidRPr="00DB2E25">
        <w:rPr>
          <w:rStyle w:val="PleaseReviewParagraphId"/>
        </w:rPr>
        <w:t>[450]</w:t>
      </w:r>
      <w:r w:rsidRPr="00DB2E25">
        <w:t>– Median epistomal tubercle not connected to frontal tubercle</w:t>
      </w:r>
      <w:r w:rsidR="00D70FE2">
        <w:tab/>
      </w:r>
      <w:r w:rsidR="00014753" w:rsidRPr="00DB2E25">
        <w:rPr>
          <w:b/>
          <w:i/>
        </w:rPr>
        <w:t>I. plastographus</w:t>
      </w:r>
      <w:r w:rsidR="00014753" w:rsidRPr="00DB2E25">
        <w:rPr>
          <w:b/>
        </w:rPr>
        <w:t xml:space="preserve"> (LeConte)</w:t>
      </w:r>
    </w:p>
    <w:p w14:paraId="104BD676" w14:textId="5E79347E" w:rsidR="004D29B9" w:rsidRPr="00DB2E25" w:rsidRDefault="00777AD5" w:rsidP="00D70FE2">
      <w:pPr>
        <w:pStyle w:val="IPPNormal"/>
        <w:tabs>
          <w:tab w:val="right" w:leader="dot" w:pos="9072"/>
        </w:tabs>
      </w:pPr>
      <w:r w:rsidRPr="00DB2E25">
        <w:rPr>
          <w:rStyle w:val="PleaseReviewParagraphId"/>
        </w:rPr>
        <w:t>[451]</w:t>
      </w:r>
      <w:r w:rsidRPr="00DB2E25">
        <w:t>11. Frons with median tubercle split (Figure 8(d)) (or transverse pair of tubercles)</w:t>
      </w:r>
      <w:r w:rsidR="00D70FE2">
        <w:tab/>
      </w:r>
      <w:r w:rsidR="00D70FE2">
        <w:tab/>
      </w:r>
      <w:r w:rsidRPr="00DB2E25">
        <w:rPr>
          <w:b/>
        </w:rPr>
        <w:t>♂</w:t>
      </w:r>
      <w:r w:rsidR="0047295C">
        <w:rPr>
          <w:b/>
        </w:rPr>
        <w:t xml:space="preserve"> </w:t>
      </w:r>
      <w:r w:rsidRPr="00DB2E25">
        <w:rPr>
          <w:b/>
          <w:i/>
        </w:rPr>
        <w:t>I. lecontei</w:t>
      </w:r>
      <w:r w:rsidRPr="00DB2E25">
        <w:rPr>
          <w:b/>
        </w:rPr>
        <w:t xml:space="preserve"> Swaine</w:t>
      </w:r>
    </w:p>
    <w:p w14:paraId="486F1D0C" w14:textId="38CEC23D" w:rsidR="004D29B9" w:rsidRPr="00DB2E25" w:rsidRDefault="00777AD5" w:rsidP="00D70FE2">
      <w:pPr>
        <w:pStyle w:val="IPPNormal"/>
        <w:tabs>
          <w:tab w:val="right" w:leader="dot" w:pos="9072"/>
        </w:tabs>
      </w:pPr>
      <w:r w:rsidRPr="00DB2E25">
        <w:rPr>
          <w:rStyle w:val="PleaseReviewParagraphId"/>
        </w:rPr>
        <w:t>[452]</w:t>
      </w:r>
      <w:r w:rsidRPr="00DB2E25">
        <w:t>– Frons with median tubercle entire (Figure 8(a)) or absent</w:t>
      </w:r>
      <w:r w:rsidR="00D70FE2">
        <w:tab/>
      </w:r>
      <w:r w:rsidRPr="00DB2E25">
        <w:rPr>
          <w:b/>
        </w:rPr>
        <w:t>12</w:t>
      </w:r>
    </w:p>
    <w:p w14:paraId="69BA2754" w14:textId="45883CA2" w:rsidR="004D29B9" w:rsidRPr="00DB2E25" w:rsidRDefault="00777AD5" w:rsidP="00D70FE2">
      <w:pPr>
        <w:pStyle w:val="IPPNormal"/>
        <w:tabs>
          <w:tab w:val="right" w:leader="dot" w:pos="9072"/>
        </w:tabs>
      </w:pPr>
      <w:r w:rsidRPr="00DB2E25">
        <w:rPr>
          <w:rStyle w:val="PleaseReviewParagraphId"/>
        </w:rPr>
        <w:t>[453]</w:t>
      </w:r>
      <w:r w:rsidRPr="00DB2E25">
        <w:t>12. Frons with median tubercle absent (females only)</w:t>
      </w:r>
      <w:r w:rsidR="00D70FE2">
        <w:tab/>
      </w:r>
      <w:r w:rsidRPr="00DB2E25">
        <w:rPr>
          <w:b/>
        </w:rPr>
        <w:t>13</w:t>
      </w:r>
    </w:p>
    <w:p w14:paraId="2583B6C8" w14:textId="35C8E3D5" w:rsidR="004D29B9" w:rsidRPr="00DB2E25" w:rsidRDefault="00777AD5" w:rsidP="00D70FE2">
      <w:pPr>
        <w:pStyle w:val="IPPNormal"/>
        <w:tabs>
          <w:tab w:val="right" w:leader="dot" w:pos="9072"/>
        </w:tabs>
      </w:pPr>
      <w:r w:rsidRPr="00DB2E25">
        <w:rPr>
          <w:rStyle w:val="PleaseReviewParagraphId"/>
        </w:rPr>
        <w:t>[454]</w:t>
      </w:r>
      <w:r w:rsidRPr="00DB2E25">
        <w:t>– Frons with single entire median tubercle (males &amp; females)</w:t>
      </w:r>
      <w:r w:rsidR="00D70FE2">
        <w:tab/>
      </w:r>
      <w:r w:rsidRPr="00DB2E25">
        <w:rPr>
          <w:b/>
        </w:rPr>
        <w:t>15</w:t>
      </w:r>
    </w:p>
    <w:p w14:paraId="4907D466" w14:textId="6ADFB32B" w:rsidR="004D29B9" w:rsidRPr="00DB2E25" w:rsidRDefault="00777AD5" w:rsidP="00D70FE2">
      <w:pPr>
        <w:pStyle w:val="IPPNormal"/>
        <w:tabs>
          <w:tab w:val="right" w:leader="dot" w:pos="9072"/>
        </w:tabs>
      </w:pPr>
      <w:r w:rsidRPr="00DB2E25">
        <w:rPr>
          <w:rStyle w:val="PleaseReviewParagraphId"/>
        </w:rPr>
        <w:t>[455]</w:t>
      </w:r>
      <w:r w:rsidRPr="00DB2E25">
        <w:t>13. Distance between first and second declivital spines greater than from suture to first spine (Figure 13(a))</w:t>
      </w:r>
      <w:r w:rsidR="00D70FE2">
        <w:tab/>
      </w:r>
      <w:r w:rsidRPr="00DB2E25">
        <w:rPr>
          <w:b/>
          <w:i/>
        </w:rPr>
        <w:t>I. lecontei</w:t>
      </w:r>
      <w:r w:rsidRPr="00DB2E25">
        <w:rPr>
          <w:b/>
        </w:rPr>
        <w:t xml:space="preserve"> Swaine</w:t>
      </w:r>
      <w:r w:rsidR="00F62BD3">
        <w:rPr>
          <w:b/>
        </w:rPr>
        <w:t xml:space="preserve"> and</w:t>
      </w:r>
      <w:r w:rsidRPr="00DB2E25">
        <w:rPr>
          <w:b/>
        </w:rPr>
        <w:t xml:space="preserve"> </w:t>
      </w:r>
      <w:r w:rsidRPr="00DB2E25">
        <w:rPr>
          <w:b/>
          <w:i/>
        </w:rPr>
        <w:t>I. grandicollis</w:t>
      </w:r>
      <w:r w:rsidRPr="00DB2E25">
        <w:rPr>
          <w:b/>
        </w:rPr>
        <w:t xml:space="preserve"> (Eichhoff)</w:t>
      </w:r>
    </w:p>
    <w:p w14:paraId="4C6C1A4E" w14:textId="1E1DB113" w:rsidR="004D29B9" w:rsidRPr="00DB2E25" w:rsidRDefault="00777AD5" w:rsidP="00D70FE2">
      <w:pPr>
        <w:pStyle w:val="IPPNormal"/>
        <w:tabs>
          <w:tab w:val="right" w:leader="dot" w:pos="9072"/>
        </w:tabs>
      </w:pPr>
      <w:r w:rsidRPr="00DB2E25">
        <w:rPr>
          <w:rStyle w:val="PleaseReviewParagraphId"/>
        </w:rPr>
        <w:t>[456]</w:t>
      </w:r>
      <w:r w:rsidRPr="00DB2E25">
        <w:t>– Distance between first and second declivital spines not greater than from suture to first spine (Figure 13(b))</w:t>
      </w:r>
      <w:r w:rsidR="00D70FE2">
        <w:tab/>
      </w:r>
      <w:r w:rsidRPr="00DB2E25">
        <w:rPr>
          <w:b/>
        </w:rPr>
        <w:t>14</w:t>
      </w:r>
    </w:p>
    <w:p w14:paraId="6A3A0696" w14:textId="22E959F4" w:rsidR="004D29B9" w:rsidRPr="00DB2E25" w:rsidRDefault="00777AD5" w:rsidP="00D70FE2">
      <w:pPr>
        <w:pStyle w:val="IPPNormal"/>
        <w:tabs>
          <w:tab w:val="right" w:leader="dot" w:pos="9072"/>
        </w:tabs>
      </w:pPr>
      <w:r w:rsidRPr="00DB2E25">
        <w:rPr>
          <w:rStyle w:val="PleaseReviewParagraphId"/>
        </w:rPr>
        <w:t>[457]</w:t>
      </w:r>
      <w:r w:rsidRPr="00DB2E25">
        <w:t>14. Frons with central fovea impressed (circular impression mid frons, above tubercle if present)</w:t>
      </w:r>
      <w:r w:rsidR="00D70FE2">
        <w:tab/>
      </w:r>
      <w:r w:rsidRPr="00DB2E25">
        <w:rPr>
          <w:b/>
          <w:i/>
        </w:rPr>
        <w:t>I. confusus</w:t>
      </w:r>
      <w:r w:rsidRPr="00DB2E25">
        <w:rPr>
          <w:b/>
        </w:rPr>
        <w:t xml:space="preserve"> (LeConte)</w:t>
      </w:r>
      <w:r w:rsidRPr="00DB2E25">
        <w:t xml:space="preserve"> </w:t>
      </w:r>
      <w:r w:rsidR="00F62BD3" w:rsidRPr="00305052">
        <w:rPr>
          <w:b/>
        </w:rPr>
        <w:t>and</w:t>
      </w:r>
      <w:r w:rsidRPr="00DB2E25">
        <w:rPr>
          <w:b/>
        </w:rPr>
        <w:t xml:space="preserve"> </w:t>
      </w:r>
      <w:r w:rsidRPr="00DB2E25">
        <w:rPr>
          <w:b/>
          <w:i/>
        </w:rPr>
        <w:t>I. paraconfusus</w:t>
      </w:r>
      <w:r w:rsidRPr="00DB2E25">
        <w:rPr>
          <w:b/>
        </w:rPr>
        <w:t xml:space="preserve"> Lanier;</w:t>
      </w:r>
      <w:r w:rsidRPr="00DB2E25">
        <w:t xml:space="preserve"> </w:t>
      </w:r>
      <w:r w:rsidRPr="00DB2E25">
        <w:rPr>
          <w:b/>
          <w:i/>
        </w:rPr>
        <w:t>I. hoppingi</w:t>
      </w:r>
      <w:r w:rsidRPr="00DB2E25">
        <w:rPr>
          <w:b/>
        </w:rPr>
        <w:t xml:space="preserve"> Lanier</w:t>
      </w:r>
      <w:r w:rsidRPr="00DB2E25">
        <w:t xml:space="preserve"> </w:t>
      </w:r>
      <w:r w:rsidRPr="00541AA9">
        <w:t>(NT)</w:t>
      </w:r>
    </w:p>
    <w:p w14:paraId="4F1BAA0B" w14:textId="6D2CBDAE" w:rsidR="004D29B9" w:rsidRPr="00DB2E25" w:rsidRDefault="00777AD5" w:rsidP="00D70FE2">
      <w:pPr>
        <w:pStyle w:val="IPPNormal"/>
        <w:tabs>
          <w:tab w:val="right" w:leader="dot" w:pos="9072"/>
        </w:tabs>
      </w:pPr>
      <w:r w:rsidRPr="00DB2E25">
        <w:rPr>
          <w:rStyle w:val="PleaseReviewParagraphId"/>
        </w:rPr>
        <w:t>[458]</w:t>
      </w:r>
      <w:r w:rsidRPr="00DB2E25">
        <w:t>– Frons with central fovea not impressed</w:t>
      </w:r>
      <w:r w:rsidR="00D70FE2">
        <w:tab/>
      </w:r>
      <w:r w:rsidRPr="00DB2E25">
        <w:rPr>
          <w:b/>
          <w:i/>
        </w:rPr>
        <w:t>I.</w:t>
      </w:r>
      <w:r w:rsidR="00E04AE3">
        <w:rPr>
          <w:b/>
          <w:i/>
        </w:rPr>
        <w:t> </w:t>
      </w:r>
      <w:r w:rsidRPr="00DB2E25">
        <w:rPr>
          <w:b/>
          <w:i/>
        </w:rPr>
        <w:t>montanus</w:t>
      </w:r>
      <w:r w:rsidRPr="00DB2E25">
        <w:rPr>
          <w:b/>
        </w:rPr>
        <w:t xml:space="preserve"> (Eichhoff)</w:t>
      </w:r>
      <w:r w:rsidRPr="00DB2E25">
        <w:t xml:space="preserve"> </w:t>
      </w:r>
      <w:r w:rsidRPr="00541AA9">
        <w:t>(NT)</w:t>
      </w:r>
    </w:p>
    <w:p w14:paraId="73574401" w14:textId="4D1057A1" w:rsidR="004D29B9" w:rsidRPr="00DB2E25" w:rsidRDefault="00777AD5" w:rsidP="00D70FE2">
      <w:pPr>
        <w:pStyle w:val="IPPNormal"/>
        <w:tabs>
          <w:tab w:val="right" w:leader="dot" w:pos="9072"/>
        </w:tabs>
      </w:pPr>
      <w:r w:rsidRPr="00DB2E25">
        <w:rPr>
          <w:rStyle w:val="PleaseReviewParagraphId"/>
        </w:rPr>
        <w:t>[459]</w:t>
      </w:r>
      <w:r w:rsidRPr="00DB2E25">
        <w:t>15. Distance between first and second declivital spines greater than from suture to first spine (Figure 13(a))</w:t>
      </w:r>
      <w:r w:rsidR="00D70FE2">
        <w:tab/>
      </w:r>
      <w:r w:rsidRPr="00DB2E25">
        <w:rPr>
          <w:b/>
          <w:i/>
        </w:rPr>
        <w:t>I. grandicollis</w:t>
      </w:r>
      <w:r w:rsidRPr="00DB2E25">
        <w:rPr>
          <w:b/>
        </w:rPr>
        <w:t xml:space="preserve"> (Eichhoff) part; </w:t>
      </w:r>
      <w:r w:rsidRPr="00DB2E25">
        <w:rPr>
          <w:b/>
          <w:i/>
        </w:rPr>
        <w:t>I. paraconfusus</w:t>
      </w:r>
      <w:r w:rsidRPr="00DB2E25">
        <w:rPr>
          <w:b/>
        </w:rPr>
        <w:t xml:space="preserve"> Lanier, part;</w:t>
      </w:r>
      <w:r w:rsidR="00D70FE2">
        <w:rPr>
          <w:b/>
        </w:rPr>
        <w:br/>
      </w:r>
      <w:r w:rsidRPr="00DB2E25">
        <w:rPr>
          <w:b/>
          <w:i/>
        </w:rPr>
        <w:t>I. cribricollis</w:t>
      </w:r>
      <w:r w:rsidRPr="00DB2E25">
        <w:rPr>
          <w:b/>
        </w:rPr>
        <w:t xml:space="preserve"> (Eichhoff)</w:t>
      </w:r>
      <w:r w:rsidRPr="00DB2E25">
        <w:t xml:space="preserve"> </w:t>
      </w:r>
      <w:r w:rsidRPr="00541AA9">
        <w:t>(NT)</w:t>
      </w:r>
    </w:p>
    <w:p w14:paraId="75D8DCA9" w14:textId="3F31605A" w:rsidR="004D29B9" w:rsidRPr="00DB2E25" w:rsidRDefault="00777AD5" w:rsidP="00D70FE2">
      <w:pPr>
        <w:pStyle w:val="IPPNormal"/>
        <w:tabs>
          <w:tab w:val="right" w:leader="dot" w:pos="9072"/>
        </w:tabs>
      </w:pPr>
      <w:r w:rsidRPr="00DB2E25">
        <w:rPr>
          <w:rStyle w:val="PleaseReviewParagraphId"/>
        </w:rPr>
        <w:t>[460]</w:t>
      </w:r>
      <w:r w:rsidRPr="00DB2E25">
        <w:t>– Distance between first and second declivital spines not greater than from suture to first spine (Figure 13(b))</w:t>
      </w:r>
      <w:r w:rsidR="00FE71FA">
        <w:tab/>
      </w:r>
      <w:r w:rsidRPr="00DB2E25">
        <w:rPr>
          <w:b/>
        </w:rPr>
        <w:t>16</w:t>
      </w:r>
    </w:p>
    <w:p w14:paraId="1B963ACE" w14:textId="34E44BE1" w:rsidR="004D29B9" w:rsidRPr="00DB2E25" w:rsidRDefault="00777AD5" w:rsidP="00D70FE2">
      <w:pPr>
        <w:pStyle w:val="IPPNormal"/>
        <w:tabs>
          <w:tab w:val="right" w:leader="dot" w:pos="9072"/>
        </w:tabs>
      </w:pPr>
      <w:r w:rsidRPr="00DB2E25">
        <w:rPr>
          <w:rStyle w:val="PleaseReviewParagraphId"/>
        </w:rPr>
        <w:t>[461]</w:t>
      </w:r>
      <w:r w:rsidRPr="00DB2E25">
        <w:t xml:space="preserve">16. Frons with central fovea weak </w:t>
      </w:r>
      <w:r w:rsidR="00666B1E" w:rsidRPr="00DB2E25">
        <w:t xml:space="preserve">(shallow concavity) </w:t>
      </w:r>
      <w:r w:rsidRPr="00DB2E25">
        <w:t>or absent</w:t>
      </w:r>
      <w:r w:rsidR="00FE71FA">
        <w:tab/>
      </w:r>
      <w:r w:rsidR="00FE71FA">
        <w:tab/>
      </w:r>
      <w:r w:rsidR="00047321" w:rsidRPr="00305052">
        <w:rPr>
          <w:b/>
        </w:rPr>
        <w:t xml:space="preserve">non-target </w:t>
      </w:r>
      <w:r w:rsidR="008B50BD">
        <w:rPr>
          <w:b/>
        </w:rPr>
        <w:t>species,</w:t>
      </w:r>
      <w:r w:rsidRPr="00DB2E25">
        <w:rPr>
          <w:b/>
        </w:rPr>
        <w:t xml:space="preserve"> including </w:t>
      </w:r>
      <w:r w:rsidRPr="00DB2E25">
        <w:rPr>
          <w:b/>
          <w:i/>
        </w:rPr>
        <w:t xml:space="preserve">I. hoppingi </w:t>
      </w:r>
      <w:r w:rsidRPr="00DB2E25">
        <w:rPr>
          <w:b/>
        </w:rPr>
        <w:t>Lanier</w:t>
      </w:r>
    </w:p>
    <w:p w14:paraId="6D5AAA9A" w14:textId="13413F96" w:rsidR="004D29B9" w:rsidRPr="00DB2E25" w:rsidRDefault="00777AD5" w:rsidP="00D70FE2">
      <w:pPr>
        <w:pStyle w:val="IPPNormal"/>
        <w:tabs>
          <w:tab w:val="right" w:leader="dot" w:pos="9072"/>
        </w:tabs>
      </w:pPr>
      <w:r w:rsidRPr="00DB2E25">
        <w:rPr>
          <w:rStyle w:val="PleaseReviewParagraphId"/>
        </w:rPr>
        <w:t>[462]</w:t>
      </w:r>
      <w:r w:rsidRPr="00DB2E25">
        <w:t>– Frons with central fovea impressed</w:t>
      </w:r>
      <w:r w:rsidR="00FE71FA">
        <w:tab/>
      </w:r>
      <w:r w:rsidRPr="00DB2E25">
        <w:rPr>
          <w:b/>
        </w:rPr>
        <w:t>17 (diagnostically difficult species)</w:t>
      </w:r>
    </w:p>
    <w:p w14:paraId="4A4FD7DF" w14:textId="4F3828FB" w:rsidR="004D29B9" w:rsidRPr="00DB2E25" w:rsidRDefault="00777AD5" w:rsidP="00D70FE2">
      <w:pPr>
        <w:pStyle w:val="IPPNormal"/>
        <w:tabs>
          <w:tab w:val="right" w:leader="dot" w:pos="9072"/>
        </w:tabs>
      </w:pPr>
      <w:r w:rsidRPr="00DB2E25">
        <w:rPr>
          <w:rStyle w:val="PleaseReviewParagraphId"/>
        </w:rPr>
        <w:t>[463]</w:t>
      </w:r>
      <w:r w:rsidRPr="00DB2E25">
        <w:t>17. Elytral declivity with third spine pointed (Figure</w:t>
      </w:r>
      <w:r w:rsidR="008A069D">
        <w:t>s</w:t>
      </w:r>
      <w:r w:rsidRPr="00DB2E25">
        <w:t> 14(a) to (c), acute or subacute)</w:t>
      </w:r>
      <w:r w:rsidR="00FE71FA">
        <w:tab/>
      </w:r>
      <w:r w:rsidRPr="00305052">
        <w:rPr>
          <w:b/>
        </w:rPr>
        <w:t>1</w:t>
      </w:r>
      <w:r w:rsidRPr="00DB2E25">
        <w:rPr>
          <w:b/>
        </w:rPr>
        <w:t>8</w:t>
      </w:r>
    </w:p>
    <w:p w14:paraId="74195EA6" w14:textId="6ECA125A" w:rsidR="004D29B9" w:rsidRPr="00DB2E25" w:rsidRDefault="00777AD5" w:rsidP="00D70FE2">
      <w:pPr>
        <w:pStyle w:val="IPPNormal"/>
        <w:tabs>
          <w:tab w:val="right" w:leader="dot" w:pos="9072"/>
        </w:tabs>
      </w:pPr>
      <w:r w:rsidRPr="00DB2E25">
        <w:rPr>
          <w:rStyle w:val="PleaseReviewParagraphId"/>
        </w:rPr>
        <w:t>[464]</w:t>
      </w:r>
      <w:r w:rsidRPr="00DB2E25">
        <w:t>– Elytral declivity with third spine rounded (Figure 14(e), not at arrow)</w:t>
      </w:r>
      <w:r w:rsidR="00FE71FA">
        <w:tab/>
      </w:r>
      <w:r w:rsidRPr="00DB2E25">
        <w:rPr>
          <w:b/>
        </w:rPr>
        <w:t xml:space="preserve">♂ </w:t>
      </w:r>
      <w:r w:rsidRPr="00DB2E25">
        <w:rPr>
          <w:b/>
          <w:i/>
        </w:rPr>
        <w:t>I. confusus</w:t>
      </w:r>
      <w:r w:rsidRPr="00DB2E25">
        <w:rPr>
          <w:b/>
        </w:rPr>
        <w:t xml:space="preserve"> (LeConte)</w:t>
      </w:r>
    </w:p>
    <w:p w14:paraId="0C5101F1" w14:textId="10DEE157" w:rsidR="004D29B9" w:rsidRPr="00DB2E25" w:rsidRDefault="00777AD5" w:rsidP="00D70FE2">
      <w:pPr>
        <w:pStyle w:val="IPPNormal"/>
        <w:tabs>
          <w:tab w:val="right" w:leader="dot" w:pos="9072"/>
        </w:tabs>
      </w:pPr>
      <w:r w:rsidRPr="00DB2E25">
        <w:rPr>
          <w:rStyle w:val="PleaseReviewParagraphId"/>
        </w:rPr>
        <w:t>[465]</w:t>
      </w:r>
      <w:r w:rsidRPr="00DB2E25">
        <w:t>18. Frons with median tubercle separated from epistoma by distance less than half its diameter, central carina absent</w:t>
      </w:r>
      <w:r w:rsidR="00FE71FA">
        <w:tab/>
      </w:r>
      <w:r w:rsidRPr="00DB2E25">
        <w:rPr>
          <w:b/>
        </w:rPr>
        <w:t xml:space="preserve">♂ </w:t>
      </w:r>
      <w:r w:rsidRPr="00DB2E25">
        <w:rPr>
          <w:b/>
          <w:i/>
        </w:rPr>
        <w:t xml:space="preserve">I. paraconfusus </w:t>
      </w:r>
      <w:r w:rsidRPr="00DB2E25">
        <w:rPr>
          <w:b/>
        </w:rPr>
        <w:t xml:space="preserve">Lanier, part; </w:t>
      </w:r>
      <w:r w:rsidRPr="00DB2E25">
        <w:rPr>
          <w:b/>
          <w:i/>
        </w:rPr>
        <w:t>I. montanus</w:t>
      </w:r>
      <w:r w:rsidRPr="00DB2E25">
        <w:rPr>
          <w:b/>
        </w:rPr>
        <w:t xml:space="preserve"> (Eichhoff),</w:t>
      </w:r>
      <w:r w:rsidRPr="00DB2E25">
        <w:t xml:space="preserve"> </w:t>
      </w:r>
      <w:r w:rsidRPr="00DB2E25">
        <w:rPr>
          <w:b/>
        </w:rPr>
        <w:t>part</w:t>
      </w:r>
      <w:r w:rsidRPr="00DB2E25">
        <w:t xml:space="preserve"> </w:t>
      </w:r>
      <w:r w:rsidRPr="00541AA9">
        <w:t>(NT)</w:t>
      </w:r>
    </w:p>
    <w:p w14:paraId="1AC422F1" w14:textId="6A03E886" w:rsidR="004D29B9" w:rsidRPr="00DB2E25" w:rsidRDefault="00777AD5" w:rsidP="00D70FE2">
      <w:pPr>
        <w:pStyle w:val="IPPNormal"/>
        <w:tabs>
          <w:tab w:val="right" w:leader="dot" w:pos="9072"/>
        </w:tabs>
      </w:pPr>
      <w:r w:rsidRPr="00DB2E25">
        <w:rPr>
          <w:rStyle w:val="PleaseReviewParagraphId"/>
        </w:rPr>
        <w:t>[466]</w:t>
      </w:r>
      <w:r w:rsidRPr="00DB2E25">
        <w:t>– </w:t>
      </w:r>
      <w:r w:rsidR="0037093C" w:rsidRPr="00DB2E25">
        <w:t>Frons with median tubercle (Figure 8(a), circled) separated from epistoma (Figure 8(a), arrow) by distance equal to or more than half its diameter, central carina present (Figure 8(b)) or absent</w:t>
      </w:r>
      <w:r w:rsidRPr="00DB2E25">
        <w:t>..................................................................................................</w:t>
      </w:r>
      <w:r w:rsidRPr="00DB2E25">
        <w:rPr>
          <w:b/>
          <w:i/>
        </w:rPr>
        <w:t>I. montanus</w:t>
      </w:r>
      <w:r w:rsidRPr="00DB2E25">
        <w:rPr>
          <w:b/>
        </w:rPr>
        <w:t xml:space="preserve"> (Eichhoff),</w:t>
      </w:r>
      <w:r w:rsidRPr="00DB2E25">
        <w:t xml:space="preserve"> </w:t>
      </w:r>
      <w:r w:rsidRPr="00DB2E25">
        <w:rPr>
          <w:b/>
        </w:rPr>
        <w:t>part</w:t>
      </w:r>
      <w:r w:rsidRPr="00DB2E25">
        <w:t xml:space="preserve"> (NT)</w:t>
      </w:r>
    </w:p>
    <w:p w14:paraId="717D275A" w14:textId="795417E3" w:rsidR="004D29B9" w:rsidRPr="00DB2E25" w:rsidRDefault="00777AD5" w:rsidP="00D70FE2">
      <w:pPr>
        <w:pStyle w:val="IPPNormal"/>
        <w:tabs>
          <w:tab w:val="right" w:leader="dot" w:pos="9072"/>
        </w:tabs>
      </w:pPr>
      <w:r w:rsidRPr="00DB2E25">
        <w:rPr>
          <w:rStyle w:val="PleaseReviewParagraphId"/>
        </w:rPr>
        <w:t>[467]</w:t>
      </w:r>
      <w:r w:rsidRPr="00DB2E25">
        <w:t>19. Frons with median tubercle absent</w:t>
      </w:r>
      <w:r w:rsidR="00FE71FA">
        <w:tab/>
      </w:r>
      <w:r w:rsidRPr="00DB2E25">
        <w:rPr>
          <w:b/>
        </w:rPr>
        <w:t>20</w:t>
      </w:r>
    </w:p>
    <w:p w14:paraId="695BA38D" w14:textId="32FC564A" w:rsidR="004D29B9" w:rsidRPr="00DB2E25" w:rsidRDefault="00777AD5" w:rsidP="00D70FE2">
      <w:pPr>
        <w:pStyle w:val="IPPNormal"/>
        <w:tabs>
          <w:tab w:val="right" w:leader="dot" w:pos="9072"/>
        </w:tabs>
      </w:pPr>
      <w:r w:rsidRPr="00DB2E25">
        <w:rPr>
          <w:rStyle w:val="PleaseReviewParagraphId"/>
        </w:rPr>
        <w:t>[468]</w:t>
      </w:r>
      <w:r w:rsidRPr="00DB2E25">
        <w:t>– Frons with single entire median tubercle (Figure 8(a))</w:t>
      </w:r>
      <w:r w:rsidR="00FE71FA">
        <w:tab/>
      </w:r>
      <w:r w:rsidR="008B5006" w:rsidRPr="00DB2E25">
        <w:rPr>
          <w:b/>
        </w:rPr>
        <w:t>27</w:t>
      </w:r>
    </w:p>
    <w:p w14:paraId="7B9E3BCD" w14:textId="04A4474C" w:rsidR="004D29B9" w:rsidRPr="00DB2E25" w:rsidRDefault="00777AD5" w:rsidP="00D70FE2">
      <w:pPr>
        <w:pStyle w:val="IPPNormal"/>
        <w:tabs>
          <w:tab w:val="right" w:leader="dot" w:pos="9072"/>
        </w:tabs>
      </w:pPr>
      <w:r w:rsidRPr="00DB2E25">
        <w:rPr>
          <w:rStyle w:val="PleaseReviewParagraphId"/>
        </w:rPr>
        <w:t>[469]</w:t>
      </w:r>
      <w:r w:rsidRPr="00DB2E25">
        <w:t>20. Elytral disc without punctures between striae (Figure 13(c))</w:t>
      </w:r>
      <w:r w:rsidR="00FE71FA">
        <w:tab/>
      </w:r>
      <w:r w:rsidRPr="00DB2E25">
        <w:rPr>
          <w:b/>
        </w:rPr>
        <w:t>21</w:t>
      </w:r>
    </w:p>
    <w:p w14:paraId="006910AD" w14:textId="6C3D3EEF" w:rsidR="004D29B9" w:rsidRPr="00DB2E25" w:rsidRDefault="00777AD5" w:rsidP="00D70FE2">
      <w:pPr>
        <w:pStyle w:val="IPPNormal"/>
        <w:tabs>
          <w:tab w:val="right" w:leader="dot" w:pos="9072"/>
        </w:tabs>
      </w:pPr>
      <w:r w:rsidRPr="00DB2E25">
        <w:rPr>
          <w:rStyle w:val="PleaseReviewParagraphId"/>
        </w:rPr>
        <w:t>[470]</w:t>
      </w:r>
      <w:r w:rsidRPr="00DB2E25">
        <w:t>– Elytral disc with punctures between striae (Figure 13(d))</w:t>
      </w:r>
      <w:r w:rsidR="00FE71FA">
        <w:tab/>
      </w:r>
      <w:r w:rsidRPr="00DB2E25">
        <w:rPr>
          <w:b/>
        </w:rPr>
        <w:t>24</w:t>
      </w:r>
    </w:p>
    <w:p w14:paraId="59B17139" w14:textId="6DDA56B5" w:rsidR="004D29B9" w:rsidRPr="00DB2E25" w:rsidRDefault="00777AD5" w:rsidP="00D70FE2">
      <w:pPr>
        <w:pStyle w:val="IPPNormal"/>
        <w:tabs>
          <w:tab w:val="right" w:leader="dot" w:pos="9072"/>
        </w:tabs>
      </w:pPr>
      <w:r w:rsidRPr="00DB2E25">
        <w:rPr>
          <w:rStyle w:val="PleaseReviewParagraphId"/>
        </w:rPr>
        <w:lastRenderedPageBreak/>
        <w:t>[471]</w:t>
      </w:r>
      <w:r w:rsidRPr="00DB2E25">
        <w:t>21. Elytral declivity with third spine simple: tapered from base (Figure 14(a)), or straight-sided with tapered apex (Figure 14(b))</w:t>
      </w:r>
      <w:r w:rsidR="00FE71FA">
        <w:tab/>
      </w:r>
      <w:r w:rsidRPr="00DB2E25">
        <w:rPr>
          <w:b/>
        </w:rPr>
        <w:t>22</w:t>
      </w:r>
    </w:p>
    <w:p w14:paraId="07517047" w14:textId="01B60A2D" w:rsidR="004D29B9" w:rsidRPr="00DB2E25" w:rsidRDefault="00777AD5" w:rsidP="00D70FE2">
      <w:pPr>
        <w:pStyle w:val="IPPNormal"/>
        <w:tabs>
          <w:tab w:val="right" w:leader="dot" w:pos="9072"/>
        </w:tabs>
      </w:pPr>
      <w:r w:rsidRPr="00DB2E25">
        <w:rPr>
          <w:rStyle w:val="PleaseReviewParagraphId"/>
        </w:rPr>
        <w:t>[472]</w:t>
      </w:r>
      <w:r w:rsidRPr="00DB2E25">
        <w:t>– Elytral declivity with third spine apex emarginate (Figure 14(d))</w:t>
      </w:r>
      <w:r w:rsidR="005A69C9">
        <w:t xml:space="preserve"> </w:t>
      </w:r>
      <w:r w:rsidR="00FE71FA">
        <w:tab/>
      </w:r>
      <w:r w:rsidR="00FE71FA">
        <w:tab/>
      </w:r>
      <w:r w:rsidR="003E1CC2" w:rsidRPr="00DB2E25">
        <w:rPr>
          <w:b/>
          <w:i/>
        </w:rPr>
        <w:t>I.</w:t>
      </w:r>
      <w:r w:rsidR="00E04AE3">
        <w:rPr>
          <w:b/>
          <w:i/>
        </w:rPr>
        <w:t> </w:t>
      </w:r>
      <w:r w:rsidR="003E1CC2" w:rsidRPr="00DB2E25">
        <w:rPr>
          <w:b/>
          <w:i/>
        </w:rPr>
        <w:t>emarginatus</w:t>
      </w:r>
      <w:r w:rsidR="003E1CC2" w:rsidRPr="00DB2E25">
        <w:rPr>
          <w:b/>
        </w:rPr>
        <w:t xml:space="preserve"> (LeConte) </w:t>
      </w:r>
      <w:r w:rsidR="003E1CC2" w:rsidRPr="00305052">
        <w:t>(NT)</w:t>
      </w:r>
    </w:p>
    <w:p w14:paraId="6818C050" w14:textId="7FC24069" w:rsidR="0069257C" w:rsidRDefault="00777AD5" w:rsidP="00D70FE2">
      <w:pPr>
        <w:pStyle w:val="IPPNormal"/>
        <w:tabs>
          <w:tab w:val="right" w:leader="dot" w:pos="9072"/>
        </w:tabs>
        <w:rPr>
          <w:b/>
        </w:rPr>
      </w:pPr>
      <w:r w:rsidRPr="00DB2E25">
        <w:rPr>
          <w:rStyle w:val="PleaseReviewParagraphId"/>
        </w:rPr>
        <w:t>[473]</w:t>
      </w:r>
      <w:r w:rsidRPr="00DB2E25">
        <w:t>22. Body length 2.0</w:t>
      </w:r>
      <w:r w:rsidR="00405AE6">
        <w:t>-</w:t>
      </w:r>
      <w:r w:rsidRPr="00DB2E25">
        <w:t>3.0 mm</w:t>
      </w:r>
      <w:r w:rsidR="005A69C9">
        <w:t xml:space="preserve"> </w:t>
      </w:r>
      <w:r w:rsidR="00FE71FA">
        <w:tab/>
      </w:r>
      <w:r w:rsidR="00FE71FA">
        <w:tab/>
      </w:r>
      <w:r w:rsidR="009D10C6" w:rsidRPr="00DB2E25">
        <w:rPr>
          <w:b/>
        </w:rPr>
        <w:t>non</w:t>
      </w:r>
      <w:r w:rsidR="0069257C">
        <w:rPr>
          <w:b/>
        </w:rPr>
        <w:t>-</w:t>
      </w:r>
      <w:r w:rsidR="009D10C6" w:rsidRPr="00DB2E25">
        <w:rPr>
          <w:b/>
        </w:rPr>
        <w:t>target species:</w:t>
      </w:r>
      <w:r w:rsidR="009D10C6" w:rsidRPr="00DB2E25">
        <w:rPr>
          <w:b/>
          <w:i/>
        </w:rPr>
        <w:t xml:space="preserve"> I.</w:t>
      </w:r>
      <w:r w:rsidR="00E04AE3">
        <w:rPr>
          <w:b/>
          <w:i/>
        </w:rPr>
        <w:t> </w:t>
      </w:r>
      <w:r w:rsidR="009D10C6" w:rsidRPr="00DB2E25">
        <w:rPr>
          <w:b/>
          <w:i/>
        </w:rPr>
        <w:t>avulsus</w:t>
      </w:r>
      <w:r w:rsidR="009D10C6" w:rsidRPr="00DB2E25">
        <w:rPr>
          <w:b/>
        </w:rPr>
        <w:t xml:space="preserve"> (Eichhoff), </w:t>
      </w:r>
      <w:r w:rsidR="009D10C6" w:rsidRPr="00DB2E25">
        <w:rPr>
          <w:b/>
          <w:i/>
        </w:rPr>
        <w:t>I.</w:t>
      </w:r>
      <w:r w:rsidR="00E04AE3">
        <w:rPr>
          <w:b/>
          <w:i/>
        </w:rPr>
        <w:t> </w:t>
      </w:r>
      <w:r w:rsidR="009D10C6" w:rsidRPr="00DB2E25">
        <w:rPr>
          <w:b/>
          <w:i/>
        </w:rPr>
        <w:t xml:space="preserve">bonanseai </w:t>
      </w:r>
      <w:r w:rsidR="009D10C6" w:rsidRPr="00DB2E25">
        <w:rPr>
          <w:b/>
        </w:rPr>
        <w:t>(Hopkins) (some ♀)</w:t>
      </w:r>
    </w:p>
    <w:p w14:paraId="5889EED3" w14:textId="30AF9A15" w:rsidR="004D29B9" w:rsidRPr="00DB2E25" w:rsidRDefault="00777AD5" w:rsidP="00D70FE2">
      <w:pPr>
        <w:pStyle w:val="IPPNormal"/>
        <w:tabs>
          <w:tab w:val="right" w:leader="dot" w:pos="9072"/>
        </w:tabs>
      </w:pPr>
      <w:r w:rsidRPr="00DB2E25">
        <w:rPr>
          <w:rStyle w:val="PleaseReviewParagraphId"/>
        </w:rPr>
        <w:t>[474]</w:t>
      </w:r>
      <w:r w:rsidRPr="00DB2E25">
        <w:t>– Body length 3.0</w:t>
      </w:r>
      <w:r w:rsidR="00405AE6">
        <w:t>-</w:t>
      </w:r>
      <w:r w:rsidRPr="00DB2E25">
        <w:t>4.5 mm</w:t>
      </w:r>
      <w:r w:rsidR="00FE71FA">
        <w:tab/>
      </w:r>
      <w:r w:rsidRPr="00DB2E25">
        <w:rPr>
          <w:b/>
        </w:rPr>
        <w:t>23</w:t>
      </w:r>
    </w:p>
    <w:p w14:paraId="3E9BEAE5" w14:textId="40B6ABC6" w:rsidR="004D29B9" w:rsidRPr="00DB2E25" w:rsidRDefault="00777AD5" w:rsidP="00305052">
      <w:pPr>
        <w:pStyle w:val="IPPNormal"/>
        <w:tabs>
          <w:tab w:val="right" w:leader="dot" w:pos="9072"/>
        </w:tabs>
      </w:pPr>
      <w:r w:rsidRPr="00DB2E25">
        <w:rPr>
          <w:rStyle w:val="PleaseReviewParagraphId"/>
        </w:rPr>
        <w:t>[475]</w:t>
      </w:r>
      <w:r w:rsidRPr="00DB2E25">
        <w:t>23. Frons with central fovea impressed</w:t>
      </w:r>
      <w:r w:rsidR="005A69C9">
        <w:t xml:space="preserve"> </w:t>
      </w:r>
      <w:r w:rsidR="00FE71FA">
        <w:tab/>
      </w:r>
      <w:r w:rsidR="00FE71FA">
        <w:tab/>
      </w:r>
      <w:r w:rsidRPr="006F2687">
        <w:rPr>
          <w:b/>
        </w:rPr>
        <w:t>non-target species</w:t>
      </w:r>
      <w:r w:rsidR="009D10C6" w:rsidRPr="006F2687">
        <w:rPr>
          <w:b/>
        </w:rPr>
        <w:t xml:space="preserve">: </w:t>
      </w:r>
      <w:r w:rsidR="009D10C6" w:rsidRPr="006F2687">
        <w:rPr>
          <w:b/>
          <w:i/>
        </w:rPr>
        <w:t>I.</w:t>
      </w:r>
      <w:r w:rsidR="00E04AE3" w:rsidRPr="006F2687">
        <w:rPr>
          <w:b/>
          <w:i/>
        </w:rPr>
        <w:t> </w:t>
      </w:r>
      <w:r w:rsidR="009D10C6" w:rsidRPr="006F2687">
        <w:rPr>
          <w:b/>
          <w:i/>
        </w:rPr>
        <w:t>nitidus</w:t>
      </w:r>
      <w:r w:rsidR="009D10C6" w:rsidRPr="006F2687">
        <w:rPr>
          <w:b/>
        </w:rPr>
        <w:t xml:space="preserve"> Eggers, </w:t>
      </w:r>
      <w:r w:rsidR="009D10C6" w:rsidRPr="006F2687">
        <w:rPr>
          <w:b/>
          <w:i/>
        </w:rPr>
        <w:t>I.</w:t>
      </w:r>
      <w:r w:rsidR="00E04AE3" w:rsidRPr="006F2687">
        <w:rPr>
          <w:b/>
          <w:i/>
        </w:rPr>
        <w:t> </w:t>
      </w:r>
      <w:r w:rsidR="009D10C6" w:rsidRPr="006F2687">
        <w:rPr>
          <w:b/>
          <w:i/>
        </w:rPr>
        <w:t xml:space="preserve">bonanseai </w:t>
      </w:r>
      <w:r w:rsidR="009D10C6" w:rsidRPr="006F2687">
        <w:rPr>
          <w:b/>
        </w:rPr>
        <w:t xml:space="preserve">(Hopkins), </w:t>
      </w:r>
      <w:proofErr w:type="gramStart"/>
      <w:r w:rsidR="009D10C6" w:rsidRPr="006F2687">
        <w:rPr>
          <w:b/>
          <w:i/>
        </w:rPr>
        <w:t>I</w:t>
      </w:r>
      <w:proofErr w:type="gramEnd"/>
      <w:r w:rsidR="009D10C6" w:rsidRPr="006F2687">
        <w:rPr>
          <w:b/>
          <w:i/>
        </w:rPr>
        <w:t>.</w:t>
      </w:r>
      <w:r w:rsidR="00E04AE3" w:rsidRPr="006F2687">
        <w:rPr>
          <w:b/>
          <w:i/>
        </w:rPr>
        <w:t> </w:t>
      </w:r>
      <w:r w:rsidR="009D10C6" w:rsidRPr="006F2687">
        <w:rPr>
          <w:b/>
          <w:i/>
        </w:rPr>
        <w:t xml:space="preserve">perturbatus </w:t>
      </w:r>
      <w:r w:rsidR="009D10C6" w:rsidRPr="006F2687">
        <w:rPr>
          <w:b/>
        </w:rPr>
        <w:t>(Eichhoff)</w:t>
      </w:r>
    </w:p>
    <w:p w14:paraId="7E8F2FA6" w14:textId="0995B8D0" w:rsidR="004D29B9" w:rsidRPr="00DB2E25" w:rsidRDefault="00777AD5" w:rsidP="006F2687">
      <w:pPr>
        <w:pStyle w:val="IPPNormal"/>
        <w:tabs>
          <w:tab w:val="right" w:leader="dot" w:pos="9072"/>
        </w:tabs>
      </w:pPr>
      <w:r w:rsidRPr="00DB2E25">
        <w:rPr>
          <w:rStyle w:val="PleaseReviewParagraphId"/>
        </w:rPr>
        <w:t>[476]</w:t>
      </w:r>
      <w:r w:rsidRPr="00DB2E25">
        <w:t>– Frons with central fovea absent</w:t>
      </w:r>
      <w:r w:rsidR="006F2687">
        <w:tab/>
      </w:r>
      <w:r w:rsidRPr="00DB2E25">
        <w:rPr>
          <w:b/>
        </w:rPr>
        <w:t xml:space="preserve">♀ </w:t>
      </w:r>
      <w:r w:rsidRPr="00DB2E25">
        <w:rPr>
          <w:b/>
          <w:i/>
        </w:rPr>
        <w:t>I. pini</w:t>
      </w:r>
      <w:r w:rsidRPr="00DB2E25">
        <w:rPr>
          <w:b/>
        </w:rPr>
        <w:t xml:space="preserve"> (Say), part</w:t>
      </w:r>
      <w:r w:rsidR="00BF2CB1" w:rsidRPr="00DB2E25">
        <w:rPr>
          <w:b/>
        </w:rPr>
        <w:t>, also non</w:t>
      </w:r>
      <w:r w:rsidR="0069257C">
        <w:rPr>
          <w:b/>
        </w:rPr>
        <w:t>-</w:t>
      </w:r>
      <w:r w:rsidR="00BF2CB1" w:rsidRPr="00DB2E25">
        <w:rPr>
          <w:b/>
        </w:rPr>
        <w:t>target species</w:t>
      </w:r>
      <w:proofErr w:type="gramStart"/>
      <w:r w:rsidR="00BF2CB1" w:rsidRPr="00DB2E25">
        <w:rPr>
          <w:b/>
        </w:rPr>
        <w:t>:</w:t>
      </w:r>
      <w:proofErr w:type="gramEnd"/>
      <w:r w:rsidR="00C06CFC">
        <w:rPr>
          <w:b/>
        </w:rPr>
        <w:br/>
      </w:r>
      <w:r w:rsidR="00BF2CB1" w:rsidRPr="00DB2E25">
        <w:rPr>
          <w:b/>
          <w:i/>
        </w:rPr>
        <w:t>I.</w:t>
      </w:r>
      <w:r w:rsidR="00E04AE3">
        <w:rPr>
          <w:b/>
          <w:i/>
        </w:rPr>
        <w:t> </w:t>
      </w:r>
      <w:r w:rsidR="00BF2CB1" w:rsidRPr="00DB2E25">
        <w:rPr>
          <w:b/>
          <w:i/>
        </w:rPr>
        <w:t>bonanseai</w:t>
      </w:r>
      <w:r w:rsidR="00BF2CB1" w:rsidRPr="00DB2E25">
        <w:rPr>
          <w:b/>
        </w:rPr>
        <w:t xml:space="preserve"> (Hopkins) (</w:t>
      </w:r>
      <w:r w:rsidR="00DB2E23" w:rsidRPr="00DB2E25">
        <w:rPr>
          <w:b/>
        </w:rPr>
        <w:t>♀</w:t>
      </w:r>
      <w:r w:rsidR="00BF2CB1" w:rsidRPr="00DB2E25">
        <w:rPr>
          <w:b/>
        </w:rPr>
        <w:t xml:space="preserve">) and </w:t>
      </w:r>
      <w:r w:rsidR="00BF2CB1" w:rsidRPr="00DB2E25">
        <w:rPr>
          <w:b/>
          <w:i/>
        </w:rPr>
        <w:t>I.</w:t>
      </w:r>
      <w:r w:rsidR="00E04AE3">
        <w:rPr>
          <w:b/>
          <w:i/>
        </w:rPr>
        <w:t> </w:t>
      </w:r>
      <w:r w:rsidR="00BF2CB1" w:rsidRPr="00DB2E25">
        <w:rPr>
          <w:b/>
          <w:i/>
        </w:rPr>
        <w:t>perturbatus</w:t>
      </w:r>
      <w:r w:rsidR="00BF2CB1" w:rsidRPr="00DB2E25">
        <w:rPr>
          <w:b/>
        </w:rPr>
        <w:t xml:space="preserve"> (Eichhoff)</w:t>
      </w:r>
    </w:p>
    <w:p w14:paraId="5623F90D" w14:textId="0248E6CB" w:rsidR="004D29B9" w:rsidRPr="00DB2E25" w:rsidRDefault="00777AD5" w:rsidP="00D70FE2">
      <w:pPr>
        <w:pStyle w:val="IPPNormal"/>
        <w:tabs>
          <w:tab w:val="right" w:leader="dot" w:pos="9072"/>
        </w:tabs>
      </w:pPr>
      <w:r w:rsidRPr="00DB2E25">
        <w:rPr>
          <w:rStyle w:val="PleaseReviewParagraphId"/>
        </w:rPr>
        <w:t>[477]</w:t>
      </w:r>
      <w:r w:rsidRPr="00DB2E25">
        <w:t>24. Elytral declivity with distance between first and second spines less than height of first spine</w:t>
      </w:r>
      <w:r w:rsidR="006F2687">
        <w:tab/>
      </w:r>
      <w:r w:rsidRPr="00DB2E25">
        <w:rPr>
          <w:b/>
          <w:i/>
        </w:rPr>
        <w:t>I. cembrae</w:t>
      </w:r>
      <w:r w:rsidRPr="00DB2E25">
        <w:rPr>
          <w:b/>
        </w:rPr>
        <w:t xml:space="preserve"> (Heer) and </w:t>
      </w:r>
      <w:r w:rsidRPr="00DB2E25">
        <w:rPr>
          <w:b/>
          <w:i/>
        </w:rPr>
        <w:t xml:space="preserve">I. subelongatus </w:t>
      </w:r>
      <w:r w:rsidRPr="00DB2E25">
        <w:rPr>
          <w:b/>
        </w:rPr>
        <w:t>(Motschulsky)</w:t>
      </w:r>
    </w:p>
    <w:p w14:paraId="3D164A67" w14:textId="146A77A8" w:rsidR="004D29B9" w:rsidRPr="00DB2E25" w:rsidRDefault="00777AD5" w:rsidP="00D70FE2">
      <w:pPr>
        <w:pStyle w:val="IPPNormal"/>
        <w:tabs>
          <w:tab w:val="right" w:leader="dot" w:pos="9072"/>
        </w:tabs>
      </w:pPr>
      <w:r w:rsidRPr="00DB2E25">
        <w:rPr>
          <w:rStyle w:val="PleaseReviewParagraphId"/>
        </w:rPr>
        <w:t>[478]</w:t>
      </w:r>
      <w:r w:rsidRPr="00DB2E25">
        <w:t>– Elytral declivity with distance between first and second spines greater than or equal to height of first spine</w:t>
      </w:r>
      <w:r w:rsidR="006F2687">
        <w:tab/>
      </w:r>
      <w:r w:rsidRPr="00DB2E25">
        <w:rPr>
          <w:b/>
        </w:rPr>
        <w:t>25</w:t>
      </w:r>
    </w:p>
    <w:p w14:paraId="1B3133BA" w14:textId="5255E522" w:rsidR="004D29B9" w:rsidRPr="00DB2E25" w:rsidRDefault="00777AD5" w:rsidP="00D70FE2">
      <w:pPr>
        <w:pStyle w:val="IPPNormal"/>
        <w:tabs>
          <w:tab w:val="right" w:leader="dot" w:pos="9072"/>
        </w:tabs>
      </w:pPr>
      <w:r w:rsidRPr="00DB2E25">
        <w:rPr>
          <w:rStyle w:val="PleaseReviewParagraphId"/>
        </w:rPr>
        <w:t>[479]</w:t>
      </w:r>
      <w:r w:rsidRPr="00DB2E25">
        <w:t>25. Elytral declivity with third spine tapered and acute (Figure 14(a)), or straight-sided with tapered or rounded apex (Figure 14(b))</w:t>
      </w:r>
      <w:r w:rsidR="006F2687">
        <w:tab/>
      </w:r>
      <w:r w:rsidR="008B5006" w:rsidRPr="00DB2E25">
        <w:rPr>
          <w:b/>
        </w:rPr>
        <w:t>26</w:t>
      </w:r>
    </w:p>
    <w:p w14:paraId="428AC704" w14:textId="7E05EA90" w:rsidR="0047644F" w:rsidRPr="00DB2E25" w:rsidRDefault="00777AD5" w:rsidP="00305052">
      <w:pPr>
        <w:pStyle w:val="IPPNormal"/>
        <w:tabs>
          <w:tab w:val="right" w:leader="dot" w:pos="9072"/>
        </w:tabs>
      </w:pPr>
      <w:r w:rsidRPr="00DB2E25">
        <w:rPr>
          <w:rStyle w:val="PleaseReviewParagraphId"/>
        </w:rPr>
        <w:t>[480]</w:t>
      </w:r>
      <w:r w:rsidRPr="00DB2E25">
        <w:t>– Elytral declivity with third spine straight-sided with acute apex, pedunculate (Figure 14(c)), or bidentate (Figure 14(d))</w:t>
      </w:r>
      <w:r w:rsidR="006F2687">
        <w:tab/>
      </w:r>
      <w:r w:rsidRPr="00DB2E25">
        <w:rPr>
          <w:b/>
        </w:rPr>
        <w:t>non-target species</w:t>
      </w:r>
      <w:r w:rsidR="0047644F" w:rsidRPr="00DB2E25">
        <w:rPr>
          <w:b/>
        </w:rPr>
        <w:t xml:space="preserve">: </w:t>
      </w:r>
      <w:r w:rsidR="0047644F" w:rsidRPr="00DB2E25">
        <w:rPr>
          <w:b/>
          <w:i/>
        </w:rPr>
        <w:t>I.</w:t>
      </w:r>
      <w:r w:rsidR="00E04AE3">
        <w:rPr>
          <w:b/>
          <w:i/>
        </w:rPr>
        <w:t> </w:t>
      </w:r>
      <w:r w:rsidR="0047644F" w:rsidRPr="00DB2E25">
        <w:rPr>
          <w:b/>
          <w:i/>
        </w:rPr>
        <w:t>nitidus</w:t>
      </w:r>
      <w:r w:rsidR="0047644F" w:rsidRPr="00DB2E25">
        <w:rPr>
          <w:b/>
        </w:rPr>
        <w:t xml:space="preserve"> Eggers</w:t>
      </w:r>
      <w:proofErr w:type="gramStart"/>
      <w:r w:rsidR="0047644F" w:rsidRPr="00DB2E25">
        <w:rPr>
          <w:b/>
        </w:rPr>
        <w:t>,</w:t>
      </w:r>
      <w:proofErr w:type="gramEnd"/>
      <w:r w:rsidR="006F2687">
        <w:rPr>
          <w:b/>
        </w:rPr>
        <w:br/>
      </w:r>
      <w:r w:rsidR="0047644F" w:rsidRPr="00DB2E25">
        <w:rPr>
          <w:b/>
          <w:i/>
        </w:rPr>
        <w:t>I.</w:t>
      </w:r>
      <w:r w:rsidR="00E04AE3">
        <w:rPr>
          <w:b/>
          <w:i/>
        </w:rPr>
        <w:t> </w:t>
      </w:r>
      <w:r w:rsidR="0047644F" w:rsidRPr="00DB2E25">
        <w:rPr>
          <w:b/>
          <w:i/>
        </w:rPr>
        <w:t>chinensis</w:t>
      </w:r>
      <w:r w:rsidR="0047644F" w:rsidRPr="00DB2E25">
        <w:rPr>
          <w:b/>
        </w:rPr>
        <w:t xml:space="preserve"> Kurentsov &amp; Kononov, </w:t>
      </w:r>
      <w:r w:rsidR="0047644F" w:rsidRPr="00DB2E25">
        <w:rPr>
          <w:b/>
          <w:i/>
        </w:rPr>
        <w:t>I.</w:t>
      </w:r>
      <w:r w:rsidR="00E04AE3">
        <w:rPr>
          <w:b/>
          <w:i/>
        </w:rPr>
        <w:t> </w:t>
      </w:r>
      <w:r w:rsidR="0047644F" w:rsidRPr="00DB2E25">
        <w:rPr>
          <w:b/>
          <w:i/>
        </w:rPr>
        <w:t>knausi</w:t>
      </w:r>
      <w:r w:rsidR="0047644F" w:rsidRPr="00DB2E25">
        <w:rPr>
          <w:b/>
        </w:rPr>
        <w:t xml:space="preserve"> Swaine, </w:t>
      </w:r>
      <w:r w:rsidR="0047644F" w:rsidRPr="00DB2E25">
        <w:rPr>
          <w:b/>
          <w:i/>
        </w:rPr>
        <w:t>I.</w:t>
      </w:r>
      <w:r w:rsidR="00E04AE3">
        <w:rPr>
          <w:b/>
          <w:i/>
        </w:rPr>
        <w:t> </w:t>
      </w:r>
      <w:r w:rsidR="0047644F" w:rsidRPr="00DB2E25">
        <w:rPr>
          <w:b/>
          <w:i/>
        </w:rPr>
        <w:t>stebbingi</w:t>
      </w:r>
      <w:r w:rsidR="0047644F" w:rsidRPr="00DB2E25">
        <w:rPr>
          <w:b/>
        </w:rPr>
        <w:t xml:space="preserve"> Strohmeyer</w:t>
      </w:r>
    </w:p>
    <w:p w14:paraId="2BA64117" w14:textId="7EFAF887" w:rsidR="00436E65" w:rsidRPr="00DB2E25" w:rsidRDefault="00436E65" w:rsidP="00305052">
      <w:pPr>
        <w:pStyle w:val="IPPNormal"/>
        <w:tabs>
          <w:tab w:val="right" w:leader="dot" w:pos="9072"/>
        </w:tabs>
        <w:rPr>
          <w:b/>
          <w:i/>
        </w:rPr>
      </w:pPr>
      <w:r w:rsidRPr="00DB2E25">
        <w:t>26.</w:t>
      </w:r>
      <w:r w:rsidR="00A66F3A">
        <w:t> </w:t>
      </w:r>
      <w:r w:rsidRPr="00DB2E25">
        <w:t>Elytral declivity with distance between bases of spines 2 and 3 similar to (at least 85%) distance between spines 1 and 2</w:t>
      </w:r>
      <w:r w:rsidR="006F2687">
        <w:tab/>
      </w:r>
      <w:r w:rsidRPr="00DB2E25">
        <w:rPr>
          <w:b/>
          <w:i/>
        </w:rPr>
        <w:t>I.</w:t>
      </w:r>
      <w:r w:rsidR="00E04AE3">
        <w:rPr>
          <w:b/>
          <w:i/>
        </w:rPr>
        <w:t> </w:t>
      </w:r>
      <w:r w:rsidRPr="00DB2E25">
        <w:rPr>
          <w:b/>
          <w:i/>
        </w:rPr>
        <w:t xml:space="preserve">hauseri </w:t>
      </w:r>
      <w:r w:rsidRPr="00305052">
        <w:rPr>
          <w:b/>
        </w:rPr>
        <w:t>Reitter</w:t>
      </w:r>
    </w:p>
    <w:p w14:paraId="241BC95A" w14:textId="67A01C83" w:rsidR="00436E65" w:rsidRPr="00DB2E25" w:rsidRDefault="00A66F3A" w:rsidP="00305052">
      <w:pPr>
        <w:pStyle w:val="IPPNormal"/>
        <w:tabs>
          <w:tab w:val="right" w:leader="dot" w:pos="9072"/>
        </w:tabs>
      </w:pPr>
      <w:r w:rsidRPr="00DB2E25">
        <w:t>– </w:t>
      </w:r>
      <w:r w:rsidR="00436E65" w:rsidRPr="00DB2E25">
        <w:t xml:space="preserve">Elytral declivity with spine </w:t>
      </w:r>
      <w:r w:rsidR="00775F5F">
        <w:t>2</w:t>
      </w:r>
      <w:r w:rsidR="00436E65" w:rsidRPr="00DB2E25">
        <w:t xml:space="preserve"> closer to spine 3 than to spine 1 (distance between 2 and 3 is less than 7</w:t>
      </w:r>
      <w:r w:rsidR="008B5006" w:rsidRPr="00DB2E25">
        <w:t>5</w:t>
      </w:r>
      <w:r w:rsidR="00436E65" w:rsidRPr="00DB2E25">
        <w:t>% of distance between 1 and 2)</w:t>
      </w:r>
      <w:r w:rsidR="006F2687">
        <w:tab/>
      </w:r>
      <w:r w:rsidR="00436E65" w:rsidRPr="00DB2E25">
        <w:rPr>
          <w:b/>
          <w:i/>
        </w:rPr>
        <w:t>I.</w:t>
      </w:r>
      <w:r w:rsidR="00E04AE3">
        <w:rPr>
          <w:b/>
          <w:i/>
        </w:rPr>
        <w:t> </w:t>
      </w:r>
      <w:r w:rsidR="00436E65" w:rsidRPr="00DB2E25">
        <w:rPr>
          <w:b/>
          <w:i/>
        </w:rPr>
        <w:t xml:space="preserve">duplicatus </w:t>
      </w:r>
      <w:r w:rsidR="00436E65" w:rsidRPr="00DB2E25">
        <w:rPr>
          <w:b/>
        </w:rPr>
        <w:t>(Sahlberg) (some ♀)</w:t>
      </w:r>
    </w:p>
    <w:p w14:paraId="39B1FB57" w14:textId="41E386B7" w:rsidR="004D29B9" w:rsidRPr="00DB2E25" w:rsidRDefault="00777AD5" w:rsidP="00D70FE2">
      <w:pPr>
        <w:pStyle w:val="IPPNormal"/>
        <w:tabs>
          <w:tab w:val="right" w:leader="dot" w:pos="9072"/>
        </w:tabs>
      </w:pPr>
      <w:r w:rsidRPr="00DB2E25">
        <w:rPr>
          <w:rStyle w:val="PleaseReviewParagraphId"/>
        </w:rPr>
        <w:t>[481]</w:t>
      </w:r>
      <w:r w:rsidRPr="00DB2E25">
        <w:t>2</w:t>
      </w:r>
      <w:r w:rsidR="00436E65" w:rsidRPr="00DB2E25">
        <w:t>7</w:t>
      </w:r>
      <w:r w:rsidRPr="00DB2E25">
        <w:t>. Elytral disc without punctures between striae (Figure 13(c))</w:t>
      </w:r>
      <w:r w:rsidR="006F2687">
        <w:tab/>
      </w:r>
      <w:r w:rsidR="008B5006" w:rsidRPr="00DB2E25">
        <w:rPr>
          <w:b/>
        </w:rPr>
        <w:t>28</w:t>
      </w:r>
    </w:p>
    <w:p w14:paraId="7C040ACC" w14:textId="50B3E209" w:rsidR="004D29B9" w:rsidRPr="00DB2E25" w:rsidRDefault="00777AD5" w:rsidP="00D70FE2">
      <w:pPr>
        <w:pStyle w:val="IPPNormal"/>
        <w:tabs>
          <w:tab w:val="right" w:leader="dot" w:pos="9072"/>
        </w:tabs>
      </w:pPr>
      <w:r w:rsidRPr="00DB2E25">
        <w:rPr>
          <w:rStyle w:val="PleaseReviewParagraphId"/>
        </w:rPr>
        <w:t>[482]</w:t>
      </w:r>
      <w:r w:rsidRPr="00DB2E25">
        <w:t>– Elytral disc with punctures on interstriae (Figure 13(d))</w:t>
      </w:r>
      <w:r w:rsidR="006F2687">
        <w:tab/>
      </w:r>
      <w:r w:rsidR="008B5006" w:rsidRPr="00DB2E25">
        <w:rPr>
          <w:b/>
        </w:rPr>
        <w:t>31</w:t>
      </w:r>
    </w:p>
    <w:p w14:paraId="421F3E47" w14:textId="265D2FB6" w:rsidR="004D29B9" w:rsidRPr="00DB2E25" w:rsidRDefault="00777AD5" w:rsidP="00305052">
      <w:pPr>
        <w:pStyle w:val="IPPNormal"/>
        <w:tabs>
          <w:tab w:val="right" w:leader="dot" w:pos="9072"/>
        </w:tabs>
      </w:pPr>
      <w:r w:rsidRPr="00DB2E25">
        <w:rPr>
          <w:rStyle w:val="PleaseReviewParagraphId"/>
        </w:rPr>
        <w:t>[483]</w:t>
      </w:r>
      <w:r w:rsidR="008B5006" w:rsidRPr="00DB2E25">
        <w:t>28</w:t>
      </w:r>
      <w:r w:rsidRPr="00DB2E25">
        <w:t>. Elytral declivity with third spine evenly tapered (Figure 14(a)) or emarginate at apex (Figure 14(d))</w:t>
      </w:r>
      <w:r w:rsidR="006F2687">
        <w:tab/>
      </w:r>
      <w:r w:rsidR="003479E0" w:rsidRPr="005A2502">
        <w:rPr>
          <w:b/>
        </w:rPr>
        <w:t>s</w:t>
      </w:r>
      <w:r w:rsidR="0047644F" w:rsidRPr="005A2502">
        <w:rPr>
          <w:b/>
        </w:rPr>
        <w:t xml:space="preserve">ome </w:t>
      </w:r>
      <w:r w:rsidR="00591712" w:rsidRPr="005A2502">
        <w:rPr>
          <w:b/>
        </w:rPr>
        <w:t>♀</w:t>
      </w:r>
      <w:r w:rsidR="0047644F" w:rsidRPr="005A2502">
        <w:rPr>
          <w:b/>
        </w:rPr>
        <w:t xml:space="preserve"> of </w:t>
      </w:r>
      <w:r w:rsidR="0047644F" w:rsidRPr="005A2502">
        <w:rPr>
          <w:b/>
          <w:i/>
        </w:rPr>
        <w:t>I.</w:t>
      </w:r>
      <w:r w:rsidR="00E04AE3" w:rsidRPr="005A2502">
        <w:rPr>
          <w:b/>
          <w:i/>
        </w:rPr>
        <w:t> </w:t>
      </w:r>
      <w:r w:rsidR="0047644F" w:rsidRPr="005A2502">
        <w:rPr>
          <w:b/>
          <w:i/>
        </w:rPr>
        <w:t xml:space="preserve">pini </w:t>
      </w:r>
      <w:r w:rsidR="0047644F" w:rsidRPr="005A2502">
        <w:rPr>
          <w:b/>
        </w:rPr>
        <w:t xml:space="preserve">(Say), and </w:t>
      </w:r>
      <w:r w:rsidRPr="005A2502">
        <w:rPr>
          <w:b/>
        </w:rPr>
        <w:t>non-target species</w:t>
      </w:r>
      <w:proofErr w:type="gramStart"/>
      <w:r w:rsidR="0047644F" w:rsidRPr="005A2502">
        <w:rPr>
          <w:b/>
        </w:rPr>
        <w:t>:</w:t>
      </w:r>
      <w:proofErr w:type="gramEnd"/>
      <w:r w:rsidR="006F2687" w:rsidRPr="005A2502">
        <w:rPr>
          <w:b/>
        </w:rPr>
        <w:br/>
      </w:r>
      <w:r w:rsidR="0047644F" w:rsidRPr="005A2502">
        <w:rPr>
          <w:b/>
          <w:i/>
        </w:rPr>
        <w:t>I.</w:t>
      </w:r>
      <w:r w:rsidR="00E04AE3" w:rsidRPr="005A2502">
        <w:rPr>
          <w:b/>
          <w:i/>
        </w:rPr>
        <w:t> </w:t>
      </w:r>
      <w:r w:rsidR="0047644F" w:rsidRPr="005A2502">
        <w:rPr>
          <w:b/>
          <w:i/>
        </w:rPr>
        <w:t>avulsus</w:t>
      </w:r>
      <w:r w:rsidR="0047644F" w:rsidRPr="005A2502">
        <w:rPr>
          <w:b/>
        </w:rPr>
        <w:t xml:space="preserve"> (Eichhoff), </w:t>
      </w:r>
      <w:r w:rsidR="0047644F" w:rsidRPr="005A2502">
        <w:rPr>
          <w:b/>
          <w:i/>
        </w:rPr>
        <w:t>I.</w:t>
      </w:r>
      <w:r w:rsidR="00E04AE3" w:rsidRPr="005A2502">
        <w:rPr>
          <w:b/>
          <w:i/>
        </w:rPr>
        <w:t> </w:t>
      </w:r>
      <w:r w:rsidR="0047644F" w:rsidRPr="005A2502">
        <w:rPr>
          <w:b/>
          <w:i/>
        </w:rPr>
        <w:t xml:space="preserve">bonanseai </w:t>
      </w:r>
      <w:r w:rsidR="0047644F" w:rsidRPr="005A2502">
        <w:rPr>
          <w:b/>
        </w:rPr>
        <w:t xml:space="preserve">(Hopkins), </w:t>
      </w:r>
      <w:r w:rsidR="0047644F" w:rsidRPr="005A2502">
        <w:rPr>
          <w:b/>
          <w:i/>
        </w:rPr>
        <w:t>I.</w:t>
      </w:r>
      <w:r w:rsidR="00E04AE3" w:rsidRPr="005A2502">
        <w:rPr>
          <w:b/>
          <w:i/>
        </w:rPr>
        <w:t> </w:t>
      </w:r>
      <w:r w:rsidR="0047644F" w:rsidRPr="005A2502">
        <w:rPr>
          <w:b/>
          <w:i/>
        </w:rPr>
        <w:t xml:space="preserve">emarginatus </w:t>
      </w:r>
      <w:r w:rsidR="0047644F" w:rsidRPr="005A2502">
        <w:rPr>
          <w:b/>
        </w:rPr>
        <w:t>(LeConte)</w:t>
      </w:r>
    </w:p>
    <w:p w14:paraId="43A50189" w14:textId="5FFC1D9A" w:rsidR="004D29B9" w:rsidRPr="00DB2E25" w:rsidRDefault="00777AD5" w:rsidP="00D70FE2">
      <w:pPr>
        <w:pStyle w:val="IPPNormal"/>
        <w:tabs>
          <w:tab w:val="right" w:leader="dot" w:pos="9072"/>
        </w:tabs>
      </w:pPr>
      <w:r w:rsidRPr="00DB2E25">
        <w:rPr>
          <w:rStyle w:val="PleaseReviewParagraphId"/>
        </w:rPr>
        <w:t>[484]</w:t>
      </w:r>
      <w:r w:rsidRPr="00DB2E25">
        <w:t>– Elytral declivity with third spine pedunculate (Figure 14(c)) or straight-sided with tapered apex (Figure 14(b))</w:t>
      </w:r>
      <w:r w:rsidR="00683B3A">
        <w:tab/>
      </w:r>
      <w:r w:rsidR="008B5006" w:rsidRPr="00DB2E25">
        <w:rPr>
          <w:b/>
        </w:rPr>
        <w:t>29</w:t>
      </w:r>
    </w:p>
    <w:p w14:paraId="2C38B325" w14:textId="0DE3589A" w:rsidR="004D29B9" w:rsidRPr="00DB2E25" w:rsidRDefault="00777AD5" w:rsidP="00D70FE2">
      <w:pPr>
        <w:pStyle w:val="IPPNormal"/>
        <w:tabs>
          <w:tab w:val="right" w:leader="dot" w:pos="9072"/>
        </w:tabs>
      </w:pPr>
      <w:r w:rsidRPr="00DB2E25">
        <w:rPr>
          <w:rStyle w:val="PleaseReviewParagraphId"/>
        </w:rPr>
        <w:t>[485]</w:t>
      </w:r>
      <w:r w:rsidR="008B5006" w:rsidRPr="00DB2E25">
        <w:t>29</w:t>
      </w:r>
      <w:r w:rsidRPr="00DB2E25">
        <w:t>. Elytral declivity with matt appearance (Figure 12(c)); if declivity shiny then frons with median tubercle up to three times tubercle diameter from base of epistomal setae, frons median tubercle not connected to epistoma by carina, elytral declivity with third spine pedunculate</w:t>
      </w:r>
      <w:r w:rsidR="00683B3A">
        <w:tab/>
      </w:r>
      <w:r w:rsidR="00683B3A">
        <w:tab/>
      </w:r>
      <w:r w:rsidRPr="00DB2E25">
        <w:rPr>
          <w:b/>
          <w:i/>
        </w:rPr>
        <w:t>I. typographus</w:t>
      </w:r>
      <w:r w:rsidRPr="00DB2E25">
        <w:rPr>
          <w:b/>
        </w:rPr>
        <w:t xml:space="preserve"> (Linnaeus) and </w:t>
      </w:r>
      <w:r w:rsidRPr="00DB2E25">
        <w:rPr>
          <w:b/>
          <w:i/>
        </w:rPr>
        <w:t>I.</w:t>
      </w:r>
      <w:r w:rsidR="00E04AE3">
        <w:rPr>
          <w:b/>
          <w:i/>
        </w:rPr>
        <w:t> </w:t>
      </w:r>
      <w:r w:rsidRPr="00DB2E25">
        <w:rPr>
          <w:b/>
          <w:i/>
        </w:rPr>
        <w:t xml:space="preserve">nitidus </w:t>
      </w:r>
      <w:r w:rsidRPr="00DB2E25">
        <w:rPr>
          <w:b/>
        </w:rPr>
        <w:t>Eggers</w:t>
      </w:r>
      <w:r w:rsidRPr="00DB2E25">
        <w:t xml:space="preserve"> (NT)</w:t>
      </w:r>
    </w:p>
    <w:p w14:paraId="163D6C22" w14:textId="65CAB7A0" w:rsidR="004D29B9" w:rsidRPr="00DB2E25" w:rsidRDefault="00777AD5" w:rsidP="00D70FE2">
      <w:pPr>
        <w:pStyle w:val="IPPNormal"/>
        <w:tabs>
          <w:tab w:val="right" w:leader="dot" w:pos="9072"/>
        </w:tabs>
      </w:pPr>
      <w:r w:rsidRPr="00DB2E25">
        <w:rPr>
          <w:rStyle w:val="PleaseReviewParagraphId"/>
        </w:rPr>
        <w:lastRenderedPageBreak/>
        <w:t>[486]</w:t>
      </w:r>
      <w:r w:rsidRPr="00DB2E25">
        <w:t>– Elytral declivity shiny (Figure 12(b)) and frons with median tubercle two to three times tubercle diameter from base of epistomal setae, frons median tubercle connected to epistoma by carina or not, and elytral declivity with third spine pedunculate or not</w:t>
      </w:r>
      <w:r w:rsidR="00683B3A">
        <w:tab/>
      </w:r>
      <w:r w:rsidR="008B5006" w:rsidRPr="00DB2E25">
        <w:rPr>
          <w:b/>
        </w:rPr>
        <w:t>30</w:t>
      </w:r>
    </w:p>
    <w:p w14:paraId="4D6A1816" w14:textId="2CF3715C" w:rsidR="004D29B9" w:rsidRPr="00DB2E25" w:rsidRDefault="00777AD5" w:rsidP="00D70FE2">
      <w:pPr>
        <w:pStyle w:val="IPPNormal"/>
        <w:tabs>
          <w:tab w:val="right" w:leader="dot" w:pos="9072"/>
        </w:tabs>
      </w:pPr>
      <w:r w:rsidRPr="00DB2E25">
        <w:rPr>
          <w:rStyle w:val="PleaseReviewParagraphId"/>
        </w:rPr>
        <w:t>[487]</w:t>
      </w:r>
      <w:r w:rsidR="008B5006" w:rsidRPr="00DB2E25">
        <w:t>30</w:t>
      </w:r>
      <w:r w:rsidRPr="00DB2E25">
        <w:t>. Head with median frontal tubercle connected to epistomal tubercle (Figure 8(a), requires magnification &gt;50× and diffuse light)</w:t>
      </w:r>
      <w:r w:rsidR="00683B3A">
        <w:tab/>
      </w:r>
      <w:r w:rsidRPr="00DB2E25">
        <w:rPr>
          <w:b/>
          <w:i/>
        </w:rPr>
        <w:t xml:space="preserve">I. bonanseai </w:t>
      </w:r>
      <w:r w:rsidRPr="00DB2E25">
        <w:rPr>
          <w:b/>
        </w:rPr>
        <w:t>(Hopkins)</w:t>
      </w:r>
      <w:r w:rsidRPr="00DB2E25">
        <w:t xml:space="preserve"> (NT)</w:t>
      </w:r>
    </w:p>
    <w:p w14:paraId="7A2AE59F" w14:textId="73B6CA17" w:rsidR="004D29B9" w:rsidRPr="00DB2E25" w:rsidRDefault="00777AD5" w:rsidP="00D70FE2">
      <w:pPr>
        <w:pStyle w:val="IPPNormal"/>
        <w:tabs>
          <w:tab w:val="right" w:leader="dot" w:pos="9072"/>
        </w:tabs>
      </w:pPr>
      <w:r w:rsidRPr="00DB2E25">
        <w:rPr>
          <w:rStyle w:val="PleaseReviewParagraphId"/>
        </w:rPr>
        <w:t>[488]</w:t>
      </w:r>
      <w:r w:rsidRPr="00DB2E25">
        <w:t>– Head with median frontal tubercle not connected to epistomal tubercle</w:t>
      </w:r>
      <w:r w:rsidR="00683B3A">
        <w:tab/>
      </w:r>
      <w:r w:rsidRPr="00DB2E25">
        <w:rPr>
          <w:b/>
          <w:i/>
        </w:rPr>
        <w:t>I. pini</w:t>
      </w:r>
      <w:r w:rsidRPr="00DB2E25">
        <w:rPr>
          <w:b/>
        </w:rPr>
        <w:t xml:space="preserve"> (Say), part</w:t>
      </w:r>
    </w:p>
    <w:p w14:paraId="5AB7F899" w14:textId="1250900B" w:rsidR="004D29B9" w:rsidRPr="00DB2E25" w:rsidRDefault="00777AD5" w:rsidP="00D70FE2">
      <w:pPr>
        <w:pStyle w:val="IPPNormal"/>
        <w:tabs>
          <w:tab w:val="right" w:leader="dot" w:pos="9072"/>
        </w:tabs>
      </w:pPr>
      <w:r w:rsidRPr="00DB2E25">
        <w:rPr>
          <w:rStyle w:val="PleaseReviewParagraphId"/>
        </w:rPr>
        <w:t>[489]</w:t>
      </w:r>
      <w:r w:rsidR="008B5006" w:rsidRPr="00DB2E25">
        <w:t>31</w:t>
      </w:r>
      <w:r w:rsidRPr="00DB2E25">
        <w:t>. Head without median epistomal carina; frons median tubercle separated from base of epistomal setae by at least twice its diameter (Figure 8(a)), median fovea present, vertex with many coarse punctures; elytral declivity with third spine straight-sided with acute apex, or pedunculate (Figure 14(c))</w:t>
      </w:r>
      <w:r w:rsidR="00683B3A">
        <w:tab/>
      </w:r>
      <w:r w:rsidRPr="00DB2E25">
        <w:rPr>
          <w:b/>
          <w:i/>
        </w:rPr>
        <w:t>I. duplicatus</w:t>
      </w:r>
      <w:r w:rsidRPr="00DB2E25">
        <w:rPr>
          <w:b/>
        </w:rPr>
        <w:t xml:space="preserve"> (Sahlberg) (♂ &amp; most ♀)</w:t>
      </w:r>
    </w:p>
    <w:p w14:paraId="5EC8FEE4" w14:textId="4845F543" w:rsidR="004D29B9" w:rsidRPr="00DB2E25" w:rsidRDefault="00777AD5" w:rsidP="00D70FE2">
      <w:pPr>
        <w:pStyle w:val="IPPNormal"/>
        <w:tabs>
          <w:tab w:val="right" w:leader="dot" w:pos="9072"/>
        </w:tabs>
      </w:pPr>
      <w:r w:rsidRPr="00DB2E25">
        <w:rPr>
          <w:rStyle w:val="PleaseReviewParagraphId"/>
        </w:rPr>
        <w:t>[490]</w:t>
      </w:r>
      <w:r w:rsidRPr="00DB2E25">
        <w:t>–</w:t>
      </w:r>
      <w:r w:rsidR="00A66F3A">
        <w:t> </w:t>
      </w:r>
      <w:r w:rsidRPr="00DB2E25">
        <w:t>Any of above not true: head without epistomal carina; frons median tubercle separated from base of epistomal setae by only its diameter, median fovea absent, vertex with few scattered punctures; elytral declivity with third spine evenly tapered (Figure 14(a)) or apically emarginate (Figure 14(d))</w:t>
      </w:r>
      <w:r w:rsidR="00683B3A">
        <w:tab/>
      </w:r>
      <w:r w:rsidR="00683B3A">
        <w:tab/>
      </w:r>
      <w:r w:rsidR="000535A7" w:rsidRPr="00DB2E25">
        <w:rPr>
          <w:b/>
        </w:rPr>
        <w:t xml:space="preserve">non-target species: </w:t>
      </w:r>
      <w:r w:rsidR="000535A7" w:rsidRPr="00DB2E25">
        <w:rPr>
          <w:b/>
          <w:i/>
        </w:rPr>
        <w:t>I.</w:t>
      </w:r>
      <w:r w:rsidR="00E04AE3">
        <w:rPr>
          <w:b/>
          <w:i/>
        </w:rPr>
        <w:t> </w:t>
      </w:r>
      <w:r w:rsidR="000535A7" w:rsidRPr="00DB2E25">
        <w:rPr>
          <w:b/>
          <w:i/>
        </w:rPr>
        <w:t xml:space="preserve">borealis </w:t>
      </w:r>
      <w:r w:rsidR="000535A7" w:rsidRPr="00DB2E25">
        <w:rPr>
          <w:b/>
        </w:rPr>
        <w:t xml:space="preserve">Swaine and </w:t>
      </w:r>
      <w:r w:rsidR="000535A7" w:rsidRPr="00DB2E25">
        <w:rPr>
          <w:b/>
          <w:i/>
        </w:rPr>
        <w:t>I.</w:t>
      </w:r>
      <w:r w:rsidR="00E04AE3">
        <w:rPr>
          <w:b/>
          <w:i/>
        </w:rPr>
        <w:t> </w:t>
      </w:r>
      <w:r w:rsidR="000535A7" w:rsidRPr="00DB2E25">
        <w:rPr>
          <w:b/>
          <w:i/>
        </w:rPr>
        <w:t xml:space="preserve">knausi </w:t>
      </w:r>
      <w:r w:rsidR="000535A7" w:rsidRPr="00DB2E25">
        <w:rPr>
          <w:b/>
        </w:rPr>
        <w:t>Swaine</w:t>
      </w:r>
    </w:p>
    <w:p w14:paraId="5FE74D96" w14:textId="77777777" w:rsidR="004D29B9" w:rsidRPr="00DB2E25" w:rsidRDefault="00777AD5" w:rsidP="00305052">
      <w:pPr>
        <w:pStyle w:val="IPPHeading2"/>
      </w:pPr>
      <w:r w:rsidRPr="00DB2E25">
        <w:rPr>
          <w:rStyle w:val="PleaseReviewParagraphId"/>
          <w:b w:val="0"/>
        </w:rPr>
        <w:t>[491]</w:t>
      </w:r>
      <w:r w:rsidRPr="00DB2E25">
        <w:t>4.1.8</w:t>
      </w:r>
      <w:r w:rsidRPr="00DB2E25">
        <w:tab/>
        <w:t>Diagnostic notes on target species (Modified from Cognato, 2015)</w:t>
      </w:r>
    </w:p>
    <w:p w14:paraId="47986EC0" w14:textId="3EDEEC5F" w:rsidR="004D29B9" w:rsidRPr="00DB2E25" w:rsidRDefault="00777AD5">
      <w:pPr>
        <w:pStyle w:val="IPPNormal"/>
        <w:rPr>
          <w:lang w:eastAsia="en-AU"/>
        </w:rPr>
      </w:pPr>
      <w:r w:rsidRPr="00DB2E25">
        <w:rPr>
          <w:rStyle w:val="PleaseReviewParagraphId"/>
        </w:rPr>
        <w:t>[492]</w:t>
      </w:r>
      <w:r w:rsidRPr="00DB2E25">
        <w:rPr>
          <w:lang w:eastAsia="en-AU"/>
        </w:rPr>
        <w:t xml:space="preserve">Notes on diagnosis, distributions and hosts are provided below to supplement information presented in the species key. Body lengths are rounded to the nearest 0.5 mm (except for </w:t>
      </w:r>
      <w:r w:rsidRPr="00DB2E25">
        <w:rPr>
          <w:i/>
          <w:lang w:eastAsia="en-AU"/>
        </w:rPr>
        <w:t>I.</w:t>
      </w:r>
      <w:r w:rsidR="00E04AE3">
        <w:rPr>
          <w:i/>
          <w:lang w:eastAsia="en-AU"/>
        </w:rPr>
        <w:t> </w:t>
      </w:r>
      <w:r w:rsidRPr="00DB2E25">
        <w:rPr>
          <w:i/>
          <w:lang w:eastAsia="en-AU"/>
        </w:rPr>
        <w:t>pini</w:t>
      </w:r>
      <w:r w:rsidR="00C7229A">
        <w:rPr>
          <w:i/>
          <w:lang w:eastAsia="en-AU"/>
        </w:rPr>
        <w:t xml:space="preserve"> </w:t>
      </w:r>
      <w:r w:rsidR="00C7229A">
        <w:rPr>
          <w:lang w:eastAsia="en-AU"/>
        </w:rPr>
        <w:t xml:space="preserve">and </w:t>
      </w:r>
      <w:r w:rsidR="00C7229A" w:rsidRPr="00DB2E25">
        <w:rPr>
          <w:i/>
          <w:lang w:eastAsia="nl-NL"/>
        </w:rPr>
        <w:t>I.</w:t>
      </w:r>
      <w:r w:rsidR="00C7229A">
        <w:rPr>
          <w:i/>
          <w:lang w:eastAsia="nl-NL"/>
        </w:rPr>
        <w:t> </w:t>
      </w:r>
      <w:r w:rsidR="00C7229A" w:rsidRPr="00DB2E25">
        <w:rPr>
          <w:i/>
          <w:lang w:eastAsia="nl-NL"/>
        </w:rPr>
        <w:t>montanus</w:t>
      </w:r>
      <w:r w:rsidRPr="00DB2E25">
        <w:rPr>
          <w:lang w:eastAsia="en-AU"/>
        </w:rPr>
        <w:t>).</w:t>
      </w:r>
    </w:p>
    <w:p w14:paraId="3DDD8DDF" w14:textId="77777777" w:rsidR="004D29B9" w:rsidRPr="00DB2E25" w:rsidRDefault="00777AD5">
      <w:pPr>
        <w:pStyle w:val="IPPSubheadSpace"/>
        <w:rPr>
          <w:i/>
          <w:lang w:eastAsia="en-AU"/>
        </w:rPr>
      </w:pPr>
      <w:r w:rsidRPr="00DB2E25">
        <w:rPr>
          <w:rStyle w:val="PleaseReviewParagraphId"/>
          <w:b w:val="0"/>
        </w:rPr>
        <w:t>[493]</w:t>
      </w:r>
      <w:r w:rsidRPr="00DB2E25">
        <w:rPr>
          <w:lang w:eastAsia="en-AU"/>
        </w:rPr>
        <w:t xml:space="preserve">Subgenus </w:t>
      </w:r>
      <w:r w:rsidRPr="00DB2E25">
        <w:rPr>
          <w:i/>
          <w:lang w:eastAsia="en-AU"/>
        </w:rPr>
        <w:t>Bonips</w:t>
      </w:r>
    </w:p>
    <w:p w14:paraId="779880D8" w14:textId="5BB6F2E4" w:rsidR="004D29B9" w:rsidRPr="00DB2E25" w:rsidRDefault="00777AD5">
      <w:pPr>
        <w:pStyle w:val="IPPNormalCloseSpace"/>
        <w:rPr>
          <w:lang w:eastAsia="nl-NL"/>
        </w:rPr>
      </w:pPr>
      <w:r w:rsidRPr="00DB2E25">
        <w:rPr>
          <w:rStyle w:val="PleaseReviewParagraphId"/>
        </w:rPr>
        <w:t>[494]</w:t>
      </w:r>
      <w:r w:rsidRPr="00DB2E25">
        <w:rPr>
          <w:i/>
          <w:lang w:eastAsia="en-AU"/>
        </w:rPr>
        <w:t>I</w:t>
      </w:r>
      <w:r w:rsidR="00783EB6" w:rsidRPr="00DB2E25">
        <w:rPr>
          <w:i/>
          <w:lang w:eastAsia="en-AU"/>
        </w:rPr>
        <w:t>.</w:t>
      </w:r>
      <w:r w:rsidR="00617BE6">
        <w:rPr>
          <w:i/>
          <w:lang w:eastAsia="en-AU"/>
        </w:rPr>
        <w:t> </w:t>
      </w:r>
      <w:r w:rsidRPr="00DB2E25">
        <w:rPr>
          <w:i/>
          <w:lang w:eastAsia="en-AU"/>
        </w:rPr>
        <w:t xml:space="preserve">pini </w:t>
      </w:r>
      <w:r w:rsidRPr="00DB2E25">
        <w:rPr>
          <w:lang w:eastAsia="en-AU"/>
        </w:rPr>
        <w:t>(Say, 1826) (Figure 7).</w:t>
      </w:r>
      <w:r w:rsidRPr="00DB2E25">
        <w:rPr>
          <w:lang w:eastAsia="nl-NL"/>
        </w:rPr>
        <w:t xml:space="preserve"> </w:t>
      </w:r>
      <w:r w:rsidR="00A94D25">
        <w:rPr>
          <w:lang w:eastAsia="nl-NL"/>
        </w:rPr>
        <w:t>Principal hosts</w:t>
      </w:r>
      <w:r w:rsidRPr="00DB2E25">
        <w:rPr>
          <w:lang w:eastAsia="nl-NL"/>
        </w:rPr>
        <w:t xml:space="preserve">: </w:t>
      </w:r>
      <w:r w:rsidRPr="00DB2E25">
        <w:rPr>
          <w:i/>
          <w:lang w:eastAsia="nl-NL"/>
        </w:rPr>
        <w:t>Pinus</w:t>
      </w:r>
      <w:r w:rsidRPr="00DB2E25">
        <w:rPr>
          <w:lang w:eastAsia="nl-NL"/>
        </w:rPr>
        <w:t xml:space="preserve"> spp. Diagnosis: </w:t>
      </w:r>
      <w:r w:rsidRPr="00DB2E25">
        <w:rPr>
          <w:i/>
          <w:lang w:eastAsia="nl-NL"/>
        </w:rPr>
        <w:t>I</w:t>
      </w:r>
      <w:r w:rsidR="00783EB6" w:rsidRPr="00DB2E25">
        <w:rPr>
          <w:i/>
          <w:lang w:eastAsia="nl-NL"/>
        </w:rPr>
        <w:t>.</w:t>
      </w:r>
      <w:r w:rsidRPr="00DB2E25">
        <w:rPr>
          <w:i/>
          <w:lang w:eastAsia="nl-NL"/>
        </w:rPr>
        <w:t xml:space="preserve"> pini</w:t>
      </w:r>
      <w:r w:rsidRPr="00DB2E25">
        <w:rPr>
          <w:lang w:eastAsia="nl-NL"/>
        </w:rPr>
        <w:t xml:space="preserve"> has four spines on the elytral declivity, and lacks punctures on elytral intervals 2 and 3 near the midlength of the disc. Body length: 3.0 to 4.5 mm. </w:t>
      </w:r>
      <w:r w:rsidRPr="00DB2E25">
        <w:rPr>
          <w:i/>
          <w:lang w:eastAsia="nl-NL"/>
        </w:rPr>
        <w:t>I</w:t>
      </w:r>
      <w:r w:rsidR="00783EB6" w:rsidRPr="00DB2E25">
        <w:rPr>
          <w:i/>
          <w:lang w:eastAsia="nl-NL"/>
        </w:rPr>
        <w:t>.</w:t>
      </w:r>
      <w:r w:rsidRPr="00DB2E25">
        <w:rPr>
          <w:i/>
          <w:lang w:eastAsia="nl-NL"/>
        </w:rPr>
        <w:t xml:space="preserve"> pini</w:t>
      </w:r>
      <w:r w:rsidRPr="00DB2E25">
        <w:rPr>
          <w:lang w:eastAsia="nl-NL"/>
        </w:rPr>
        <w:t xml:space="preserve"> should be diagnosed using the key or a full description that includes interspecific variation and sexual dimorphism. This species differs from the related species </w:t>
      </w:r>
      <w:r w:rsidRPr="00DB2E25">
        <w:rPr>
          <w:i/>
          <w:lang w:eastAsia="nl-NL"/>
        </w:rPr>
        <w:t>I. avulsus</w:t>
      </w:r>
      <w:r w:rsidRPr="00DB2E25">
        <w:rPr>
          <w:lang w:eastAsia="nl-NL"/>
        </w:rPr>
        <w:t xml:space="preserve"> and </w:t>
      </w:r>
      <w:r w:rsidRPr="00DB2E25">
        <w:rPr>
          <w:i/>
          <w:lang w:eastAsia="nl-NL"/>
        </w:rPr>
        <w:t>I. bonanseai</w:t>
      </w:r>
      <w:r w:rsidRPr="00DB2E25">
        <w:rPr>
          <w:lang w:eastAsia="nl-NL"/>
        </w:rPr>
        <w:t xml:space="preserve"> as follows:</w:t>
      </w:r>
    </w:p>
    <w:p w14:paraId="3093E0B2" w14:textId="1490F7D0" w:rsidR="004D29B9" w:rsidRPr="00DB2E25" w:rsidRDefault="00777AD5">
      <w:pPr>
        <w:pStyle w:val="IPPBullet1"/>
        <w:rPr>
          <w:lang w:val="en-GB" w:eastAsia="nl-NL"/>
        </w:rPr>
      </w:pPr>
      <w:r w:rsidRPr="00DB2E25">
        <w:rPr>
          <w:rStyle w:val="PleaseReviewParagraphId"/>
          <w:lang w:val="en-GB"/>
        </w:rPr>
        <w:t>[495]</w:t>
      </w:r>
      <w:r w:rsidRPr="00DB2E25">
        <w:rPr>
          <w:i/>
          <w:lang w:val="en-GB" w:eastAsia="nl-NL"/>
        </w:rPr>
        <w:t xml:space="preserve">I. avulsus </w:t>
      </w:r>
      <w:r w:rsidRPr="00DB2E25">
        <w:rPr>
          <w:lang w:val="en-GB" w:eastAsia="nl-NL"/>
        </w:rPr>
        <w:t xml:space="preserve">(Eichhoff, 1869). </w:t>
      </w:r>
      <w:r w:rsidR="00A94D25">
        <w:rPr>
          <w:lang w:val="en-GB" w:eastAsia="nl-NL"/>
        </w:rPr>
        <w:t>Principal hosts</w:t>
      </w:r>
      <w:r w:rsidRPr="00DB2E25">
        <w:rPr>
          <w:lang w:val="en-GB" w:eastAsia="nl-NL"/>
        </w:rPr>
        <w:t xml:space="preserve">: </w:t>
      </w:r>
      <w:r w:rsidRPr="00DB2E25">
        <w:rPr>
          <w:i/>
          <w:lang w:val="en-GB" w:eastAsia="nl-NL"/>
        </w:rPr>
        <w:t>Pinus</w:t>
      </w:r>
      <w:r w:rsidRPr="00DB2E25">
        <w:rPr>
          <w:lang w:val="en-GB" w:eastAsia="nl-NL"/>
        </w:rPr>
        <w:t xml:space="preserve"> spp. Differs from </w:t>
      </w:r>
      <w:r w:rsidRPr="00DB2E25">
        <w:rPr>
          <w:i/>
          <w:lang w:val="en-GB" w:eastAsia="nl-NL"/>
        </w:rPr>
        <w:t>I. pini</w:t>
      </w:r>
      <w:r w:rsidRPr="00DB2E25">
        <w:rPr>
          <w:lang w:val="en-GB" w:eastAsia="nl-NL"/>
        </w:rPr>
        <w:t xml:space="preserve"> in the non-pedunculate profile of the third spine of the male declivity, the short expansion of the declivital apex, and its smaller size, 2.1–2.8 mm (Wood, 1982).</w:t>
      </w:r>
    </w:p>
    <w:p w14:paraId="341FDAD1" w14:textId="187F9805" w:rsidR="004D29B9" w:rsidRPr="00DB2E25" w:rsidRDefault="00777AD5">
      <w:pPr>
        <w:pStyle w:val="IPPBullet1Last"/>
        <w:rPr>
          <w:lang w:eastAsia="nl-NL"/>
        </w:rPr>
      </w:pPr>
      <w:r w:rsidRPr="00DB2E25">
        <w:rPr>
          <w:rStyle w:val="PleaseReviewParagraphId"/>
        </w:rPr>
        <w:t>[496]</w:t>
      </w:r>
      <w:r w:rsidRPr="00DB2E25">
        <w:rPr>
          <w:i/>
          <w:lang w:eastAsia="nl-NL"/>
        </w:rPr>
        <w:t>I. bonanseai</w:t>
      </w:r>
      <w:r w:rsidRPr="00DB2E25">
        <w:rPr>
          <w:lang w:eastAsia="nl-NL"/>
        </w:rPr>
        <w:t xml:space="preserve"> (Hopkins, 1905). </w:t>
      </w:r>
      <w:r w:rsidR="00A94D25">
        <w:rPr>
          <w:lang w:eastAsia="nl-NL"/>
        </w:rPr>
        <w:t>Principal hosts</w:t>
      </w:r>
      <w:r w:rsidRPr="00DB2E25">
        <w:rPr>
          <w:lang w:eastAsia="nl-NL"/>
        </w:rPr>
        <w:t xml:space="preserve">: </w:t>
      </w:r>
      <w:r w:rsidRPr="00DB2E25">
        <w:rPr>
          <w:i/>
          <w:lang w:eastAsia="nl-NL"/>
        </w:rPr>
        <w:t>Pinus</w:t>
      </w:r>
      <w:r w:rsidRPr="00DB2E25">
        <w:rPr>
          <w:lang w:eastAsia="nl-NL"/>
        </w:rPr>
        <w:t xml:space="preserve"> spp. Differs from </w:t>
      </w:r>
      <w:r w:rsidRPr="00DB2E25">
        <w:rPr>
          <w:i/>
          <w:lang w:eastAsia="nl-NL"/>
        </w:rPr>
        <w:t>I. pini</w:t>
      </w:r>
      <w:r w:rsidRPr="00DB2E25">
        <w:rPr>
          <w:lang w:eastAsia="nl-NL"/>
        </w:rPr>
        <w:t xml:space="preserve"> in that the median frontal tubercle is connected to the epistomal tubercle, and it is a smaller size, 2.9–3.4 mm.</w:t>
      </w:r>
    </w:p>
    <w:p w14:paraId="451A48B6" w14:textId="16349879" w:rsidR="004D29B9" w:rsidRPr="00DB2E25" w:rsidRDefault="00777AD5">
      <w:pPr>
        <w:pStyle w:val="IPPNormalCloseSpace"/>
        <w:rPr>
          <w:lang w:eastAsia="en-AU"/>
        </w:rPr>
      </w:pPr>
      <w:r w:rsidRPr="00DB2E25">
        <w:rPr>
          <w:rStyle w:val="PleaseReviewParagraphId"/>
        </w:rPr>
        <w:t>[497]</w:t>
      </w:r>
      <w:r w:rsidRPr="00DB2E25">
        <w:rPr>
          <w:i/>
          <w:lang w:eastAsia="en-AU"/>
        </w:rPr>
        <w:t>I</w:t>
      </w:r>
      <w:r w:rsidR="00783EB6" w:rsidRPr="00DB2E25">
        <w:rPr>
          <w:i/>
          <w:lang w:eastAsia="en-AU"/>
        </w:rPr>
        <w:t>.</w:t>
      </w:r>
      <w:r w:rsidR="00A66F3A">
        <w:rPr>
          <w:i/>
          <w:lang w:eastAsia="en-AU"/>
        </w:rPr>
        <w:t> </w:t>
      </w:r>
      <w:r w:rsidRPr="00DB2E25">
        <w:rPr>
          <w:i/>
          <w:lang w:eastAsia="en-AU"/>
        </w:rPr>
        <w:t>plastographus</w:t>
      </w:r>
      <w:r w:rsidRPr="00DB2E25">
        <w:rPr>
          <w:lang w:eastAsia="en-AU"/>
        </w:rPr>
        <w:t xml:space="preserve"> (Eichhoff, 1868), (</w:t>
      </w:r>
      <w:r w:rsidRPr="00DB2E25">
        <w:rPr>
          <w:i/>
          <w:lang w:eastAsia="en-AU"/>
        </w:rPr>
        <w:t>I. p. plastographus</w:t>
      </w:r>
      <w:r w:rsidRPr="00DB2E25">
        <w:rPr>
          <w:lang w:eastAsia="en-AU"/>
        </w:rPr>
        <w:t xml:space="preserve"> (LeConte) and </w:t>
      </w:r>
      <w:r w:rsidRPr="00DB2E25">
        <w:rPr>
          <w:i/>
          <w:lang w:eastAsia="en-AU"/>
        </w:rPr>
        <w:t>I. p. maritimus</w:t>
      </w:r>
      <w:r w:rsidRPr="00DB2E25">
        <w:rPr>
          <w:lang w:eastAsia="en-AU"/>
        </w:rPr>
        <w:t xml:space="preserve"> Lanier), (Figures 8(a) and 12(j)).</w:t>
      </w:r>
      <w:r w:rsidRPr="00DB2E25">
        <w:rPr>
          <w:lang w:eastAsia="nl-NL"/>
        </w:rPr>
        <w:t xml:space="preserve"> </w:t>
      </w:r>
      <w:r w:rsidR="00A94D25">
        <w:rPr>
          <w:lang w:eastAsia="nl-NL"/>
        </w:rPr>
        <w:t>Principal hosts</w:t>
      </w:r>
      <w:r w:rsidRPr="00DB2E25">
        <w:rPr>
          <w:lang w:eastAsia="nl-NL"/>
        </w:rPr>
        <w:t xml:space="preserve">: </w:t>
      </w:r>
      <w:r w:rsidRPr="00DB2E25">
        <w:rPr>
          <w:i/>
          <w:lang w:eastAsia="nl-NL"/>
        </w:rPr>
        <w:t>Pinus</w:t>
      </w:r>
      <w:r w:rsidRPr="00DB2E25">
        <w:rPr>
          <w:lang w:eastAsia="nl-NL"/>
        </w:rPr>
        <w:t xml:space="preserve"> </w:t>
      </w:r>
      <w:r w:rsidRPr="00DB2E25">
        <w:rPr>
          <w:i/>
          <w:lang w:eastAsia="nl-NL"/>
        </w:rPr>
        <w:t>contorta</w:t>
      </w:r>
      <w:r w:rsidRPr="00DB2E25">
        <w:rPr>
          <w:lang w:eastAsia="nl-NL"/>
        </w:rPr>
        <w:t xml:space="preserve"> and </w:t>
      </w:r>
      <w:r w:rsidRPr="00DB2E25">
        <w:rPr>
          <w:i/>
          <w:lang w:eastAsia="nl-NL"/>
        </w:rPr>
        <w:t>P. muricata</w:t>
      </w:r>
      <w:r w:rsidRPr="00DB2E25">
        <w:rPr>
          <w:lang w:eastAsia="nl-NL"/>
        </w:rPr>
        <w:t xml:space="preserve">. Diagnosis: This species has four spines on the elytral declivity and is similar to </w:t>
      </w:r>
      <w:r w:rsidRPr="00DB2E25">
        <w:rPr>
          <w:i/>
          <w:lang w:eastAsia="nl-NL"/>
        </w:rPr>
        <w:t>I. pini</w:t>
      </w:r>
      <w:r w:rsidRPr="00DB2E25">
        <w:rPr>
          <w:lang w:eastAsia="nl-NL"/>
        </w:rPr>
        <w:t xml:space="preserve"> (Figure 7). Body length: 3.5</w:t>
      </w:r>
      <w:r w:rsidR="00405AE6">
        <w:rPr>
          <w:lang w:eastAsia="nl-NL"/>
        </w:rPr>
        <w:t>-</w:t>
      </w:r>
      <w:r w:rsidRPr="00DB2E25">
        <w:rPr>
          <w:lang w:eastAsia="nl-NL"/>
        </w:rPr>
        <w:t xml:space="preserve">6.5 mm. </w:t>
      </w:r>
      <w:r w:rsidRPr="00DB2E25">
        <w:rPr>
          <w:i/>
          <w:lang w:eastAsia="nl-NL"/>
        </w:rPr>
        <w:t>I</w:t>
      </w:r>
      <w:r w:rsidR="00783EB6" w:rsidRPr="00DB2E25">
        <w:rPr>
          <w:i/>
          <w:lang w:eastAsia="nl-NL"/>
        </w:rPr>
        <w:t>.</w:t>
      </w:r>
      <w:r w:rsidR="003C4E06">
        <w:rPr>
          <w:i/>
          <w:lang w:eastAsia="nl-NL"/>
        </w:rPr>
        <w:t> </w:t>
      </w:r>
      <w:r w:rsidRPr="00DB2E25">
        <w:rPr>
          <w:i/>
          <w:lang w:eastAsia="nl-NL"/>
        </w:rPr>
        <w:t>plastographus</w:t>
      </w:r>
      <w:r w:rsidRPr="00DB2E25">
        <w:rPr>
          <w:lang w:eastAsia="nl-NL"/>
        </w:rPr>
        <w:t xml:space="preserve"> lacks a frontal carinate elevation and differs from the related species </w:t>
      </w:r>
      <w:r w:rsidRPr="00DB2E25">
        <w:rPr>
          <w:i/>
          <w:lang w:eastAsia="nl-NL"/>
        </w:rPr>
        <w:t>I. integer</w:t>
      </w:r>
      <w:r w:rsidRPr="00DB2E25">
        <w:rPr>
          <w:lang w:eastAsia="nl-NL"/>
        </w:rPr>
        <w:t xml:space="preserve"> as follows:</w:t>
      </w:r>
    </w:p>
    <w:p w14:paraId="1C643E38" w14:textId="7ACA1FA3" w:rsidR="004D29B9" w:rsidRPr="00DB2E25" w:rsidRDefault="00777AD5">
      <w:pPr>
        <w:pStyle w:val="IPPBullet1Last"/>
        <w:rPr>
          <w:lang w:eastAsia="en-AU"/>
        </w:rPr>
      </w:pPr>
      <w:r w:rsidRPr="00DB2E25">
        <w:rPr>
          <w:rStyle w:val="PleaseReviewParagraphId"/>
        </w:rPr>
        <w:t>[498]</w:t>
      </w:r>
      <w:r w:rsidRPr="00DB2E25">
        <w:rPr>
          <w:i/>
          <w:lang w:eastAsia="nl-NL"/>
        </w:rPr>
        <w:t>I. integer</w:t>
      </w:r>
      <w:r w:rsidRPr="00DB2E25">
        <w:rPr>
          <w:lang w:eastAsia="nl-NL"/>
        </w:rPr>
        <w:t xml:space="preserve"> (Eichhoff, 1869). </w:t>
      </w:r>
      <w:r w:rsidR="00A94D25">
        <w:rPr>
          <w:lang w:eastAsia="nl-NL"/>
        </w:rPr>
        <w:t>Principal hosts</w:t>
      </w:r>
      <w:r w:rsidRPr="00DB2E25">
        <w:rPr>
          <w:lang w:eastAsia="nl-NL"/>
        </w:rPr>
        <w:t xml:space="preserve">: </w:t>
      </w:r>
      <w:r w:rsidRPr="00DB2E25">
        <w:rPr>
          <w:i/>
          <w:lang w:eastAsia="nl-NL"/>
        </w:rPr>
        <w:t>Pinus</w:t>
      </w:r>
      <w:r w:rsidRPr="00DB2E25">
        <w:rPr>
          <w:lang w:eastAsia="nl-NL"/>
        </w:rPr>
        <w:t xml:space="preserve"> spp. Sibling species to </w:t>
      </w:r>
      <w:r w:rsidRPr="00DB2E25">
        <w:rPr>
          <w:i/>
          <w:lang w:eastAsia="nl-NL"/>
        </w:rPr>
        <w:t>I. plastographus</w:t>
      </w:r>
      <w:r w:rsidRPr="00DB2E25">
        <w:rPr>
          <w:lang w:eastAsia="nl-NL"/>
        </w:rPr>
        <w:t xml:space="preserve">, diagnosable by the connection of the median epistomal and frontal tubercles by a carinate elevation or by molecular phylogenetics (Cognato and Sun, 2007). These species are potentially sympatric in northwestern North America. However, </w:t>
      </w:r>
      <w:r w:rsidRPr="00DB2E25">
        <w:rPr>
          <w:i/>
          <w:lang w:eastAsia="nl-NL"/>
        </w:rPr>
        <w:t>I. plastographus</w:t>
      </w:r>
      <w:r w:rsidRPr="00DB2E25">
        <w:rPr>
          <w:lang w:eastAsia="nl-NL"/>
        </w:rPr>
        <w:t xml:space="preserve"> is mostly restricted to two hosts, </w:t>
      </w:r>
      <w:r w:rsidRPr="00DB2E25">
        <w:rPr>
          <w:i/>
          <w:lang w:eastAsia="nl-NL"/>
        </w:rPr>
        <w:t>P. contorta</w:t>
      </w:r>
      <w:r w:rsidRPr="00DB2E25">
        <w:rPr>
          <w:lang w:eastAsia="nl-NL"/>
        </w:rPr>
        <w:t xml:space="preserve"> and </w:t>
      </w:r>
      <w:r w:rsidRPr="00DB2E25">
        <w:rPr>
          <w:i/>
          <w:lang w:eastAsia="nl-NL"/>
        </w:rPr>
        <w:t>P. muricata</w:t>
      </w:r>
      <w:r w:rsidRPr="00DB2E25">
        <w:rPr>
          <w:lang w:eastAsia="nl-NL"/>
        </w:rPr>
        <w:t>.</w:t>
      </w:r>
    </w:p>
    <w:p w14:paraId="4CB3A47D" w14:textId="77777777" w:rsidR="004D29B9" w:rsidRPr="00DB2E25" w:rsidRDefault="00777AD5">
      <w:pPr>
        <w:pStyle w:val="IPPSubheadSpace"/>
        <w:rPr>
          <w:lang w:eastAsia="en-AU"/>
        </w:rPr>
      </w:pPr>
      <w:r w:rsidRPr="00DB2E25">
        <w:rPr>
          <w:rStyle w:val="PleaseReviewParagraphId"/>
          <w:b w:val="0"/>
        </w:rPr>
        <w:t>[499]</w:t>
      </w:r>
      <w:r w:rsidRPr="00DB2E25">
        <w:rPr>
          <w:lang w:eastAsia="en-AU"/>
        </w:rPr>
        <w:t xml:space="preserve">Subgenus </w:t>
      </w:r>
      <w:r w:rsidRPr="00DB2E25">
        <w:rPr>
          <w:i/>
          <w:lang w:eastAsia="en-AU"/>
        </w:rPr>
        <w:t>Cumatotomicus</w:t>
      </w:r>
    </w:p>
    <w:p w14:paraId="22BA2774" w14:textId="480B8F88" w:rsidR="004D29B9" w:rsidRPr="00DB2E25" w:rsidRDefault="00777AD5">
      <w:pPr>
        <w:pStyle w:val="IPPNormal"/>
        <w:rPr>
          <w:lang w:eastAsia="en-AU"/>
        </w:rPr>
      </w:pPr>
      <w:r w:rsidRPr="00DB2E25">
        <w:rPr>
          <w:rStyle w:val="PleaseReviewParagraphId"/>
        </w:rPr>
        <w:t>[500]</w:t>
      </w:r>
      <w:r w:rsidRPr="00DB2E25">
        <w:rPr>
          <w:i/>
          <w:lang w:eastAsia="en-AU"/>
        </w:rPr>
        <w:t>I</w:t>
      </w:r>
      <w:r w:rsidR="00783EB6" w:rsidRPr="00DB2E25">
        <w:rPr>
          <w:i/>
          <w:lang w:eastAsia="en-AU"/>
        </w:rPr>
        <w:t>.</w:t>
      </w:r>
      <w:r w:rsidR="00E04AE3">
        <w:rPr>
          <w:i/>
          <w:lang w:eastAsia="en-AU"/>
        </w:rPr>
        <w:t> </w:t>
      </w:r>
      <w:r w:rsidRPr="00DB2E25">
        <w:rPr>
          <w:i/>
          <w:lang w:eastAsia="en-AU"/>
        </w:rPr>
        <w:t xml:space="preserve">sexdentatus </w:t>
      </w:r>
      <w:r w:rsidRPr="00DB2E25">
        <w:rPr>
          <w:lang w:eastAsia="en-AU"/>
        </w:rPr>
        <w:t>(Boerner, 1767) (Figure 10(d)).</w:t>
      </w:r>
      <w:r w:rsidRPr="00DB2E25">
        <w:rPr>
          <w:lang w:eastAsia="nl-NL"/>
        </w:rPr>
        <w:t xml:space="preserve"> </w:t>
      </w:r>
      <w:r w:rsidR="00A94D25">
        <w:rPr>
          <w:lang w:eastAsia="nl-NL"/>
        </w:rPr>
        <w:t>Principal hosts</w:t>
      </w:r>
      <w:r w:rsidRPr="00DB2E25">
        <w:rPr>
          <w:lang w:eastAsia="nl-NL"/>
        </w:rPr>
        <w:t xml:space="preserve">: </w:t>
      </w:r>
      <w:r w:rsidRPr="00DB2E25">
        <w:rPr>
          <w:i/>
          <w:lang w:eastAsia="nl-NL"/>
        </w:rPr>
        <w:t>Pinus</w:t>
      </w:r>
      <w:r w:rsidRPr="00DB2E25">
        <w:rPr>
          <w:lang w:eastAsia="nl-NL"/>
        </w:rPr>
        <w:t xml:space="preserve"> spp. and </w:t>
      </w:r>
      <w:r w:rsidRPr="00DB2E25">
        <w:rPr>
          <w:i/>
          <w:lang w:eastAsia="nl-NL"/>
        </w:rPr>
        <w:t>Picea</w:t>
      </w:r>
      <w:r w:rsidRPr="00DB2E25">
        <w:rPr>
          <w:lang w:eastAsia="nl-NL"/>
        </w:rPr>
        <w:t xml:space="preserve"> spp. Diagnosis: </w:t>
      </w:r>
      <w:r w:rsidRPr="00DB2E25">
        <w:rPr>
          <w:i/>
          <w:lang w:eastAsia="en-AU"/>
        </w:rPr>
        <w:t>I</w:t>
      </w:r>
      <w:r w:rsidR="00783EB6" w:rsidRPr="00DB2E25">
        <w:rPr>
          <w:i/>
          <w:lang w:eastAsia="en-AU"/>
        </w:rPr>
        <w:t>.</w:t>
      </w:r>
      <w:r w:rsidR="00E04AE3">
        <w:rPr>
          <w:i/>
          <w:lang w:eastAsia="en-AU"/>
        </w:rPr>
        <w:t> </w:t>
      </w:r>
      <w:r w:rsidRPr="00DB2E25">
        <w:rPr>
          <w:i/>
          <w:lang w:eastAsia="en-AU"/>
        </w:rPr>
        <w:t xml:space="preserve">sexdentatus </w:t>
      </w:r>
      <w:r w:rsidRPr="00DB2E25">
        <w:rPr>
          <w:lang w:eastAsia="en-AU"/>
        </w:rPr>
        <w:t xml:space="preserve">has </w:t>
      </w:r>
      <w:r w:rsidRPr="00DB2E25">
        <w:rPr>
          <w:lang w:eastAsia="nl-NL"/>
        </w:rPr>
        <w:t xml:space="preserve">six spines on the elytral declivity. This species differs from all other </w:t>
      </w:r>
      <w:r w:rsidRPr="00DB2E25">
        <w:rPr>
          <w:i/>
          <w:lang w:eastAsia="nl-NL"/>
        </w:rPr>
        <w:t>Ips</w:t>
      </w:r>
      <w:r w:rsidRPr="00DB2E25">
        <w:rPr>
          <w:lang w:eastAsia="nl-NL"/>
        </w:rPr>
        <w:t xml:space="preserve"> spp. in having the largest spine in the fourth position (Figure 10(d)). Body length: 4.5</w:t>
      </w:r>
      <w:r w:rsidR="00405AE6">
        <w:rPr>
          <w:lang w:eastAsia="nl-NL"/>
        </w:rPr>
        <w:t>-</w:t>
      </w:r>
      <w:r w:rsidRPr="00DB2E25">
        <w:rPr>
          <w:lang w:eastAsia="nl-NL"/>
        </w:rPr>
        <w:t xml:space="preserve">8.0 mm. This Palaearctic species is not closely related to the North American six-spined species </w:t>
      </w:r>
      <w:r w:rsidRPr="00DB2E25">
        <w:rPr>
          <w:i/>
          <w:lang w:eastAsia="nl-NL"/>
        </w:rPr>
        <w:t>I. calligraphus</w:t>
      </w:r>
      <w:r w:rsidRPr="00DB2E25">
        <w:rPr>
          <w:lang w:eastAsia="nl-NL"/>
        </w:rPr>
        <w:t xml:space="preserve"> (Figure 12(a)) and </w:t>
      </w:r>
      <w:r w:rsidRPr="00DB2E25">
        <w:rPr>
          <w:i/>
          <w:lang w:eastAsia="nl-NL"/>
        </w:rPr>
        <w:t>I. apache</w:t>
      </w:r>
      <w:r w:rsidRPr="00DB2E25">
        <w:rPr>
          <w:lang w:eastAsia="nl-NL"/>
        </w:rPr>
        <w:t>, which have the largest spine in the third position.</w:t>
      </w:r>
      <w:r w:rsidRPr="00DB2E25">
        <w:rPr>
          <w:lang w:eastAsia="en-AU"/>
        </w:rPr>
        <w:t xml:space="preserve"> </w:t>
      </w:r>
    </w:p>
    <w:p w14:paraId="5A885106" w14:textId="77777777" w:rsidR="004D29B9" w:rsidRPr="00DB2E25" w:rsidRDefault="00777AD5">
      <w:pPr>
        <w:pStyle w:val="IPPSubheadSpace"/>
        <w:rPr>
          <w:i/>
          <w:lang w:eastAsia="en-AU"/>
        </w:rPr>
      </w:pPr>
      <w:r w:rsidRPr="00DB2E25">
        <w:rPr>
          <w:rStyle w:val="PleaseReviewParagraphId"/>
          <w:b w:val="0"/>
        </w:rPr>
        <w:lastRenderedPageBreak/>
        <w:t>[501]</w:t>
      </w:r>
      <w:r w:rsidRPr="00DB2E25">
        <w:rPr>
          <w:lang w:eastAsia="en-AU"/>
        </w:rPr>
        <w:t xml:space="preserve">Subgenus </w:t>
      </w:r>
      <w:r w:rsidRPr="00DB2E25">
        <w:rPr>
          <w:i/>
          <w:lang w:eastAsia="en-AU"/>
        </w:rPr>
        <w:t>Granips</w:t>
      </w:r>
    </w:p>
    <w:p w14:paraId="3A9942C0" w14:textId="1E79A4DC" w:rsidR="004D29B9" w:rsidRPr="00DB2E25" w:rsidRDefault="00777AD5">
      <w:pPr>
        <w:pStyle w:val="IPPNormal"/>
        <w:rPr>
          <w:lang w:eastAsia="en-AU"/>
        </w:rPr>
      </w:pPr>
      <w:r w:rsidRPr="00DB2E25">
        <w:rPr>
          <w:rStyle w:val="PleaseReviewParagraphId"/>
        </w:rPr>
        <w:t>[502]</w:t>
      </w:r>
      <w:r w:rsidRPr="00DB2E25">
        <w:rPr>
          <w:i/>
          <w:lang w:eastAsia="en-AU"/>
        </w:rPr>
        <w:t>I</w:t>
      </w:r>
      <w:r w:rsidR="00783EB6" w:rsidRPr="00DB2E25">
        <w:rPr>
          <w:i/>
          <w:lang w:eastAsia="en-AU"/>
        </w:rPr>
        <w:t>.</w:t>
      </w:r>
      <w:r w:rsidR="00E04AE3">
        <w:rPr>
          <w:i/>
          <w:lang w:eastAsia="en-AU"/>
        </w:rPr>
        <w:t> </w:t>
      </w:r>
      <w:r w:rsidRPr="00DB2E25">
        <w:rPr>
          <w:i/>
          <w:lang w:eastAsia="en-AU"/>
        </w:rPr>
        <w:t xml:space="preserve">calligraphus </w:t>
      </w:r>
      <w:r w:rsidRPr="00DB2E25">
        <w:rPr>
          <w:lang w:eastAsia="en-AU"/>
        </w:rPr>
        <w:t>(Germar, 1824) (Figure 12(a)).</w:t>
      </w:r>
      <w:r w:rsidRPr="00DB2E25">
        <w:rPr>
          <w:lang w:eastAsia="nl-NL"/>
        </w:rPr>
        <w:t xml:space="preserve"> </w:t>
      </w:r>
      <w:r w:rsidR="00A94D25">
        <w:rPr>
          <w:lang w:eastAsia="nl-NL"/>
        </w:rPr>
        <w:t>Principal hosts</w:t>
      </w:r>
      <w:r w:rsidRPr="00DB2E25">
        <w:rPr>
          <w:lang w:eastAsia="nl-NL"/>
        </w:rPr>
        <w:t xml:space="preserve">: </w:t>
      </w:r>
      <w:r w:rsidRPr="00DB2E25">
        <w:rPr>
          <w:i/>
          <w:lang w:eastAsia="nl-NL"/>
        </w:rPr>
        <w:t>Pinus</w:t>
      </w:r>
      <w:r w:rsidRPr="00DB2E25">
        <w:rPr>
          <w:lang w:eastAsia="nl-NL"/>
        </w:rPr>
        <w:t xml:space="preserve"> spp. Diagnosis: </w:t>
      </w:r>
      <w:r w:rsidRPr="00DB2E25">
        <w:rPr>
          <w:i/>
          <w:lang w:eastAsia="en-AU"/>
        </w:rPr>
        <w:t>I</w:t>
      </w:r>
      <w:r w:rsidR="00783EB6" w:rsidRPr="00DB2E25">
        <w:rPr>
          <w:i/>
          <w:lang w:eastAsia="en-AU"/>
        </w:rPr>
        <w:t>.</w:t>
      </w:r>
      <w:r w:rsidR="00E04AE3">
        <w:rPr>
          <w:i/>
          <w:lang w:eastAsia="en-AU"/>
        </w:rPr>
        <w:t> </w:t>
      </w:r>
      <w:r w:rsidRPr="00DB2E25">
        <w:rPr>
          <w:i/>
          <w:lang w:eastAsia="en-AU"/>
        </w:rPr>
        <w:t xml:space="preserve">calligraphus </w:t>
      </w:r>
      <w:r w:rsidRPr="00DB2E25">
        <w:rPr>
          <w:lang w:eastAsia="en-AU"/>
        </w:rPr>
        <w:t>has</w:t>
      </w:r>
      <w:r w:rsidRPr="00DB2E25">
        <w:rPr>
          <w:i/>
          <w:lang w:eastAsia="en-AU"/>
        </w:rPr>
        <w:t xml:space="preserve"> </w:t>
      </w:r>
      <w:r w:rsidRPr="00DB2E25">
        <w:rPr>
          <w:lang w:eastAsia="nl-NL"/>
        </w:rPr>
        <w:t xml:space="preserve">six spines on the elytral declivity (Figure 12(a)) and its general appearance is like </w:t>
      </w:r>
      <w:r w:rsidRPr="00DB2E25">
        <w:rPr>
          <w:i/>
          <w:lang w:eastAsia="nl-NL"/>
        </w:rPr>
        <w:t>I. apache</w:t>
      </w:r>
      <w:r w:rsidRPr="00DB2E25">
        <w:rPr>
          <w:lang w:eastAsia="nl-NL"/>
        </w:rPr>
        <w:t>. Body length: 3.5</w:t>
      </w:r>
      <w:r w:rsidR="00405AE6">
        <w:rPr>
          <w:lang w:eastAsia="nl-NL"/>
        </w:rPr>
        <w:t>-</w:t>
      </w:r>
      <w:r w:rsidRPr="00DB2E25">
        <w:rPr>
          <w:lang w:eastAsia="nl-NL"/>
        </w:rPr>
        <w:t xml:space="preserve">7.0 mm. This species differs from </w:t>
      </w:r>
      <w:r w:rsidRPr="00DB2E25">
        <w:rPr>
          <w:i/>
          <w:lang w:eastAsia="nl-NL"/>
        </w:rPr>
        <w:t xml:space="preserve">I. sexdentatus </w:t>
      </w:r>
      <w:r w:rsidRPr="00DB2E25">
        <w:rPr>
          <w:lang w:eastAsia="nl-NL"/>
        </w:rPr>
        <w:t xml:space="preserve">in that the third declivital spine of </w:t>
      </w:r>
      <w:r w:rsidRPr="00DB2E25">
        <w:rPr>
          <w:i/>
          <w:lang w:eastAsia="nl-NL"/>
        </w:rPr>
        <w:t>I. calligraphus</w:t>
      </w:r>
      <w:r w:rsidRPr="00DB2E25">
        <w:rPr>
          <w:lang w:eastAsia="nl-NL"/>
        </w:rPr>
        <w:t xml:space="preserve"> is the largest. It is distinguished from other </w:t>
      </w:r>
      <w:r w:rsidRPr="00DB2E25">
        <w:rPr>
          <w:i/>
          <w:lang w:eastAsia="nl-NL"/>
        </w:rPr>
        <w:t>Ips</w:t>
      </w:r>
      <w:r w:rsidRPr="00DB2E25">
        <w:rPr>
          <w:lang w:eastAsia="nl-NL"/>
        </w:rPr>
        <w:t xml:space="preserve"> spp. by the presence of three spines beyond the third declivital spine. It differs from </w:t>
      </w:r>
      <w:r w:rsidRPr="00DB2E25">
        <w:rPr>
          <w:i/>
          <w:lang w:eastAsia="nl-NL"/>
        </w:rPr>
        <w:t>I. apache</w:t>
      </w:r>
      <w:r w:rsidRPr="00DB2E25">
        <w:rPr>
          <w:lang w:eastAsia="nl-NL"/>
        </w:rPr>
        <w:t xml:space="preserve"> (Lanier </w:t>
      </w:r>
      <w:r w:rsidRPr="00DB2E25">
        <w:rPr>
          <w:i/>
          <w:lang w:eastAsia="nl-NL"/>
        </w:rPr>
        <w:t>et</w:t>
      </w:r>
      <w:r w:rsidR="00D35565">
        <w:rPr>
          <w:i/>
          <w:lang w:eastAsia="en-AU"/>
        </w:rPr>
        <w:t> </w:t>
      </w:r>
      <w:r w:rsidRPr="00DB2E25">
        <w:rPr>
          <w:i/>
          <w:lang w:eastAsia="nl-NL"/>
        </w:rPr>
        <w:t>al.</w:t>
      </w:r>
      <w:r w:rsidRPr="00DB2E25">
        <w:rPr>
          <w:lang w:eastAsia="nl-NL"/>
        </w:rPr>
        <w:t>, 1991) in the distance between the ridges of the pars stridens and by being a larger size, with a pronotal width of 2.0</w:t>
      </w:r>
      <w:r w:rsidR="00405AE6">
        <w:rPr>
          <w:lang w:eastAsia="nl-NL"/>
        </w:rPr>
        <w:t>-</w:t>
      </w:r>
      <w:r w:rsidRPr="00DB2E25">
        <w:rPr>
          <w:lang w:eastAsia="nl-NL"/>
        </w:rPr>
        <w:t xml:space="preserve">2.1 mm (1.6 mm in </w:t>
      </w:r>
      <w:r w:rsidRPr="00DB2E25">
        <w:rPr>
          <w:i/>
          <w:lang w:eastAsia="nl-NL"/>
        </w:rPr>
        <w:t>I. apache</w:t>
      </w:r>
      <w:r w:rsidRPr="00DB2E25">
        <w:rPr>
          <w:lang w:eastAsia="nl-NL"/>
        </w:rPr>
        <w:t>).</w:t>
      </w:r>
      <w:r w:rsidRPr="00DB2E25">
        <w:rPr>
          <w:lang w:eastAsia="en-AU"/>
        </w:rPr>
        <w:t xml:space="preserve"> </w:t>
      </w:r>
    </w:p>
    <w:p w14:paraId="24A284FC" w14:textId="30A63B79" w:rsidR="004D29B9" w:rsidRPr="00DB2E25" w:rsidRDefault="00777AD5">
      <w:pPr>
        <w:pStyle w:val="IPPNormal"/>
        <w:rPr>
          <w:lang w:eastAsia="nl-NL"/>
        </w:rPr>
      </w:pPr>
      <w:r w:rsidRPr="00DB2E25">
        <w:rPr>
          <w:rStyle w:val="PleaseReviewParagraphId"/>
        </w:rPr>
        <w:t>[503]</w:t>
      </w:r>
      <w:r w:rsidRPr="00DB2E25">
        <w:rPr>
          <w:i/>
          <w:lang w:eastAsia="en-AU"/>
        </w:rPr>
        <w:t>I</w:t>
      </w:r>
      <w:r w:rsidR="00783EB6" w:rsidRPr="00DB2E25">
        <w:rPr>
          <w:i/>
          <w:lang w:eastAsia="en-AU"/>
        </w:rPr>
        <w:t>.</w:t>
      </w:r>
      <w:r w:rsidR="00E04AE3">
        <w:rPr>
          <w:i/>
          <w:lang w:eastAsia="en-AU"/>
        </w:rPr>
        <w:t> </w:t>
      </w:r>
      <w:r w:rsidRPr="00DB2E25">
        <w:rPr>
          <w:i/>
          <w:lang w:eastAsia="en-AU"/>
        </w:rPr>
        <w:t>confusus</w:t>
      </w:r>
      <w:r w:rsidRPr="00DB2E25">
        <w:rPr>
          <w:lang w:eastAsia="en-AU"/>
        </w:rPr>
        <w:t xml:space="preserve"> (LeConte, 1876) (Figure 10(b)). </w:t>
      </w:r>
      <w:r w:rsidR="00A94D25">
        <w:rPr>
          <w:lang w:eastAsia="nl-NL"/>
        </w:rPr>
        <w:t>Principal hosts</w:t>
      </w:r>
      <w:r w:rsidRPr="00DB2E25">
        <w:rPr>
          <w:lang w:eastAsia="nl-NL"/>
        </w:rPr>
        <w:t xml:space="preserve">: </w:t>
      </w:r>
      <w:r w:rsidRPr="00DB2E25">
        <w:rPr>
          <w:i/>
          <w:lang w:eastAsia="nl-NL"/>
        </w:rPr>
        <w:t>Pinus</w:t>
      </w:r>
      <w:r w:rsidRPr="00DB2E25">
        <w:rPr>
          <w:lang w:eastAsia="nl-NL"/>
        </w:rPr>
        <w:t xml:space="preserve"> </w:t>
      </w:r>
      <w:r w:rsidRPr="00DB2E25">
        <w:rPr>
          <w:i/>
          <w:lang w:eastAsia="nl-NL"/>
        </w:rPr>
        <w:t>edulis</w:t>
      </w:r>
      <w:r w:rsidRPr="00DB2E25">
        <w:rPr>
          <w:lang w:eastAsia="nl-NL"/>
        </w:rPr>
        <w:t xml:space="preserve"> and </w:t>
      </w:r>
      <w:r w:rsidRPr="00DB2E25">
        <w:rPr>
          <w:i/>
          <w:lang w:eastAsia="nl-NL"/>
        </w:rPr>
        <w:t>P. monophylla</w:t>
      </w:r>
      <w:r w:rsidRPr="00DB2E25">
        <w:rPr>
          <w:lang w:eastAsia="nl-NL"/>
        </w:rPr>
        <w:t xml:space="preserve">. Diagnosis: </w:t>
      </w:r>
      <w:r w:rsidRPr="00DB2E25">
        <w:rPr>
          <w:i/>
          <w:lang w:eastAsia="en-AU"/>
        </w:rPr>
        <w:t>I</w:t>
      </w:r>
      <w:r w:rsidR="00783EB6" w:rsidRPr="00DB2E25">
        <w:rPr>
          <w:i/>
          <w:lang w:eastAsia="en-AU"/>
        </w:rPr>
        <w:t>.</w:t>
      </w:r>
      <w:r w:rsidR="00E04AE3">
        <w:rPr>
          <w:i/>
          <w:lang w:eastAsia="en-AU"/>
        </w:rPr>
        <w:t> </w:t>
      </w:r>
      <w:r w:rsidRPr="00DB2E25">
        <w:rPr>
          <w:i/>
          <w:lang w:eastAsia="en-AU"/>
        </w:rPr>
        <w:t>confusus</w:t>
      </w:r>
      <w:r w:rsidRPr="00DB2E25">
        <w:rPr>
          <w:lang w:eastAsia="en-AU"/>
        </w:rPr>
        <w:t xml:space="preserve"> has </w:t>
      </w:r>
      <w:r w:rsidRPr="00DB2E25">
        <w:rPr>
          <w:lang w:eastAsia="nl-NL"/>
        </w:rPr>
        <w:t>five spines on the elytral declivity. Body length: 3.0</w:t>
      </w:r>
      <w:r w:rsidR="00405AE6">
        <w:rPr>
          <w:lang w:eastAsia="nl-NL"/>
        </w:rPr>
        <w:t>-</w:t>
      </w:r>
      <w:r w:rsidRPr="00DB2E25">
        <w:rPr>
          <w:lang w:eastAsia="nl-NL"/>
        </w:rPr>
        <w:t xml:space="preserve">5.5 mm. This protocol does not reliably distinguish </w:t>
      </w:r>
      <w:r w:rsidRPr="00DB2E25">
        <w:rPr>
          <w:i/>
          <w:lang w:eastAsia="nl-NL"/>
        </w:rPr>
        <w:t>I. confusus</w:t>
      </w:r>
      <w:r w:rsidRPr="00DB2E25">
        <w:rPr>
          <w:lang w:eastAsia="nl-NL"/>
        </w:rPr>
        <w:t xml:space="preserve"> from </w:t>
      </w:r>
      <w:r w:rsidRPr="00DB2E25">
        <w:rPr>
          <w:i/>
          <w:lang w:eastAsia="nl-NL"/>
        </w:rPr>
        <w:t>I. paraconfusus</w:t>
      </w:r>
      <w:r w:rsidRPr="00DB2E25">
        <w:rPr>
          <w:lang w:eastAsia="nl-NL"/>
        </w:rPr>
        <w:t xml:space="preserve">. </w:t>
      </w:r>
      <w:r w:rsidRPr="00DB2E25">
        <w:rPr>
          <w:i/>
          <w:lang w:eastAsia="nl-NL"/>
        </w:rPr>
        <w:t>Ips confusus</w:t>
      </w:r>
      <w:r w:rsidRPr="00DB2E25">
        <w:rPr>
          <w:lang w:eastAsia="nl-NL"/>
        </w:rPr>
        <w:t xml:space="preserve"> differs from </w:t>
      </w:r>
      <w:r w:rsidRPr="00DB2E25">
        <w:rPr>
          <w:i/>
          <w:lang w:eastAsia="nl-NL"/>
        </w:rPr>
        <w:t>I. paraconfusus</w:t>
      </w:r>
      <w:r w:rsidRPr="00DB2E25">
        <w:rPr>
          <w:lang w:eastAsia="nl-NL"/>
        </w:rPr>
        <w:t xml:space="preserve"> in the distance between the ridges of the pars stridens.</w:t>
      </w:r>
    </w:p>
    <w:p w14:paraId="09D48B18" w14:textId="74446FF7" w:rsidR="004D29B9" w:rsidRPr="00DB2E25" w:rsidRDefault="00777AD5">
      <w:pPr>
        <w:pStyle w:val="IPPBullet1"/>
        <w:rPr>
          <w:lang w:val="en-GB" w:eastAsia="nl-NL"/>
        </w:rPr>
      </w:pPr>
      <w:r w:rsidRPr="00DB2E25">
        <w:rPr>
          <w:rStyle w:val="PleaseReviewParagraphId"/>
          <w:lang w:val="en-GB"/>
        </w:rPr>
        <w:t>[504]</w:t>
      </w:r>
      <w:r w:rsidRPr="00DB2E25">
        <w:rPr>
          <w:i/>
          <w:lang w:val="en-GB" w:eastAsia="nl-NL"/>
        </w:rPr>
        <w:t>I. hoppingi</w:t>
      </w:r>
      <w:r w:rsidRPr="00DB2E25">
        <w:rPr>
          <w:lang w:val="en-GB" w:eastAsia="nl-NL"/>
        </w:rPr>
        <w:t xml:space="preserve"> Lanier, 1970. </w:t>
      </w:r>
      <w:r w:rsidR="00A94D25">
        <w:rPr>
          <w:lang w:val="en-GB" w:eastAsia="nl-NL"/>
        </w:rPr>
        <w:t>Principal hosts</w:t>
      </w:r>
      <w:r w:rsidRPr="00DB2E25">
        <w:rPr>
          <w:lang w:val="en-GB" w:eastAsia="nl-NL"/>
        </w:rPr>
        <w:t xml:space="preserve">: Pinyon pines including </w:t>
      </w:r>
      <w:r w:rsidRPr="00DB2E25">
        <w:rPr>
          <w:i/>
          <w:lang w:val="en-GB" w:eastAsia="nl-NL"/>
        </w:rPr>
        <w:t>Pinus cembroides</w:t>
      </w:r>
      <w:r w:rsidRPr="00DB2E25">
        <w:rPr>
          <w:lang w:val="en-GB" w:eastAsia="nl-NL"/>
        </w:rPr>
        <w:t xml:space="preserve"> and </w:t>
      </w:r>
      <w:r w:rsidRPr="00DB2E25">
        <w:rPr>
          <w:i/>
          <w:lang w:val="en-GB" w:eastAsia="nl-NL"/>
        </w:rPr>
        <w:t>P. discolor</w:t>
      </w:r>
      <w:r w:rsidRPr="00DB2E25">
        <w:rPr>
          <w:lang w:val="en-GB" w:eastAsia="nl-NL"/>
        </w:rPr>
        <w:t xml:space="preserve">. Sibling species to </w:t>
      </w:r>
      <w:r w:rsidRPr="00DB2E25">
        <w:rPr>
          <w:i/>
          <w:lang w:val="en-GB" w:eastAsia="nl-NL"/>
        </w:rPr>
        <w:t>I. confusus</w:t>
      </w:r>
      <w:r w:rsidRPr="00DB2E25">
        <w:rPr>
          <w:lang w:val="en-GB" w:eastAsia="nl-NL"/>
        </w:rPr>
        <w:t>, from which it is diagnosed by the distance between the ridges of the pars stridens (Lanier, 1970) or by molecular phylogenetics (Cognato and Sun, 2007).</w:t>
      </w:r>
    </w:p>
    <w:p w14:paraId="39E8DF80" w14:textId="3EFC5525" w:rsidR="004D29B9" w:rsidRPr="00DB2E25" w:rsidRDefault="00777AD5">
      <w:pPr>
        <w:pStyle w:val="IPPBullet1Last"/>
        <w:rPr>
          <w:lang w:eastAsia="nl-NL"/>
        </w:rPr>
      </w:pPr>
      <w:r w:rsidRPr="00DB2E25">
        <w:rPr>
          <w:rStyle w:val="PleaseReviewParagraphId"/>
        </w:rPr>
        <w:t>[505]</w:t>
      </w:r>
      <w:r w:rsidRPr="00DB2E25">
        <w:rPr>
          <w:i/>
          <w:lang w:eastAsia="nl-NL"/>
        </w:rPr>
        <w:t>I</w:t>
      </w:r>
      <w:r w:rsidR="00783EB6" w:rsidRPr="00DB2E25">
        <w:rPr>
          <w:i/>
          <w:lang w:eastAsia="nl-NL"/>
        </w:rPr>
        <w:t>.</w:t>
      </w:r>
      <w:r w:rsidR="00E04AE3">
        <w:rPr>
          <w:i/>
          <w:lang w:eastAsia="nl-NL"/>
        </w:rPr>
        <w:t> </w:t>
      </w:r>
      <w:r w:rsidRPr="00DB2E25">
        <w:rPr>
          <w:i/>
          <w:lang w:eastAsia="nl-NL"/>
        </w:rPr>
        <w:t>montanus</w:t>
      </w:r>
      <w:r w:rsidRPr="00DB2E25">
        <w:rPr>
          <w:lang w:eastAsia="nl-NL"/>
        </w:rPr>
        <w:t xml:space="preserve"> (Eichhoff, 1881). Differs from </w:t>
      </w:r>
      <w:r w:rsidRPr="00DB2E25">
        <w:rPr>
          <w:i/>
          <w:lang w:eastAsia="nl-NL"/>
        </w:rPr>
        <w:t xml:space="preserve">I. confusus </w:t>
      </w:r>
      <w:r w:rsidRPr="00DB2E25">
        <w:rPr>
          <w:lang w:eastAsia="nl-NL"/>
        </w:rPr>
        <w:t xml:space="preserve">and </w:t>
      </w:r>
      <w:r w:rsidRPr="00DB2E25">
        <w:rPr>
          <w:i/>
          <w:lang w:eastAsia="nl-NL"/>
        </w:rPr>
        <w:t>I. paraconfusus</w:t>
      </w:r>
      <w:r w:rsidRPr="00DB2E25">
        <w:rPr>
          <w:lang w:eastAsia="nl-NL"/>
        </w:rPr>
        <w:t xml:space="preserve"> in the absence of the frontal fovea; the male major median frontal tubercle displaced from the epistoma; and some specimens are larger, 4.6–5.4 mm.</w:t>
      </w:r>
    </w:p>
    <w:p w14:paraId="35D30BCA" w14:textId="08AB2F73" w:rsidR="004D29B9" w:rsidRPr="00DB2E25" w:rsidRDefault="00777AD5">
      <w:pPr>
        <w:pStyle w:val="IPPNormal"/>
        <w:rPr>
          <w:lang w:eastAsia="en-AU"/>
        </w:rPr>
      </w:pPr>
      <w:r w:rsidRPr="00DB2E25">
        <w:rPr>
          <w:rStyle w:val="PleaseReviewParagraphId"/>
        </w:rPr>
        <w:t>[506]</w:t>
      </w:r>
      <w:r w:rsidR="00783EB6" w:rsidRPr="00DB2E25">
        <w:rPr>
          <w:i/>
          <w:lang w:eastAsia="en-AU"/>
        </w:rPr>
        <w:t>I.</w:t>
      </w:r>
      <w:r w:rsidR="00E04AE3">
        <w:rPr>
          <w:i/>
          <w:lang w:eastAsia="en-AU"/>
        </w:rPr>
        <w:t> </w:t>
      </w:r>
      <w:r w:rsidRPr="00DB2E25">
        <w:rPr>
          <w:i/>
          <w:lang w:eastAsia="en-AU"/>
        </w:rPr>
        <w:t>paraconfusus</w:t>
      </w:r>
      <w:r w:rsidRPr="00DB2E25">
        <w:rPr>
          <w:lang w:eastAsia="en-AU"/>
        </w:rPr>
        <w:t xml:space="preserve"> Lanier, 1970. </w:t>
      </w:r>
      <w:r w:rsidR="00A94D25">
        <w:rPr>
          <w:lang w:eastAsia="nl-NL"/>
        </w:rPr>
        <w:t>Principal hosts</w:t>
      </w:r>
      <w:r w:rsidRPr="00DB2E25">
        <w:rPr>
          <w:lang w:eastAsia="nl-NL"/>
        </w:rPr>
        <w:t xml:space="preserve">: </w:t>
      </w:r>
      <w:r w:rsidRPr="00DB2E25">
        <w:rPr>
          <w:i/>
          <w:lang w:eastAsia="nl-NL"/>
        </w:rPr>
        <w:t>Pinus</w:t>
      </w:r>
      <w:r w:rsidRPr="00DB2E25">
        <w:rPr>
          <w:lang w:eastAsia="nl-NL"/>
        </w:rPr>
        <w:t xml:space="preserve"> </w:t>
      </w:r>
      <w:r w:rsidRPr="00DB2E25">
        <w:rPr>
          <w:i/>
          <w:lang w:eastAsia="nl-NL"/>
        </w:rPr>
        <w:t>attenuata</w:t>
      </w:r>
      <w:r w:rsidRPr="00DB2E25">
        <w:rPr>
          <w:lang w:eastAsia="nl-NL"/>
        </w:rPr>
        <w:t xml:space="preserve">, </w:t>
      </w:r>
      <w:r w:rsidRPr="00DB2E25">
        <w:rPr>
          <w:i/>
          <w:lang w:eastAsia="nl-NL"/>
        </w:rPr>
        <w:t>P. coulteri</w:t>
      </w:r>
      <w:r w:rsidRPr="00DB2E25">
        <w:rPr>
          <w:lang w:eastAsia="nl-NL"/>
        </w:rPr>
        <w:t xml:space="preserve">, </w:t>
      </w:r>
      <w:r w:rsidRPr="00DB2E25">
        <w:rPr>
          <w:i/>
          <w:lang w:eastAsia="nl-NL"/>
        </w:rPr>
        <w:t>P. jeffreyi</w:t>
      </w:r>
      <w:r w:rsidRPr="00DB2E25">
        <w:rPr>
          <w:lang w:eastAsia="nl-NL"/>
        </w:rPr>
        <w:t xml:space="preserve">, </w:t>
      </w:r>
      <w:r w:rsidRPr="00DB2E25">
        <w:rPr>
          <w:i/>
          <w:lang w:eastAsia="nl-NL"/>
        </w:rPr>
        <w:t>P. lambertiana</w:t>
      </w:r>
      <w:r w:rsidRPr="00DB2E25">
        <w:rPr>
          <w:lang w:eastAsia="nl-NL"/>
        </w:rPr>
        <w:t xml:space="preserve"> and </w:t>
      </w:r>
      <w:r w:rsidRPr="00DB2E25">
        <w:rPr>
          <w:i/>
          <w:lang w:eastAsia="nl-NL"/>
        </w:rPr>
        <w:t>P. ponderosa</w:t>
      </w:r>
      <w:r w:rsidRPr="00DB2E25">
        <w:rPr>
          <w:lang w:eastAsia="nl-NL"/>
        </w:rPr>
        <w:t>. Diagnosis: Body length: 3.5</w:t>
      </w:r>
      <w:r w:rsidR="00405AE6">
        <w:rPr>
          <w:lang w:eastAsia="nl-NL"/>
        </w:rPr>
        <w:t>-</w:t>
      </w:r>
      <w:r w:rsidRPr="00DB2E25">
        <w:rPr>
          <w:lang w:eastAsia="nl-NL"/>
        </w:rPr>
        <w:t xml:space="preserve">5.0 mm. This species </w:t>
      </w:r>
      <w:r w:rsidRPr="00DB2E25">
        <w:rPr>
          <w:lang w:eastAsia="en-AU"/>
        </w:rPr>
        <w:t>has</w:t>
      </w:r>
      <w:r w:rsidRPr="00DB2E25">
        <w:rPr>
          <w:lang w:eastAsia="nl-NL"/>
        </w:rPr>
        <w:t xml:space="preserve"> five spines on the elytral declivity and is most like </w:t>
      </w:r>
      <w:r w:rsidRPr="00DB2E25">
        <w:rPr>
          <w:i/>
          <w:lang w:eastAsia="nl-NL"/>
        </w:rPr>
        <w:t>I. confusus</w:t>
      </w:r>
      <w:r w:rsidRPr="00DB2E25">
        <w:rPr>
          <w:lang w:eastAsia="nl-NL"/>
        </w:rPr>
        <w:t xml:space="preserve"> (Figure 10(b)). The </w:t>
      </w:r>
      <w:r w:rsidRPr="00DB2E25">
        <w:rPr>
          <w:i/>
          <w:lang w:eastAsia="nl-NL"/>
        </w:rPr>
        <w:t xml:space="preserve">Ips </w:t>
      </w:r>
      <w:r w:rsidRPr="00DB2E25">
        <w:rPr>
          <w:lang w:eastAsia="nl-NL"/>
        </w:rPr>
        <w:t xml:space="preserve">species that are most similar to </w:t>
      </w:r>
      <w:r w:rsidRPr="00DB2E25">
        <w:rPr>
          <w:i/>
          <w:lang w:eastAsia="nl-NL"/>
        </w:rPr>
        <w:t>I. paraconfusus</w:t>
      </w:r>
      <w:r w:rsidRPr="00DB2E25">
        <w:rPr>
          <w:lang w:eastAsia="nl-NL"/>
        </w:rPr>
        <w:t xml:space="preserve"> differ from it as follows: </w:t>
      </w:r>
      <w:r w:rsidRPr="00DB2E25">
        <w:rPr>
          <w:i/>
          <w:lang w:eastAsia="nl-NL"/>
        </w:rPr>
        <w:t xml:space="preserve">I. confusus </w:t>
      </w:r>
      <w:r w:rsidRPr="00DB2E25">
        <w:rPr>
          <w:lang w:eastAsia="nl-NL"/>
        </w:rPr>
        <w:t xml:space="preserve">differs in characters of the pars stridens (not presented here); </w:t>
      </w:r>
      <w:r w:rsidRPr="00DB2E25">
        <w:rPr>
          <w:i/>
          <w:lang w:eastAsia="nl-NL"/>
        </w:rPr>
        <w:t>I. montanus</w:t>
      </w:r>
      <w:r w:rsidRPr="00DB2E25">
        <w:rPr>
          <w:lang w:eastAsia="nl-NL"/>
        </w:rPr>
        <w:t xml:space="preserve"> has more and larger frontal punctures, lacks a median frontal fovea, the male major median frontal tubercle is displaced from the epistoma, and some specimens are larger, 4.6–5.4 mm; and </w:t>
      </w:r>
      <w:r w:rsidRPr="00DB2E25">
        <w:rPr>
          <w:i/>
          <w:lang w:eastAsia="nl-NL"/>
        </w:rPr>
        <w:t xml:space="preserve">I. hoppingi </w:t>
      </w:r>
      <w:r w:rsidRPr="00DB2E25">
        <w:rPr>
          <w:lang w:eastAsia="nl-NL"/>
        </w:rPr>
        <w:t>is</w:t>
      </w:r>
      <w:r w:rsidRPr="00DB2E25">
        <w:rPr>
          <w:i/>
          <w:lang w:eastAsia="nl-NL"/>
        </w:rPr>
        <w:t xml:space="preserve"> </w:t>
      </w:r>
      <w:r w:rsidRPr="00DB2E25">
        <w:rPr>
          <w:lang w:eastAsia="nl-NL"/>
        </w:rPr>
        <w:t xml:space="preserve">only partly distinguishable from </w:t>
      </w:r>
      <w:r w:rsidRPr="00DB2E25">
        <w:rPr>
          <w:i/>
          <w:lang w:eastAsia="nl-NL"/>
        </w:rPr>
        <w:t>I. paraconfusus</w:t>
      </w:r>
      <w:r w:rsidRPr="00DB2E25">
        <w:rPr>
          <w:lang w:eastAsia="nl-NL"/>
        </w:rPr>
        <w:t xml:space="preserve"> by methods presented here.</w:t>
      </w:r>
    </w:p>
    <w:p w14:paraId="7C78197F" w14:textId="2A5E0AC6" w:rsidR="004D29B9" w:rsidRPr="00DB2E25" w:rsidRDefault="00777AD5">
      <w:pPr>
        <w:pStyle w:val="IPPNormal"/>
        <w:rPr>
          <w:lang w:eastAsia="en-AU"/>
        </w:rPr>
      </w:pPr>
      <w:r w:rsidRPr="00DB2E25">
        <w:rPr>
          <w:rStyle w:val="PleaseReviewParagraphId"/>
        </w:rPr>
        <w:t>[507]</w:t>
      </w:r>
      <w:r w:rsidRPr="00DB2E25">
        <w:rPr>
          <w:i/>
          <w:lang w:eastAsia="en-AU"/>
        </w:rPr>
        <w:t>I</w:t>
      </w:r>
      <w:r w:rsidR="00783EB6" w:rsidRPr="00DB2E25">
        <w:rPr>
          <w:i/>
          <w:lang w:eastAsia="en-AU"/>
        </w:rPr>
        <w:t>.</w:t>
      </w:r>
      <w:r w:rsidR="00E04AE3">
        <w:rPr>
          <w:i/>
          <w:lang w:eastAsia="en-AU"/>
        </w:rPr>
        <w:t> </w:t>
      </w:r>
      <w:r w:rsidRPr="00DB2E25">
        <w:rPr>
          <w:i/>
          <w:lang w:eastAsia="en-AU"/>
        </w:rPr>
        <w:t xml:space="preserve">grandicollis </w:t>
      </w:r>
      <w:r w:rsidRPr="00DB2E25">
        <w:rPr>
          <w:lang w:eastAsia="en-AU"/>
        </w:rPr>
        <w:t xml:space="preserve">(Eichhoff, 1868) (Figures 8(c, g), 12(b), 15). </w:t>
      </w:r>
      <w:r w:rsidR="00A94D25">
        <w:rPr>
          <w:lang w:eastAsia="nl-NL"/>
        </w:rPr>
        <w:t>Principal hosts</w:t>
      </w:r>
      <w:r w:rsidRPr="00DB2E25">
        <w:rPr>
          <w:lang w:eastAsia="nl-NL"/>
        </w:rPr>
        <w:t xml:space="preserve">: </w:t>
      </w:r>
      <w:r w:rsidRPr="00DB2E25">
        <w:rPr>
          <w:i/>
          <w:lang w:eastAsia="nl-NL"/>
        </w:rPr>
        <w:t>Pinus</w:t>
      </w:r>
      <w:r w:rsidRPr="00DB2E25">
        <w:rPr>
          <w:lang w:eastAsia="nl-NL"/>
        </w:rPr>
        <w:t xml:space="preserve"> spp. Diagnosis: Body length: 2.5</w:t>
      </w:r>
      <w:r w:rsidR="00405AE6">
        <w:rPr>
          <w:lang w:eastAsia="nl-NL"/>
        </w:rPr>
        <w:t>-</w:t>
      </w:r>
      <w:r w:rsidRPr="00DB2E25">
        <w:rPr>
          <w:lang w:eastAsia="nl-NL"/>
        </w:rPr>
        <w:t xml:space="preserve">5.0 mm. There are five spines on the elytral declivity and its general appearance is like </w:t>
      </w:r>
      <w:r w:rsidRPr="00DB2E25">
        <w:rPr>
          <w:i/>
          <w:lang w:eastAsia="nl-NL"/>
        </w:rPr>
        <w:t>I. confusus</w:t>
      </w:r>
      <w:r w:rsidRPr="00DB2E25">
        <w:rPr>
          <w:lang w:eastAsia="nl-NL"/>
        </w:rPr>
        <w:t xml:space="preserve"> (Figure 10(b)). This species differs from </w:t>
      </w:r>
      <w:r w:rsidRPr="00DB2E25">
        <w:rPr>
          <w:i/>
          <w:lang w:eastAsia="nl-NL"/>
        </w:rPr>
        <w:t>I. confusus</w:t>
      </w:r>
      <w:r w:rsidRPr="00DB2E25">
        <w:rPr>
          <w:lang w:eastAsia="nl-NL"/>
        </w:rPr>
        <w:t xml:space="preserve"> in that declivital spine 1 is closer to the second spine than to the suture, and from </w:t>
      </w:r>
      <w:r w:rsidRPr="00DB2E25">
        <w:rPr>
          <w:i/>
          <w:lang w:eastAsia="nl-NL"/>
        </w:rPr>
        <w:t>I. cribricollis</w:t>
      </w:r>
      <w:r w:rsidRPr="00DB2E25">
        <w:rPr>
          <w:lang w:eastAsia="nl-NL"/>
        </w:rPr>
        <w:t xml:space="preserve"> in the width of the female pars stridens and the presence of a central fovea on the male frons in </w:t>
      </w:r>
      <w:r w:rsidRPr="00DB2E25">
        <w:rPr>
          <w:i/>
          <w:lang w:eastAsia="nl-NL"/>
        </w:rPr>
        <w:t>I. grandicollis</w:t>
      </w:r>
      <w:r w:rsidRPr="00DB2E25">
        <w:rPr>
          <w:lang w:eastAsia="nl-NL"/>
        </w:rPr>
        <w:t xml:space="preserve"> (Lanier, 1987).</w:t>
      </w:r>
      <w:r w:rsidRPr="00DB2E25">
        <w:rPr>
          <w:lang w:eastAsia="en-AU"/>
        </w:rPr>
        <w:t xml:space="preserve"> </w:t>
      </w:r>
    </w:p>
    <w:p w14:paraId="26772A87" w14:textId="7506342A" w:rsidR="004D29B9" w:rsidRPr="00DB2E25" w:rsidRDefault="00777AD5">
      <w:pPr>
        <w:pStyle w:val="IPPNormal"/>
        <w:rPr>
          <w:lang w:eastAsia="en-AU"/>
        </w:rPr>
      </w:pPr>
      <w:r w:rsidRPr="00DB2E25">
        <w:rPr>
          <w:rStyle w:val="PleaseReviewParagraphId"/>
        </w:rPr>
        <w:t>[508]</w:t>
      </w:r>
      <w:r w:rsidRPr="00DB2E25">
        <w:rPr>
          <w:i/>
          <w:lang w:eastAsia="en-AU"/>
        </w:rPr>
        <w:t>I</w:t>
      </w:r>
      <w:r w:rsidR="00783EB6" w:rsidRPr="00DB2E25">
        <w:rPr>
          <w:i/>
          <w:lang w:eastAsia="en-AU"/>
        </w:rPr>
        <w:t>.</w:t>
      </w:r>
      <w:r w:rsidR="00E04AE3">
        <w:rPr>
          <w:i/>
          <w:lang w:eastAsia="en-AU"/>
        </w:rPr>
        <w:t> </w:t>
      </w:r>
      <w:r w:rsidRPr="00DB2E25">
        <w:rPr>
          <w:i/>
          <w:lang w:eastAsia="en-AU"/>
        </w:rPr>
        <w:t>lecontei</w:t>
      </w:r>
      <w:r w:rsidRPr="00DB2E25">
        <w:rPr>
          <w:lang w:eastAsia="en-AU"/>
        </w:rPr>
        <w:t xml:space="preserve"> Swaine, 1924 (Figure 12(i)).</w:t>
      </w:r>
      <w:r w:rsidRPr="00DB2E25">
        <w:rPr>
          <w:lang w:eastAsia="nl-NL"/>
        </w:rPr>
        <w:t xml:space="preserve"> </w:t>
      </w:r>
      <w:r w:rsidR="00A94D25">
        <w:rPr>
          <w:lang w:eastAsia="nl-NL"/>
        </w:rPr>
        <w:t>Principal hosts</w:t>
      </w:r>
      <w:r w:rsidRPr="00DB2E25">
        <w:rPr>
          <w:lang w:eastAsia="nl-NL"/>
        </w:rPr>
        <w:t xml:space="preserve">: </w:t>
      </w:r>
      <w:r w:rsidRPr="00DB2E25">
        <w:rPr>
          <w:i/>
          <w:lang w:eastAsia="nl-NL"/>
        </w:rPr>
        <w:t>Pinus</w:t>
      </w:r>
      <w:r w:rsidRPr="00DB2E25">
        <w:rPr>
          <w:lang w:eastAsia="nl-NL"/>
        </w:rPr>
        <w:t xml:space="preserve"> </w:t>
      </w:r>
      <w:r w:rsidRPr="00DB2E25">
        <w:rPr>
          <w:i/>
          <w:lang w:eastAsia="nl-NL"/>
        </w:rPr>
        <w:t>ponderosa</w:t>
      </w:r>
      <w:r w:rsidRPr="00DB2E25">
        <w:rPr>
          <w:lang w:eastAsia="nl-NL"/>
        </w:rPr>
        <w:t xml:space="preserve"> and </w:t>
      </w:r>
      <w:r w:rsidRPr="00DB2E25">
        <w:rPr>
          <w:i/>
          <w:lang w:eastAsia="nl-NL"/>
        </w:rPr>
        <w:t>P. pseudostrobus</w:t>
      </w:r>
      <w:r w:rsidRPr="00DB2E25">
        <w:rPr>
          <w:lang w:eastAsia="nl-NL"/>
        </w:rPr>
        <w:t>. Diagnosis: Body length: 3.5</w:t>
      </w:r>
      <w:r w:rsidR="00405AE6">
        <w:rPr>
          <w:lang w:eastAsia="nl-NL"/>
        </w:rPr>
        <w:t>-</w:t>
      </w:r>
      <w:r w:rsidRPr="00DB2E25">
        <w:rPr>
          <w:lang w:eastAsia="nl-NL"/>
        </w:rPr>
        <w:t xml:space="preserve">5.0 mm. This species has five spines on the elytral declivity and is most like </w:t>
      </w:r>
      <w:r w:rsidRPr="00DB2E25">
        <w:rPr>
          <w:i/>
          <w:lang w:eastAsia="nl-NL"/>
        </w:rPr>
        <w:t>I. confusus</w:t>
      </w:r>
      <w:r w:rsidRPr="00DB2E25">
        <w:rPr>
          <w:lang w:eastAsia="nl-NL"/>
        </w:rPr>
        <w:t xml:space="preserve"> (Figure 10(b)). This species differs from all other species with five declivital spines in having a pair of median frontal tubercles on the epistoma (Figure 8(d)).</w:t>
      </w:r>
    </w:p>
    <w:p w14:paraId="44A74D97" w14:textId="77777777" w:rsidR="004D29B9" w:rsidRPr="00DB2E25" w:rsidRDefault="00777AD5">
      <w:pPr>
        <w:pStyle w:val="IPPSubheadSpace"/>
        <w:rPr>
          <w:i/>
          <w:lang w:eastAsia="en-AU"/>
        </w:rPr>
      </w:pPr>
      <w:r w:rsidRPr="00DB2E25">
        <w:rPr>
          <w:rStyle w:val="PleaseReviewParagraphId"/>
          <w:b w:val="0"/>
        </w:rPr>
        <w:t>[509]</w:t>
      </w:r>
      <w:r w:rsidRPr="00DB2E25">
        <w:rPr>
          <w:lang w:eastAsia="en-AU"/>
        </w:rPr>
        <w:t xml:space="preserve">Subgenus </w:t>
      </w:r>
      <w:r w:rsidRPr="00DB2E25">
        <w:rPr>
          <w:i/>
          <w:lang w:eastAsia="en-AU"/>
        </w:rPr>
        <w:t>Ips</w:t>
      </w:r>
    </w:p>
    <w:p w14:paraId="61587DCF" w14:textId="56D776A3" w:rsidR="004D29B9" w:rsidRPr="00DB2E25" w:rsidRDefault="00777AD5">
      <w:pPr>
        <w:pStyle w:val="IPPNormal"/>
        <w:rPr>
          <w:lang w:eastAsia="en-AU"/>
        </w:rPr>
      </w:pPr>
      <w:r w:rsidRPr="00DB2E25">
        <w:rPr>
          <w:rStyle w:val="PleaseReviewParagraphId"/>
        </w:rPr>
        <w:t>[510]</w:t>
      </w:r>
      <w:r w:rsidRPr="00DB2E25">
        <w:rPr>
          <w:i/>
          <w:lang w:eastAsia="en-AU"/>
        </w:rPr>
        <w:t>I</w:t>
      </w:r>
      <w:r w:rsidR="00783EB6" w:rsidRPr="00DB2E25">
        <w:rPr>
          <w:i/>
          <w:lang w:eastAsia="en-AU"/>
        </w:rPr>
        <w:t>.</w:t>
      </w:r>
      <w:r w:rsidR="00E04AE3">
        <w:rPr>
          <w:i/>
          <w:lang w:eastAsia="en-AU"/>
        </w:rPr>
        <w:t> </w:t>
      </w:r>
      <w:r w:rsidRPr="00DB2E25">
        <w:rPr>
          <w:i/>
          <w:lang w:eastAsia="en-AU"/>
        </w:rPr>
        <w:t xml:space="preserve">amitinus </w:t>
      </w:r>
      <w:r w:rsidRPr="00DB2E25">
        <w:rPr>
          <w:lang w:eastAsia="en-AU"/>
        </w:rPr>
        <w:t xml:space="preserve">(Eichhoff, 1872) (Figure 10(a)). </w:t>
      </w:r>
      <w:r w:rsidR="00A94D25">
        <w:rPr>
          <w:lang w:eastAsia="nl-NL"/>
        </w:rPr>
        <w:t>Principal hosts</w:t>
      </w:r>
      <w:r w:rsidRPr="00DB2E25">
        <w:rPr>
          <w:lang w:eastAsia="nl-NL"/>
        </w:rPr>
        <w:t xml:space="preserve">: </w:t>
      </w:r>
      <w:r w:rsidRPr="00DB2E25">
        <w:rPr>
          <w:i/>
          <w:lang w:eastAsia="nl-NL"/>
        </w:rPr>
        <w:t>Picea</w:t>
      </w:r>
      <w:r w:rsidRPr="00DB2E25">
        <w:rPr>
          <w:lang w:eastAsia="nl-NL"/>
        </w:rPr>
        <w:t xml:space="preserve"> spp. and </w:t>
      </w:r>
      <w:r w:rsidRPr="00DB2E25">
        <w:rPr>
          <w:i/>
          <w:lang w:eastAsia="nl-NL"/>
        </w:rPr>
        <w:t>Pinus</w:t>
      </w:r>
      <w:r w:rsidRPr="00DB2E25">
        <w:rPr>
          <w:lang w:eastAsia="nl-NL"/>
        </w:rPr>
        <w:t xml:space="preserve"> spp. Diagnosis: </w:t>
      </w:r>
      <w:r w:rsidRPr="00DB2E25">
        <w:rPr>
          <w:i/>
          <w:lang w:eastAsia="en-AU"/>
        </w:rPr>
        <w:t>I</w:t>
      </w:r>
      <w:r w:rsidR="003C4E06">
        <w:rPr>
          <w:i/>
          <w:lang w:eastAsia="en-AU"/>
        </w:rPr>
        <w:t>. </w:t>
      </w:r>
      <w:r w:rsidRPr="00DB2E25">
        <w:rPr>
          <w:i/>
          <w:lang w:eastAsia="en-AU"/>
        </w:rPr>
        <w:t xml:space="preserve">amitinus </w:t>
      </w:r>
      <w:r w:rsidRPr="00DB2E25">
        <w:rPr>
          <w:lang w:eastAsia="en-AU"/>
        </w:rPr>
        <w:t>has</w:t>
      </w:r>
      <w:r w:rsidRPr="00DB2E25">
        <w:rPr>
          <w:lang w:eastAsia="nl-NL"/>
        </w:rPr>
        <w:t xml:space="preserve"> four spines on the elytral declivity. Body length: 3.5</w:t>
      </w:r>
      <w:r w:rsidR="00405AE6">
        <w:rPr>
          <w:lang w:eastAsia="nl-NL"/>
        </w:rPr>
        <w:t>-</w:t>
      </w:r>
      <w:r w:rsidRPr="00DB2E25">
        <w:rPr>
          <w:lang w:eastAsia="nl-NL"/>
        </w:rPr>
        <w:t xml:space="preserve">5.0 mm. This species differs from all other Eurasian </w:t>
      </w:r>
      <w:r w:rsidRPr="00DB2E25">
        <w:rPr>
          <w:i/>
          <w:lang w:eastAsia="nl-NL"/>
        </w:rPr>
        <w:t>Ips</w:t>
      </w:r>
      <w:r w:rsidRPr="00DB2E25">
        <w:rPr>
          <w:lang w:eastAsia="nl-NL"/>
        </w:rPr>
        <w:t xml:space="preserve"> spp. in that the antennal club sutures are nearly straight (as in Figure 8(e)). Body length: 3.5</w:t>
      </w:r>
      <w:r w:rsidR="00405AE6">
        <w:rPr>
          <w:lang w:eastAsia="nl-NL"/>
        </w:rPr>
        <w:t>-</w:t>
      </w:r>
      <w:r w:rsidRPr="00DB2E25">
        <w:rPr>
          <w:lang w:eastAsia="nl-NL"/>
        </w:rPr>
        <w:t xml:space="preserve">5.0 mm. It differs from the morphologically similar North American </w:t>
      </w:r>
      <w:r w:rsidRPr="00DB2E25">
        <w:rPr>
          <w:i/>
          <w:lang w:eastAsia="nl-NL"/>
        </w:rPr>
        <w:t>I. perroti</w:t>
      </w:r>
      <w:r w:rsidRPr="00DB2E25">
        <w:rPr>
          <w:lang w:eastAsia="nl-NL"/>
        </w:rPr>
        <w:t xml:space="preserve"> (2.5</w:t>
      </w:r>
      <w:r w:rsidR="00405AE6">
        <w:rPr>
          <w:lang w:eastAsia="nl-NL"/>
        </w:rPr>
        <w:t>-</w:t>
      </w:r>
      <w:r w:rsidRPr="00DB2E25">
        <w:rPr>
          <w:lang w:eastAsia="nl-NL"/>
        </w:rPr>
        <w:t>3.5 mm) in its larger size.</w:t>
      </w:r>
    </w:p>
    <w:p w14:paraId="1ADF53E1" w14:textId="4C928E91" w:rsidR="004D29B9" w:rsidRPr="00DB2E25" w:rsidRDefault="00777AD5">
      <w:pPr>
        <w:pStyle w:val="IPPNormal"/>
        <w:rPr>
          <w:lang w:eastAsia="en-AU"/>
        </w:rPr>
      </w:pPr>
      <w:r w:rsidRPr="00DB2E25">
        <w:rPr>
          <w:rStyle w:val="PleaseReviewParagraphId"/>
        </w:rPr>
        <w:t>[511]</w:t>
      </w:r>
      <w:r w:rsidRPr="00DB2E25">
        <w:rPr>
          <w:i/>
          <w:lang w:eastAsia="en-AU"/>
        </w:rPr>
        <w:t>I</w:t>
      </w:r>
      <w:r w:rsidR="00783EB6" w:rsidRPr="00DB2E25">
        <w:rPr>
          <w:i/>
          <w:lang w:eastAsia="en-AU"/>
        </w:rPr>
        <w:t>.</w:t>
      </w:r>
      <w:r w:rsidR="00E04AE3">
        <w:rPr>
          <w:i/>
          <w:lang w:eastAsia="en-AU"/>
        </w:rPr>
        <w:t> </w:t>
      </w:r>
      <w:r w:rsidRPr="00DB2E25">
        <w:rPr>
          <w:i/>
          <w:lang w:eastAsia="en-AU"/>
        </w:rPr>
        <w:t>cembrae</w:t>
      </w:r>
      <w:r w:rsidRPr="00DB2E25">
        <w:rPr>
          <w:lang w:eastAsia="en-AU"/>
        </w:rPr>
        <w:t xml:space="preserve"> (Heer, 1836) (Figure 12(l)).</w:t>
      </w:r>
      <w:r w:rsidRPr="00DB2E25">
        <w:rPr>
          <w:lang w:eastAsia="nl-NL"/>
        </w:rPr>
        <w:t xml:space="preserve"> </w:t>
      </w:r>
      <w:r w:rsidR="00A94D25">
        <w:rPr>
          <w:lang w:eastAsia="nl-NL"/>
        </w:rPr>
        <w:t>Principal hosts</w:t>
      </w:r>
      <w:r w:rsidRPr="00DB2E25">
        <w:rPr>
          <w:lang w:eastAsia="nl-NL"/>
        </w:rPr>
        <w:t xml:space="preserve">: </w:t>
      </w:r>
      <w:r w:rsidRPr="00DB2E25">
        <w:rPr>
          <w:i/>
          <w:lang w:eastAsia="nl-NL"/>
        </w:rPr>
        <w:t>Larix</w:t>
      </w:r>
      <w:r w:rsidRPr="00DB2E25">
        <w:rPr>
          <w:lang w:eastAsia="nl-NL"/>
        </w:rPr>
        <w:t xml:space="preserve"> spp. Diagnosis: Body length: 4.0</w:t>
      </w:r>
      <w:r w:rsidR="00405AE6">
        <w:rPr>
          <w:lang w:eastAsia="nl-NL"/>
        </w:rPr>
        <w:t>-</w:t>
      </w:r>
      <w:r w:rsidRPr="00DB2E25">
        <w:rPr>
          <w:lang w:eastAsia="nl-NL"/>
        </w:rPr>
        <w:t xml:space="preserve">6.5 mm. </w:t>
      </w:r>
      <w:r w:rsidRPr="00DB2E25">
        <w:rPr>
          <w:i/>
          <w:lang w:eastAsia="en-AU"/>
        </w:rPr>
        <w:t>I</w:t>
      </w:r>
      <w:r w:rsidR="00783EB6" w:rsidRPr="00DB2E25">
        <w:rPr>
          <w:i/>
          <w:lang w:eastAsia="en-AU"/>
        </w:rPr>
        <w:t>.</w:t>
      </w:r>
      <w:r w:rsidR="00E04AE3">
        <w:rPr>
          <w:i/>
          <w:lang w:eastAsia="en-AU"/>
        </w:rPr>
        <w:t> </w:t>
      </w:r>
      <w:r w:rsidRPr="00DB2E25">
        <w:rPr>
          <w:i/>
          <w:lang w:eastAsia="en-AU"/>
        </w:rPr>
        <w:t>cembrae</w:t>
      </w:r>
      <w:r w:rsidRPr="00DB2E25">
        <w:rPr>
          <w:lang w:eastAsia="en-AU"/>
        </w:rPr>
        <w:t xml:space="preserve"> has </w:t>
      </w:r>
      <w:r w:rsidRPr="00DB2E25">
        <w:rPr>
          <w:lang w:eastAsia="nl-NL"/>
        </w:rPr>
        <w:t xml:space="preserve">four spines on the elytral declivity and is most like </w:t>
      </w:r>
      <w:r w:rsidRPr="00DB2E25">
        <w:rPr>
          <w:i/>
          <w:lang w:eastAsia="nl-NL"/>
        </w:rPr>
        <w:t>I. typographus</w:t>
      </w:r>
      <w:r w:rsidRPr="00DB2E25">
        <w:rPr>
          <w:lang w:eastAsia="nl-NL"/>
        </w:rPr>
        <w:t xml:space="preserve"> (Figure 10(e)). This species differs from </w:t>
      </w:r>
      <w:r w:rsidRPr="00DB2E25">
        <w:rPr>
          <w:i/>
          <w:lang w:eastAsia="nl-NL"/>
        </w:rPr>
        <w:t>I. typographus</w:t>
      </w:r>
      <w:r w:rsidRPr="00DB2E25">
        <w:rPr>
          <w:lang w:eastAsia="nl-NL"/>
        </w:rPr>
        <w:t xml:space="preserve"> by having a shiny elytral declivity and interstrial punctures of the elytral disc. It differs from the morphologically similar North American </w:t>
      </w:r>
      <w:r w:rsidRPr="00DB2E25">
        <w:rPr>
          <w:i/>
          <w:lang w:eastAsia="nl-NL"/>
        </w:rPr>
        <w:t>Picea</w:t>
      </w:r>
      <w:r w:rsidRPr="00DB2E25">
        <w:rPr>
          <w:lang w:eastAsia="nl-NL"/>
        </w:rPr>
        <w:t xml:space="preserve">-feeding species and </w:t>
      </w:r>
      <w:r w:rsidRPr="00DB2E25">
        <w:rPr>
          <w:i/>
          <w:lang w:eastAsia="nl-NL"/>
        </w:rPr>
        <w:t>I. woodi</w:t>
      </w:r>
      <w:r w:rsidRPr="00DB2E25">
        <w:rPr>
          <w:lang w:eastAsia="nl-NL"/>
        </w:rPr>
        <w:t xml:space="preserve"> in the space between the first and second spines, which is less than the length of the first spine in </w:t>
      </w:r>
      <w:r w:rsidRPr="00DB2E25">
        <w:rPr>
          <w:i/>
          <w:lang w:eastAsia="nl-NL"/>
        </w:rPr>
        <w:t>I. cembrae</w:t>
      </w:r>
      <w:r w:rsidRPr="00DB2E25">
        <w:rPr>
          <w:lang w:eastAsia="nl-NL"/>
        </w:rPr>
        <w:t xml:space="preserve">. It differs from its sister-species </w:t>
      </w:r>
      <w:r w:rsidRPr="00DB2E25">
        <w:rPr>
          <w:i/>
          <w:lang w:eastAsia="nl-NL"/>
        </w:rPr>
        <w:t>I. subelongatus</w:t>
      </w:r>
      <w:r w:rsidRPr="00DB2E25">
        <w:rPr>
          <w:lang w:eastAsia="nl-NL"/>
        </w:rPr>
        <w:t xml:space="preserve"> in its less setose elytral declivity, but these species are best diagnosed using DNA data</w:t>
      </w:r>
      <w:r w:rsidR="00FD66F5" w:rsidRPr="00DB2E25">
        <w:rPr>
          <w:lang w:eastAsia="nl-NL"/>
        </w:rPr>
        <w:t xml:space="preserve"> (Stauffer </w:t>
      </w:r>
      <w:r w:rsidR="00FD66F5" w:rsidRPr="00305052">
        <w:rPr>
          <w:i/>
          <w:lang w:eastAsia="nl-NL"/>
        </w:rPr>
        <w:t>et</w:t>
      </w:r>
      <w:r w:rsidR="00D35565">
        <w:rPr>
          <w:i/>
          <w:lang w:eastAsia="en-AU"/>
        </w:rPr>
        <w:t> </w:t>
      </w:r>
      <w:r w:rsidR="00FD66F5" w:rsidRPr="00305052">
        <w:rPr>
          <w:i/>
          <w:lang w:eastAsia="nl-NL"/>
        </w:rPr>
        <w:t>al.</w:t>
      </w:r>
      <w:r w:rsidR="00D35565">
        <w:rPr>
          <w:lang w:eastAsia="nl-NL"/>
        </w:rPr>
        <w:t>,</w:t>
      </w:r>
      <w:r w:rsidR="00FD66F5" w:rsidRPr="00DB2E25">
        <w:rPr>
          <w:lang w:eastAsia="nl-NL"/>
        </w:rPr>
        <w:t xml:space="preserve"> 2001)</w:t>
      </w:r>
      <w:r w:rsidRPr="00DB2E25">
        <w:rPr>
          <w:lang w:eastAsia="nl-NL"/>
        </w:rPr>
        <w:t>.</w:t>
      </w:r>
      <w:r w:rsidRPr="00DB2E25">
        <w:rPr>
          <w:lang w:eastAsia="en-AU"/>
        </w:rPr>
        <w:t xml:space="preserve"> </w:t>
      </w:r>
    </w:p>
    <w:p w14:paraId="04A1A4E0" w14:textId="7A5000C3" w:rsidR="004D29B9" w:rsidRPr="00DB2E25" w:rsidRDefault="00777AD5">
      <w:pPr>
        <w:pStyle w:val="IPPNormal"/>
        <w:rPr>
          <w:lang w:eastAsia="en-AU"/>
        </w:rPr>
      </w:pPr>
      <w:r w:rsidRPr="00DB2E25">
        <w:rPr>
          <w:rStyle w:val="PleaseReviewParagraphId"/>
        </w:rPr>
        <w:lastRenderedPageBreak/>
        <w:t>[512]</w:t>
      </w:r>
      <w:r w:rsidRPr="00DB2E25">
        <w:rPr>
          <w:i/>
          <w:lang w:eastAsia="en-AU"/>
        </w:rPr>
        <w:t>I</w:t>
      </w:r>
      <w:r w:rsidR="00783EB6" w:rsidRPr="00DB2E25">
        <w:rPr>
          <w:i/>
          <w:lang w:eastAsia="en-AU"/>
        </w:rPr>
        <w:t>.</w:t>
      </w:r>
      <w:r w:rsidR="00E04AE3">
        <w:rPr>
          <w:i/>
          <w:lang w:eastAsia="en-AU"/>
        </w:rPr>
        <w:t> </w:t>
      </w:r>
      <w:r w:rsidRPr="00DB2E25">
        <w:rPr>
          <w:i/>
          <w:lang w:eastAsia="en-AU"/>
        </w:rPr>
        <w:t>subelongatus</w:t>
      </w:r>
      <w:r w:rsidRPr="00DB2E25">
        <w:rPr>
          <w:lang w:eastAsia="en-AU"/>
        </w:rPr>
        <w:t xml:space="preserve"> (Motschulsky, 1860) (Figure 12(k)).</w:t>
      </w:r>
      <w:r w:rsidRPr="00DB2E25">
        <w:rPr>
          <w:lang w:eastAsia="nl-NL"/>
        </w:rPr>
        <w:t xml:space="preserve"> </w:t>
      </w:r>
      <w:r w:rsidR="00A94D25">
        <w:rPr>
          <w:lang w:eastAsia="nl-NL"/>
        </w:rPr>
        <w:t>Principal hosts</w:t>
      </w:r>
      <w:r w:rsidRPr="00DB2E25">
        <w:rPr>
          <w:lang w:eastAsia="nl-NL"/>
        </w:rPr>
        <w:t xml:space="preserve">: </w:t>
      </w:r>
      <w:r w:rsidRPr="00DB2E25">
        <w:rPr>
          <w:i/>
          <w:lang w:eastAsia="nl-NL"/>
        </w:rPr>
        <w:t>Larix</w:t>
      </w:r>
      <w:r w:rsidRPr="00DB2E25">
        <w:rPr>
          <w:lang w:eastAsia="nl-NL"/>
        </w:rPr>
        <w:t xml:space="preserve"> spp. Diagnosis: There are four spines on the elytral declivity. Body length: 4.0</w:t>
      </w:r>
      <w:r w:rsidR="00405AE6">
        <w:rPr>
          <w:lang w:eastAsia="nl-NL"/>
        </w:rPr>
        <w:t>-</w:t>
      </w:r>
      <w:r w:rsidRPr="00DB2E25">
        <w:rPr>
          <w:lang w:eastAsia="nl-NL"/>
        </w:rPr>
        <w:t xml:space="preserve">6.5 mm. This species differs from </w:t>
      </w:r>
      <w:r w:rsidRPr="00DB2E25">
        <w:rPr>
          <w:i/>
          <w:lang w:eastAsia="nl-NL"/>
        </w:rPr>
        <w:t>I. typographus</w:t>
      </w:r>
      <w:r w:rsidRPr="00DB2E25">
        <w:rPr>
          <w:lang w:eastAsia="nl-NL"/>
        </w:rPr>
        <w:t xml:space="preserve"> (Figure 10(e)) in having a shiny elytral declivity and interstrial punctures of the elytral disc. This species differs morphologically from </w:t>
      </w:r>
      <w:r w:rsidRPr="00DB2E25">
        <w:rPr>
          <w:i/>
          <w:lang w:eastAsia="nl-NL"/>
        </w:rPr>
        <w:t>I. cembrae</w:t>
      </w:r>
      <w:r w:rsidRPr="00DB2E25">
        <w:rPr>
          <w:lang w:eastAsia="nl-NL"/>
        </w:rPr>
        <w:t xml:space="preserve"> only slightly, in having a more densely setose elytral declivity. </w:t>
      </w:r>
      <w:r w:rsidR="00FD66F5" w:rsidRPr="00DB2E25">
        <w:rPr>
          <w:lang w:eastAsia="nl-NL"/>
        </w:rPr>
        <w:t xml:space="preserve">DNA methods have been reported for distinguishing </w:t>
      </w:r>
      <w:r w:rsidR="00A4383F">
        <w:rPr>
          <w:lang w:eastAsia="nl-NL"/>
        </w:rPr>
        <w:t xml:space="preserve">between </w:t>
      </w:r>
      <w:r w:rsidR="00FD66F5" w:rsidRPr="00DB2E25">
        <w:rPr>
          <w:lang w:eastAsia="nl-NL"/>
        </w:rPr>
        <w:t xml:space="preserve">these two species (Stauffer </w:t>
      </w:r>
      <w:r w:rsidR="00FD66F5" w:rsidRPr="00DB2E25">
        <w:rPr>
          <w:i/>
          <w:lang w:eastAsia="nl-NL"/>
        </w:rPr>
        <w:t>et</w:t>
      </w:r>
      <w:r w:rsidR="00D35565">
        <w:rPr>
          <w:i/>
          <w:lang w:eastAsia="en-AU"/>
        </w:rPr>
        <w:t> </w:t>
      </w:r>
      <w:r w:rsidR="00FD66F5" w:rsidRPr="00DB2E25">
        <w:rPr>
          <w:i/>
          <w:lang w:eastAsia="nl-NL"/>
        </w:rPr>
        <w:t>al</w:t>
      </w:r>
      <w:r w:rsidR="00FD66F5" w:rsidRPr="00DB2E25">
        <w:rPr>
          <w:lang w:eastAsia="nl-NL"/>
        </w:rPr>
        <w:t>.</w:t>
      </w:r>
      <w:r w:rsidR="00B6783B" w:rsidRPr="00DB2E25">
        <w:rPr>
          <w:lang w:eastAsia="nl-NL"/>
        </w:rPr>
        <w:t>,</w:t>
      </w:r>
      <w:r w:rsidR="00FD66F5" w:rsidRPr="00DB2E25">
        <w:rPr>
          <w:lang w:eastAsia="nl-NL"/>
        </w:rPr>
        <w:t xml:space="preserve"> 2001). </w:t>
      </w:r>
      <w:r w:rsidRPr="00DB2E25">
        <w:rPr>
          <w:lang w:eastAsia="nl-NL"/>
        </w:rPr>
        <w:t xml:space="preserve">It differs from the morphologically similar North American </w:t>
      </w:r>
      <w:r w:rsidRPr="00DB2E25">
        <w:rPr>
          <w:i/>
          <w:lang w:eastAsia="nl-NL"/>
        </w:rPr>
        <w:t>Picea</w:t>
      </w:r>
      <w:r w:rsidRPr="00DB2E25">
        <w:rPr>
          <w:lang w:eastAsia="nl-NL"/>
        </w:rPr>
        <w:t xml:space="preserve">-feeding species and </w:t>
      </w:r>
      <w:r w:rsidRPr="00DB2E25">
        <w:rPr>
          <w:i/>
          <w:lang w:eastAsia="nl-NL"/>
        </w:rPr>
        <w:t>I. woodi</w:t>
      </w:r>
      <w:r w:rsidRPr="00DB2E25">
        <w:rPr>
          <w:lang w:eastAsia="nl-NL"/>
        </w:rPr>
        <w:t xml:space="preserve"> in the space between the first and second spines, which is less than the length of the first spine in </w:t>
      </w:r>
      <w:r w:rsidRPr="00DB2E25">
        <w:rPr>
          <w:i/>
          <w:lang w:eastAsia="nl-NL"/>
        </w:rPr>
        <w:t>I. subelongatus</w:t>
      </w:r>
      <w:r w:rsidRPr="00DB2E25">
        <w:rPr>
          <w:lang w:eastAsia="nl-NL"/>
        </w:rPr>
        <w:t>.</w:t>
      </w:r>
    </w:p>
    <w:p w14:paraId="483ED973" w14:textId="313C6FB6" w:rsidR="004D29B9" w:rsidRPr="00DB2E25" w:rsidRDefault="00777AD5">
      <w:pPr>
        <w:pStyle w:val="IPPNormal"/>
        <w:rPr>
          <w:lang w:eastAsia="en-AU"/>
        </w:rPr>
      </w:pPr>
      <w:r w:rsidRPr="00DB2E25">
        <w:rPr>
          <w:rStyle w:val="PleaseReviewParagraphId"/>
        </w:rPr>
        <w:t>[513]</w:t>
      </w:r>
      <w:r w:rsidRPr="00DB2E25">
        <w:rPr>
          <w:i/>
          <w:lang w:eastAsia="en-AU"/>
        </w:rPr>
        <w:t>I</w:t>
      </w:r>
      <w:r w:rsidR="00B6783B" w:rsidRPr="00DB2E25">
        <w:rPr>
          <w:i/>
          <w:lang w:eastAsia="en-AU"/>
        </w:rPr>
        <w:t>.</w:t>
      </w:r>
      <w:r w:rsidR="00E04AE3">
        <w:rPr>
          <w:i/>
          <w:lang w:eastAsia="en-AU"/>
        </w:rPr>
        <w:t> </w:t>
      </w:r>
      <w:r w:rsidRPr="00DB2E25">
        <w:rPr>
          <w:i/>
          <w:lang w:eastAsia="en-AU"/>
        </w:rPr>
        <w:t xml:space="preserve">duplicatus </w:t>
      </w:r>
      <w:r w:rsidRPr="00DB2E25">
        <w:rPr>
          <w:lang w:eastAsia="en-AU"/>
        </w:rPr>
        <w:t xml:space="preserve">(Sahlberg, 1836) (Figure 10(c)). </w:t>
      </w:r>
      <w:r w:rsidR="00A94D25">
        <w:rPr>
          <w:lang w:eastAsia="nl-NL"/>
        </w:rPr>
        <w:t>Principal hosts</w:t>
      </w:r>
      <w:r w:rsidRPr="00DB2E25">
        <w:rPr>
          <w:lang w:eastAsia="nl-NL"/>
        </w:rPr>
        <w:t xml:space="preserve">: </w:t>
      </w:r>
      <w:r w:rsidRPr="00DB2E25">
        <w:rPr>
          <w:i/>
          <w:lang w:eastAsia="nl-NL"/>
        </w:rPr>
        <w:t>Picea</w:t>
      </w:r>
      <w:r w:rsidRPr="00DB2E25">
        <w:rPr>
          <w:lang w:eastAsia="nl-NL"/>
        </w:rPr>
        <w:t xml:space="preserve"> spp. Diagnosis: </w:t>
      </w:r>
      <w:r w:rsidRPr="00DB2E25">
        <w:rPr>
          <w:i/>
          <w:lang w:eastAsia="en-AU"/>
        </w:rPr>
        <w:t>I</w:t>
      </w:r>
      <w:r w:rsidR="00B6783B" w:rsidRPr="00DB2E25">
        <w:rPr>
          <w:i/>
          <w:lang w:eastAsia="en-AU"/>
        </w:rPr>
        <w:t>.</w:t>
      </w:r>
      <w:r w:rsidR="00E04AE3">
        <w:rPr>
          <w:i/>
          <w:lang w:eastAsia="en-AU"/>
        </w:rPr>
        <w:t> </w:t>
      </w:r>
      <w:r w:rsidRPr="00DB2E25">
        <w:rPr>
          <w:i/>
          <w:lang w:eastAsia="en-AU"/>
        </w:rPr>
        <w:t xml:space="preserve">duplicatus </w:t>
      </w:r>
      <w:r w:rsidRPr="00DB2E25">
        <w:rPr>
          <w:lang w:eastAsia="en-AU"/>
        </w:rPr>
        <w:t>has</w:t>
      </w:r>
      <w:r w:rsidRPr="00DB2E25">
        <w:rPr>
          <w:i/>
          <w:lang w:eastAsia="en-AU"/>
        </w:rPr>
        <w:t xml:space="preserve"> </w:t>
      </w:r>
      <w:r w:rsidRPr="00DB2E25">
        <w:rPr>
          <w:lang w:eastAsia="nl-NL"/>
        </w:rPr>
        <w:t>four spines on the elytral declivity. Body length: 2.5</w:t>
      </w:r>
      <w:r w:rsidR="00405AE6">
        <w:rPr>
          <w:lang w:eastAsia="nl-NL"/>
        </w:rPr>
        <w:t>-</w:t>
      </w:r>
      <w:r w:rsidRPr="00DB2E25">
        <w:rPr>
          <w:lang w:eastAsia="nl-NL"/>
        </w:rPr>
        <w:t xml:space="preserve">4.5 mm. This species differs from many other </w:t>
      </w:r>
      <w:r w:rsidRPr="00DB2E25">
        <w:rPr>
          <w:i/>
          <w:lang w:eastAsia="nl-NL"/>
        </w:rPr>
        <w:t>Ips</w:t>
      </w:r>
      <w:r w:rsidRPr="00DB2E25">
        <w:rPr>
          <w:lang w:eastAsia="nl-NL"/>
        </w:rPr>
        <w:t xml:space="preserve"> spp. in the position of the first spine of the elytral declivity, which is closer to the elytral suture than to the second spine. It differs from the morphologically similar Himalayan species, North American </w:t>
      </w:r>
      <w:r w:rsidRPr="00DB2E25">
        <w:rPr>
          <w:i/>
          <w:lang w:eastAsia="nl-NL"/>
        </w:rPr>
        <w:t>Picea</w:t>
      </w:r>
      <w:r w:rsidRPr="00DB2E25">
        <w:rPr>
          <w:lang w:eastAsia="nl-NL"/>
        </w:rPr>
        <w:t xml:space="preserve">-feeding species and </w:t>
      </w:r>
      <w:r w:rsidRPr="00DB2E25">
        <w:rPr>
          <w:i/>
          <w:lang w:eastAsia="nl-NL"/>
        </w:rPr>
        <w:t>I. woodi</w:t>
      </w:r>
      <w:r w:rsidRPr="00DB2E25">
        <w:rPr>
          <w:lang w:eastAsia="nl-NL"/>
        </w:rPr>
        <w:t xml:space="preserve">, in having a sparsely granulate frons. This species differs from the similar </w:t>
      </w:r>
      <w:r w:rsidRPr="00DB2E25">
        <w:rPr>
          <w:i/>
          <w:lang w:eastAsia="nl-NL"/>
        </w:rPr>
        <w:t>I. hauseri</w:t>
      </w:r>
      <w:r w:rsidRPr="00DB2E25">
        <w:rPr>
          <w:lang w:eastAsia="nl-NL"/>
        </w:rPr>
        <w:t xml:space="preserve"> (Figure 12(h)) in the close proximity of the bases of spines 2 and 3 in </w:t>
      </w:r>
      <w:r w:rsidRPr="00DB2E25">
        <w:rPr>
          <w:i/>
          <w:lang w:eastAsia="nl-NL"/>
        </w:rPr>
        <w:t xml:space="preserve">I. duplicatus </w:t>
      </w:r>
      <w:r w:rsidRPr="00DB2E25">
        <w:rPr>
          <w:lang w:eastAsia="nl-NL"/>
        </w:rPr>
        <w:t>(less than the distance between the first and second spines).</w:t>
      </w:r>
    </w:p>
    <w:p w14:paraId="2E28F3D5" w14:textId="51AB3E34" w:rsidR="004D29B9" w:rsidRPr="00DB2E25" w:rsidRDefault="00777AD5">
      <w:pPr>
        <w:pStyle w:val="IPPNormal"/>
        <w:rPr>
          <w:lang w:eastAsia="en-AU"/>
        </w:rPr>
      </w:pPr>
      <w:r w:rsidRPr="00DB2E25">
        <w:rPr>
          <w:rStyle w:val="PleaseReviewParagraphId"/>
        </w:rPr>
        <w:t>[514]</w:t>
      </w:r>
      <w:r w:rsidRPr="00DB2E25">
        <w:rPr>
          <w:i/>
          <w:lang w:eastAsia="en-AU"/>
        </w:rPr>
        <w:t>I</w:t>
      </w:r>
      <w:r w:rsidR="00B6783B" w:rsidRPr="00DB2E25">
        <w:rPr>
          <w:i/>
          <w:lang w:eastAsia="en-AU"/>
        </w:rPr>
        <w:t>.</w:t>
      </w:r>
      <w:r w:rsidR="00E04AE3">
        <w:rPr>
          <w:i/>
          <w:lang w:eastAsia="en-AU"/>
        </w:rPr>
        <w:t> </w:t>
      </w:r>
      <w:r w:rsidRPr="00DB2E25">
        <w:rPr>
          <w:i/>
          <w:lang w:eastAsia="en-AU"/>
        </w:rPr>
        <w:t xml:space="preserve">typographus </w:t>
      </w:r>
      <w:r w:rsidRPr="00DB2E25">
        <w:rPr>
          <w:lang w:eastAsia="en-AU"/>
        </w:rPr>
        <w:t>(Linnaeus, 1758) (Figure 10(e)).</w:t>
      </w:r>
      <w:r w:rsidRPr="00DB2E25">
        <w:rPr>
          <w:lang w:eastAsia="nl-NL"/>
        </w:rPr>
        <w:t xml:space="preserve"> </w:t>
      </w:r>
      <w:r w:rsidR="00A94D25">
        <w:rPr>
          <w:lang w:eastAsia="nl-NL"/>
        </w:rPr>
        <w:t>Principal hosts</w:t>
      </w:r>
      <w:r w:rsidRPr="00DB2E25">
        <w:rPr>
          <w:lang w:eastAsia="nl-NL"/>
        </w:rPr>
        <w:t xml:space="preserve">: </w:t>
      </w:r>
      <w:r w:rsidRPr="00DB2E25">
        <w:rPr>
          <w:i/>
          <w:lang w:eastAsia="nl-NL"/>
        </w:rPr>
        <w:t>Picea</w:t>
      </w:r>
      <w:r w:rsidRPr="00DB2E25">
        <w:rPr>
          <w:lang w:eastAsia="nl-NL"/>
        </w:rPr>
        <w:t xml:space="preserve"> spp. Diagnosis: </w:t>
      </w:r>
      <w:r w:rsidRPr="00DB2E25">
        <w:rPr>
          <w:i/>
          <w:lang w:eastAsia="en-AU"/>
        </w:rPr>
        <w:t>I</w:t>
      </w:r>
      <w:r w:rsidR="00B6783B" w:rsidRPr="00DB2E25">
        <w:rPr>
          <w:i/>
          <w:lang w:eastAsia="en-AU"/>
        </w:rPr>
        <w:t>.</w:t>
      </w:r>
      <w:r w:rsidR="00E04AE3">
        <w:rPr>
          <w:i/>
          <w:lang w:eastAsia="en-AU"/>
        </w:rPr>
        <w:t> </w:t>
      </w:r>
      <w:r w:rsidRPr="00DB2E25">
        <w:rPr>
          <w:i/>
          <w:lang w:eastAsia="en-AU"/>
        </w:rPr>
        <w:t>typographus</w:t>
      </w:r>
      <w:r w:rsidRPr="00DB2E25">
        <w:rPr>
          <w:lang w:eastAsia="nl-NL"/>
        </w:rPr>
        <w:t xml:space="preserve"> has four spines on the elytral declivity. Body length: 3.5</w:t>
      </w:r>
      <w:r w:rsidR="00405AE6">
        <w:rPr>
          <w:lang w:eastAsia="nl-NL"/>
        </w:rPr>
        <w:t>-</w:t>
      </w:r>
      <w:r w:rsidRPr="00DB2E25">
        <w:rPr>
          <w:lang w:eastAsia="nl-NL"/>
        </w:rPr>
        <w:t xml:space="preserve">5.5 mm. This species differs from most other species in its dull elytral declivity (in most specimens) and impunctate interstriae on the basal half of the elytral disc. </w:t>
      </w:r>
      <w:r w:rsidRPr="00DB2E25">
        <w:rPr>
          <w:i/>
          <w:lang w:eastAsia="nl-NL"/>
        </w:rPr>
        <w:t>I</w:t>
      </w:r>
      <w:r w:rsidR="00B6783B" w:rsidRPr="00DB2E25">
        <w:rPr>
          <w:i/>
          <w:lang w:eastAsia="nl-NL"/>
        </w:rPr>
        <w:t>.</w:t>
      </w:r>
      <w:r w:rsidR="00E04AE3">
        <w:rPr>
          <w:i/>
          <w:lang w:eastAsia="nl-NL"/>
        </w:rPr>
        <w:t> </w:t>
      </w:r>
      <w:r w:rsidRPr="00DB2E25">
        <w:rPr>
          <w:i/>
          <w:lang w:eastAsia="nl-NL"/>
        </w:rPr>
        <w:t>nitidus</w:t>
      </w:r>
      <w:r w:rsidRPr="00DB2E25">
        <w:rPr>
          <w:lang w:eastAsia="nl-NL"/>
        </w:rPr>
        <w:t xml:space="preserve"> can be distinguished from most </w:t>
      </w:r>
      <w:r w:rsidRPr="00DB2E25">
        <w:rPr>
          <w:i/>
          <w:lang w:eastAsia="nl-NL"/>
        </w:rPr>
        <w:t>I. typographus</w:t>
      </w:r>
      <w:r w:rsidRPr="00DB2E25">
        <w:rPr>
          <w:lang w:eastAsia="nl-NL"/>
        </w:rPr>
        <w:t xml:space="preserve"> specimens by its shiny declivity, and all specimens can be distinguished by phylogenetic analysis of DNA (Cognato and Sun, 2007). It differs from the morphologically similar Himalayan species, North American </w:t>
      </w:r>
      <w:r w:rsidRPr="00DB2E25">
        <w:rPr>
          <w:i/>
          <w:lang w:eastAsia="nl-NL"/>
        </w:rPr>
        <w:t>Picea</w:t>
      </w:r>
      <w:r w:rsidRPr="00DB2E25">
        <w:rPr>
          <w:lang w:eastAsia="nl-NL"/>
        </w:rPr>
        <w:t xml:space="preserve">-feeding species and </w:t>
      </w:r>
      <w:r w:rsidRPr="00DB2E25">
        <w:rPr>
          <w:i/>
          <w:lang w:eastAsia="nl-NL"/>
        </w:rPr>
        <w:t>I. woodi</w:t>
      </w:r>
      <w:r w:rsidRPr="00DB2E25">
        <w:rPr>
          <w:lang w:eastAsia="nl-NL"/>
        </w:rPr>
        <w:t xml:space="preserve"> in having a major median frontal tubercle.</w:t>
      </w:r>
    </w:p>
    <w:p w14:paraId="741F1129" w14:textId="77777777" w:rsidR="004D29B9" w:rsidRPr="00305052" w:rsidRDefault="00777AD5">
      <w:pPr>
        <w:pStyle w:val="IPPSubheadSpace"/>
        <w:rPr>
          <w:lang w:eastAsia="en-AU"/>
        </w:rPr>
      </w:pPr>
      <w:r w:rsidRPr="00305052">
        <w:rPr>
          <w:rStyle w:val="PleaseReviewParagraphId"/>
          <w:b w:val="0"/>
        </w:rPr>
        <w:t>[515]</w:t>
      </w:r>
      <w:r w:rsidRPr="00305052">
        <w:rPr>
          <w:lang w:eastAsia="en-AU"/>
        </w:rPr>
        <w:t xml:space="preserve">No subgenus: </w:t>
      </w:r>
      <w:r w:rsidRPr="00305052">
        <w:rPr>
          <w:i/>
          <w:lang w:eastAsia="en-AU"/>
        </w:rPr>
        <w:t>Incertae sedis</w:t>
      </w:r>
    </w:p>
    <w:p w14:paraId="66E2497A" w14:textId="53399713" w:rsidR="004D29B9" w:rsidRPr="00DB2E25" w:rsidRDefault="00777AD5">
      <w:pPr>
        <w:pStyle w:val="IPPNormal"/>
        <w:rPr>
          <w:color w:val="7F7F7F" w:themeColor="text1" w:themeTint="80"/>
        </w:rPr>
      </w:pPr>
      <w:r w:rsidRPr="00305052">
        <w:rPr>
          <w:rStyle w:val="PleaseReviewParagraphId"/>
        </w:rPr>
        <w:t>[516]</w:t>
      </w:r>
      <w:r w:rsidR="00E04AE3" w:rsidRPr="000A4056">
        <w:rPr>
          <w:i/>
        </w:rPr>
        <w:t>I</w:t>
      </w:r>
      <w:r w:rsidR="00B6783B" w:rsidRPr="00405AE6">
        <w:rPr>
          <w:i/>
        </w:rPr>
        <w:t>.</w:t>
      </w:r>
      <w:r w:rsidR="00E04AE3" w:rsidRPr="000A4056">
        <w:rPr>
          <w:i/>
        </w:rPr>
        <w:t> </w:t>
      </w:r>
      <w:r w:rsidRPr="00405AE6">
        <w:rPr>
          <w:i/>
        </w:rPr>
        <w:t>hauseri</w:t>
      </w:r>
      <w:r w:rsidRPr="000A4056">
        <w:rPr>
          <w:i/>
        </w:rPr>
        <w:t xml:space="preserve"> </w:t>
      </w:r>
      <w:r w:rsidRPr="00DB2E25">
        <w:t>Reitter, 1894 (Figure 12(</w:t>
      </w:r>
      <w:r w:rsidRPr="00DB2E25">
        <w:rPr>
          <w:lang w:eastAsia="en-AU"/>
        </w:rPr>
        <w:t>h))</w:t>
      </w:r>
      <w:r w:rsidRPr="00DB2E25">
        <w:t xml:space="preserve">. </w:t>
      </w:r>
      <w:r w:rsidR="00A94D25">
        <w:rPr>
          <w:lang w:eastAsia="nl-NL"/>
        </w:rPr>
        <w:t>Principal hosts</w:t>
      </w:r>
      <w:r w:rsidRPr="00DB2E25">
        <w:rPr>
          <w:lang w:eastAsia="nl-NL"/>
        </w:rPr>
        <w:t xml:space="preserve">: </w:t>
      </w:r>
      <w:r w:rsidRPr="00DB2E25">
        <w:rPr>
          <w:i/>
          <w:lang w:eastAsia="nl-NL"/>
        </w:rPr>
        <w:t>Picea</w:t>
      </w:r>
      <w:r w:rsidRPr="00DB2E25">
        <w:rPr>
          <w:lang w:eastAsia="nl-NL"/>
        </w:rPr>
        <w:t xml:space="preserve"> spp. Diagnosis: Body length: 3.5</w:t>
      </w:r>
      <w:r w:rsidR="00405AE6">
        <w:rPr>
          <w:lang w:eastAsia="nl-NL"/>
        </w:rPr>
        <w:t>-</w:t>
      </w:r>
      <w:r w:rsidRPr="00DB2E25">
        <w:rPr>
          <w:lang w:eastAsia="nl-NL"/>
        </w:rPr>
        <w:t xml:space="preserve">5.5 mm. There are four spines on the elytral declivity and its general appearance is like </w:t>
      </w:r>
      <w:r w:rsidRPr="00DB2E25">
        <w:rPr>
          <w:i/>
          <w:lang w:eastAsia="nl-NL"/>
        </w:rPr>
        <w:t>I. duplicatus</w:t>
      </w:r>
      <w:r w:rsidRPr="00DB2E25">
        <w:rPr>
          <w:lang w:eastAsia="nl-NL"/>
        </w:rPr>
        <w:t xml:space="preserve"> (Figure 10(c)). This species differs from all other European </w:t>
      </w:r>
      <w:r w:rsidRPr="00DB2E25">
        <w:rPr>
          <w:i/>
          <w:lang w:eastAsia="nl-NL"/>
        </w:rPr>
        <w:t>Ips</w:t>
      </w:r>
      <w:r w:rsidRPr="00DB2E25">
        <w:rPr>
          <w:lang w:eastAsia="nl-NL"/>
        </w:rPr>
        <w:t xml:space="preserve"> spp. in the position of the first spine of the elytral declivity, which is closer to the elytral suture than to the second spine. It differs from the morphologically similar Himalayan species, North American </w:t>
      </w:r>
      <w:r w:rsidRPr="00DB2E25">
        <w:rPr>
          <w:i/>
          <w:lang w:eastAsia="nl-NL"/>
        </w:rPr>
        <w:t>Picea</w:t>
      </w:r>
      <w:r w:rsidRPr="00DB2E25">
        <w:rPr>
          <w:lang w:eastAsia="nl-NL"/>
        </w:rPr>
        <w:t xml:space="preserve">-feeding species and </w:t>
      </w:r>
      <w:r w:rsidRPr="00DB2E25">
        <w:rPr>
          <w:i/>
          <w:lang w:eastAsia="nl-NL"/>
        </w:rPr>
        <w:t>I. woodi</w:t>
      </w:r>
      <w:r w:rsidRPr="00DB2E25">
        <w:rPr>
          <w:lang w:eastAsia="nl-NL"/>
        </w:rPr>
        <w:t xml:space="preserve"> by having a sparsely granulate frons. This species differs from its sister species </w:t>
      </w:r>
      <w:r w:rsidRPr="00DB2E25">
        <w:rPr>
          <w:i/>
          <w:lang w:eastAsia="nl-NL"/>
        </w:rPr>
        <w:t>I. duplicatus</w:t>
      </w:r>
      <w:r w:rsidRPr="00DB2E25">
        <w:rPr>
          <w:lang w:eastAsia="nl-NL"/>
        </w:rPr>
        <w:t xml:space="preserve"> in the separation of the bases of the second and third spines (nearly equal to the distance between the first and second spines in </w:t>
      </w:r>
      <w:r w:rsidRPr="00DB2E25">
        <w:rPr>
          <w:i/>
          <w:lang w:eastAsia="nl-NL"/>
        </w:rPr>
        <w:t>I. hauseri</w:t>
      </w:r>
      <w:r w:rsidRPr="00DB2E25">
        <w:rPr>
          <w:lang w:eastAsia="nl-NL"/>
        </w:rPr>
        <w:t>).</w:t>
      </w:r>
    </w:p>
    <w:p w14:paraId="1229C9A1" w14:textId="77777777" w:rsidR="004D29B9" w:rsidRPr="00DB2E25" w:rsidRDefault="00777AD5">
      <w:pPr>
        <w:pStyle w:val="IPPHeading2"/>
      </w:pPr>
      <w:r w:rsidRPr="00DB2E25">
        <w:rPr>
          <w:rStyle w:val="PleaseReviewParagraphId"/>
          <w:b w:val="0"/>
        </w:rPr>
        <w:t>[517]</w:t>
      </w:r>
      <w:bookmarkStart w:id="20" w:name="_Toc419824840"/>
      <w:bookmarkStart w:id="21" w:name="_Toc354668570"/>
      <w:r w:rsidRPr="00DB2E25">
        <w:t>4.2</w:t>
      </w:r>
      <w:r w:rsidRPr="00DB2E25">
        <w:tab/>
        <w:t>Morphological identification of larvae in the subfamily Scolytinae</w:t>
      </w:r>
    </w:p>
    <w:p w14:paraId="6828E613" w14:textId="63659981" w:rsidR="004D29B9" w:rsidRPr="00DB2E25" w:rsidRDefault="00777AD5">
      <w:pPr>
        <w:pStyle w:val="IPPNormal"/>
      </w:pPr>
      <w:r w:rsidRPr="00DB2E25">
        <w:rPr>
          <w:rStyle w:val="PleaseReviewParagraphId"/>
        </w:rPr>
        <w:t>[518]</w:t>
      </w:r>
      <w:r w:rsidRPr="00DB2E25">
        <w:t xml:space="preserve">While adult specimens are needed to confirm the genus-level identification of </w:t>
      </w:r>
      <w:r w:rsidRPr="00DB2E25">
        <w:rPr>
          <w:i/>
        </w:rPr>
        <w:t xml:space="preserve">Ips </w:t>
      </w:r>
      <w:r w:rsidRPr="00DB2E25">
        <w:t>species, it is useful to examine larvae if no adults are available. However, they may be confused with other similar Scolytinae larvae.</w:t>
      </w:r>
    </w:p>
    <w:p w14:paraId="040F56C6" w14:textId="30EBCD33" w:rsidR="004D29B9" w:rsidRPr="00DB2E25" w:rsidRDefault="00777AD5">
      <w:pPr>
        <w:pStyle w:val="IPPNormal"/>
      </w:pPr>
      <w:r w:rsidRPr="00DB2E25">
        <w:rPr>
          <w:rStyle w:val="PleaseReviewParagraphId"/>
        </w:rPr>
        <w:t>[519]</w:t>
      </w:r>
      <w:r w:rsidRPr="00DB2E25">
        <w:rPr>
          <w:i/>
        </w:rPr>
        <w:t xml:space="preserve">Ips </w:t>
      </w:r>
      <w:r w:rsidRPr="00DB2E25">
        <w:t>larvae</w:t>
      </w:r>
      <w:r w:rsidRPr="00DB2E25">
        <w:rPr>
          <w:i/>
        </w:rPr>
        <w:t xml:space="preserve"> </w:t>
      </w:r>
      <w:r w:rsidRPr="00DB2E25">
        <w:t>are</w:t>
      </w:r>
      <w:r w:rsidRPr="00DB2E25">
        <w:rPr>
          <w:i/>
        </w:rPr>
        <w:t xml:space="preserve"> </w:t>
      </w:r>
      <w:r w:rsidRPr="00DB2E25">
        <w:t xml:space="preserve">indistinguishable from some species in other genera. Morphological examination of larvae will not allow positive identification but may allow elimination of some candidate genera. Methods are provided </w:t>
      </w:r>
      <w:r w:rsidR="00E3586A">
        <w:t>to indicate if a larva</w:t>
      </w:r>
      <w:r w:rsidRPr="00DB2E25">
        <w:t xml:space="preserve"> </w:t>
      </w:r>
      <w:r w:rsidR="00E3586A">
        <w:t>is either</w:t>
      </w:r>
      <w:r w:rsidRPr="00DB2E25">
        <w:t xml:space="preserve"> not </w:t>
      </w:r>
      <w:r w:rsidRPr="00DB2E25">
        <w:rPr>
          <w:i/>
        </w:rPr>
        <w:t>Ips</w:t>
      </w:r>
      <w:r w:rsidRPr="00DB2E25">
        <w:t xml:space="preserve"> or suspected </w:t>
      </w:r>
      <w:r w:rsidR="00E3586A">
        <w:t>to be</w:t>
      </w:r>
      <w:r w:rsidRPr="00DB2E25">
        <w:t xml:space="preserve"> </w:t>
      </w:r>
      <w:r w:rsidRPr="00DB2E25">
        <w:rPr>
          <w:i/>
        </w:rPr>
        <w:t>Ips</w:t>
      </w:r>
      <w:r w:rsidRPr="00DB2E25">
        <w:t>.</w:t>
      </w:r>
    </w:p>
    <w:p w14:paraId="5B80A4AC" w14:textId="77777777" w:rsidR="004D29B9" w:rsidRPr="00DB2E25" w:rsidRDefault="00777AD5" w:rsidP="00305052">
      <w:pPr>
        <w:pStyle w:val="IPPHeading2"/>
      </w:pPr>
      <w:r w:rsidRPr="00DB2E25">
        <w:rPr>
          <w:rStyle w:val="PleaseReviewParagraphId"/>
          <w:b w:val="0"/>
        </w:rPr>
        <w:t>[520]</w:t>
      </w:r>
      <w:r w:rsidRPr="00DB2E25">
        <w:t>4.2.1</w:t>
      </w:r>
      <w:r w:rsidRPr="00DB2E25">
        <w:tab/>
        <w:t>Preparation of larvae for morphological examination</w:t>
      </w:r>
    </w:p>
    <w:p w14:paraId="713A43E8" w14:textId="77777777" w:rsidR="004D29B9" w:rsidRPr="00DB2E25" w:rsidRDefault="00777AD5">
      <w:pPr>
        <w:pStyle w:val="IPPNormal"/>
        <w:rPr>
          <w:b/>
          <w:bCs/>
        </w:rPr>
      </w:pPr>
      <w:r w:rsidRPr="00DB2E25">
        <w:rPr>
          <w:rStyle w:val="PleaseReviewParagraphId"/>
        </w:rPr>
        <w:t>[521]</w:t>
      </w:r>
      <w:r w:rsidRPr="00DB2E25">
        <w:t>The ethanol preserved specimens can be transferred to a small Petri dish filled with 70% ethanol for morphological examination. Specimens should be clean of debris and frass prior to examination (especially the head). Specimens can be cleaned by gently brushing with a fine camel-hair brush. They may be examined under a dissecting microscope capable of 40× magnification or higher (higher magnification is better).</w:t>
      </w:r>
    </w:p>
    <w:p w14:paraId="634C0AEC" w14:textId="77777777" w:rsidR="004D29B9" w:rsidRPr="00DB2E25" w:rsidRDefault="00777AD5" w:rsidP="00305052">
      <w:pPr>
        <w:pStyle w:val="IPPHeading2"/>
      </w:pPr>
      <w:r w:rsidRPr="00DB2E25">
        <w:rPr>
          <w:rStyle w:val="PleaseReviewParagraphId"/>
          <w:b w:val="0"/>
        </w:rPr>
        <w:t>[522]</w:t>
      </w:r>
      <w:r w:rsidRPr="00DB2E25">
        <w:rPr>
          <w:bCs/>
          <w:iCs/>
        </w:rPr>
        <w:t>4.2.2</w:t>
      </w:r>
      <w:r w:rsidRPr="00DB2E25">
        <w:rPr>
          <w:bCs/>
          <w:iCs/>
        </w:rPr>
        <w:tab/>
      </w:r>
      <w:r w:rsidRPr="00DB2E25">
        <w:t xml:space="preserve">Identifying larvae in the subfamily Scolytinae </w:t>
      </w:r>
    </w:p>
    <w:p w14:paraId="774BF272" w14:textId="77777777" w:rsidR="004D29B9" w:rsidRPr="00DB2E25" w:rsidRDefault="00777AD5">
      <w:pPr>
        <w:pStyle w:val="IPPNormal"/>
        <w:rPr>
          <w:lang w:eastAsia="en-AU"/>
        </w:rPr>
      </w:pPr>
      <w:r w:rsidRPr="00DB2E25">
        <w:rPr>
          <w:rStyle w:val="PleaseReviewParagraphId"/>
        </w:rPr>
        <w:t>[523]</w:t>
      </w:r>
      <w:r w:rsidRPr="00DB2E25">
        <w:rPr>
          <w:lang w:eastAsia="en-AU"/>
        </w:rPr>
        <w:t>Mature larvae are 2–6 mm long.</w:t>
      </w:r>
      <w:r w:rsidRPr="00DB2E25">
        <w:t xml:space="preserve"> </w:t>
      </w:r>
      <w:r w:rsidRPr="00DB2E25">
        <w:rPr>
          <w:lang w:eastAsia="en-AU"/>
        </w:rPr>
        <w:t xml:space="preserve">Larvae of this subfamily have no legs (Figure 15). The body is soft with three thoracic segments and ten abdominal segments. The mouthparts and head capsule are </w:t>
      </w:r>
      <w:r w:rsidRPr="00DB2E25">
        <w:rPr>
          <w:lang w:eastAsia="en-AU"/>
        </w:rPr>
        <w:lastRenderedPageBreak/>
        <w:t>sclerotized, and are pale brown in most specimens. The head capsule is globular and not retracted into the first thoracic segment; the antennae have one segment; and the cranium has a “Y”-shaped ecdysial suture. The thorax has three pairs of pedal lobes (where legs would be), each with two to four setae. Each abdominal segment has two or three tergal (dorsal) folds. The prothorax and the first eight abdominal segments bear spiracles (Bright, 1991).</w:t>
      </w:r>
    </w:p>
    <w:p w14:paraId="37A10324" w14:textId="7D95A413" w:rsidR="004D29B9" w:rsidRPr="00DB2E25" w:rsidRDefault="00777AD5">
      <w:pPr>
        <w:pStyle w:val="IPPNormal"/>
        <w:rPr>
          <w:lang w:eastAsia="en-AU"/>
        </w:rPr>
      </w:pPr>
      <w:r w:rsidRPr="00DB2E25">
        <w:rPr>
          <w:rStyle w:val="PleaseReviewParagraphId"/>
        </w:rPr>
        <w:t>[524]</w:t>
      </w:r>
      <w:r w:rsidRPr="00DB2E25">
        <w:rPr>
          <w:i/>
          <w:lang w:eastAsia="en-AU"/>
        </w:rPr>
        <w:t>Ips</w:t>
      </w:r>
      <w:r w:rsidRPr="00DB2E25">
        <w:rPr>
          <w:lang w:eastAsia="en-AU"/>
        </w:rPr>
        <w:t xml:space="preserve"> larvae are difficult to distinguish from larvae of weevils (and of other Curculionidea in general). They are mainly recognizable as Scolytinae because of their presence in complex gallery systems with multiple larvae. Other non-Scolytinae beetle larvae that may co-occur in such galleries have thoracic legs allowing them to actively colonize bark beetle galleries.</w:t>
      </w:r>
    </w:p>
    <w:p w14:paraId="37023C25" w14:textId="77777777" w:rsidR="004D29B9" w:rsidRPr="00DB2E25" w:rsidRDefault="00777AD5" w:rsidP="00305052">
      <w:pPr>
        <w:pStyle w:val="IPPHeading2"/>
      </w:pPr>
      <w:r w:rsidRPr="00DB2E25">
        <w:rPr>
          <w:rStyle w:val="PleaseReviewParagraphId"/>
          <w:b w:val="0"/>
          <w:i/>
        </w:rPr>
        <w:t>[525]</w:t>
      </w:r>
      <w:r w:rsidRPr="00DB2E25">
        <w:t>4.2.3</w:t>
      </w:r>
      <w:r w:rsidRPr="00DB2E25">
        <w:tab/>
        <w:t xml:space="preserve">Key to distinguish final instar </w:t>
      </w:r>
      <w:r w:rsidRPr="00DB2E25">
        <w:rPr>
          <w:i/>
        </w:rPr>
        <w:t>Ips</w:t>
      </w:r>
      <w:r w:rsidRPr="00DB2E25">
        <w:t xml:space="preserve"> larvae from some other Scolytinae</w:t>
      </w:r>
    </w:p>
    <w:p w14:paraId="6BCA1687" w14:textId="70C46B61" w:rsidR="004D29B9" w:rsidRPr="00DB2E25" w:rsidRDefault="00777AD5">
      <w:pPr>
        <w:pStyle w:val="IPPNormal"/>
      </w:pPr>
      <w:r w:rsidRPr="00DB2E25">
        <w:rPr>
          <w:rStyle w:val="PleaseReviewParagraphId"/>
        </w:rPr>
        <w:t>[526]</w:t>
      </w:r>
      <w:r w:rsidRPr="00DB2E25">
        <w:rPr>
          <w:i/>
        </w:rPr>
        <w:t>Ips</w:t>
      </w:r>
      <w:r w:rsidRPr="00DB2E25">
        <w:t xml:space="preserve"> larvae in their final instar stage may be distinguished from some other Nearctic and Pal</w:t>
      </w:r>
      <w:r w:rsidR="0024023E">
        <w:t>a</w:t>
      </w:r>
      <w:r w:rsidRPr="00DB2E25">
        <w:t>earctic conifer</w:t>
      </w:r>
      <w:r w:rsidR="007842A1">
        <w:t>-</w:t>
      </w:r>
      <w:r w:rsidRPr="00DB2E25">
        <w:t xml:space="preserve">feeding genera. The key below is based on work by Thomas (1957), with only 15 genera examined from mostly North American fauna. This key may help determine that some larvae are not </w:t>
      </w:r>
      <w:r w:rsidRPr="00DB2E25">
        <w:rPr>
          <w:i/>
        </w:rPr>
        <w:t>Ips</w:t>
      </w:r>
      <w:r w:rsidRPr="00DB2E25">
        <w:t xml:space="preserve">, but it should not be used for positive identification of </w:t>
      </w:r>
      <w:r w:rsidRPr="00DB2E25">
        <w:rPr>
          <w:i/>
        </w:rPr>
        <w:t>Ips</w:t>
      </w:r>
      <w:r w:rsidRPr="00DB2E25">
        <w:t xml:space="preserve">. </w:t>
      </w:r>
      <w:r w:rsidRPr="00DB2E25">
        <w:rPr>
          <w:i/>
        </w:rPr>
        <w:t xml:space="preserve">Ips </w:t>
      </w:r>
      <w:r w:rsidRPr="00DB2E25">
        <w:t xml:space="preserve">larvae cannot be identified to species </w:t>
      </w:r>
      <w:r w:rsidR="00EC2856">
        <w:t xml:space="preserve">level </w:t>
      </w:r>
      <w:r w:rsidRPr="00DB2E25">
        <w:t>using morphology</w:t>
      </w:r>
      <w:r w:rsidRPr="00DB2E25">
        <w:rPr>
          <w:i/>
        </w:rPr>
        <w:t>.</w:t>
      </w:r>
    </w:p>
    <w:p w14:paraId="42CF36FF" w14:textId="14EEE9A5" w:rsidR="004D29B9" w:rsidRPr="00DB2E25" w:rsidRDefault="00777AD5" w:rsidP="00A71A30">
      <w:pPr>
        <w:pStyle w:val="IPPNormal"/>
        <w:tabs>
          <w:tab w:val="right" w:leader="dot" w:pos="9072"/>
        </w:tabs>
      </w:pPr>
      <w:r w:rsidRPr="00DB2E25">
        <w:rPr>
          <w:rStyle w:val="PleaseReviewParagraphId"/>
        </w:rPr>
        <w:t>[527]</w:t>
      </w:r>
      <w:r w:rsidRPr="00DB2E25">
        <w:t>1. Posterior part of the premental sclerite rectangular, lightly pigmented (Figure 16(c))</w:t>
      </w:r>
      <w:r w:rsidR="00A71A30">
        <w:tab/>
      </w:r>
      <w:r w:rsidRPr="00DB2E25">
        <w:rPr>
          <w:b/>
        </w:rPr>
        <w:t xml:space="preserve">Not </w:t>
      </w:r>
      <w:r w:rsidRPr="00DB2E25">
        <w:rPr>
          <w:b/>
          <w:i/>
        </w:rPr>
        <w:t>Ips</w:t>
      </w:r>
    </w:p>
    <w:p w14:paraId="227DBB84" w14:textId="647F22C9" w:rsidR="004D29B9" w:rsidRPr="00DB2E25" w:rsidRDefault="00777AD5" w:rsidP="00A71A30">
      <w:pPr>
        <w:pStyle w:val="IPPNormal"/>
        <w:tabs>
          <w:tab w:val="right" w:leader="dot" w:pos="9072"/>
        </w:tabs>
      </w:pPr>
      <w:r w:rsidRPr="00DB2E25">
        <w:rPr>
          <w:rStyle w:val="PleaseReviewParagraphId"/>
        </w:rPr>
        <w:t>[528]</w:t>
      </w:r>
      <w:r w:rsidRPr="00DB2E25">
        <w:t>– Posterior part of the premental sclerite of the labium acute, and dark at midline (Figures 16(a) and (b))</w:t>
      </w:r>
      <w:r w:rsidR="00A71A30">
        <w:tab/>
      </w:r>
      <w:r w:rsidRPr="00DB2E25">
        <w:rPr>
          <w:b/>
        </w:rPr>
        <w:t>2</w:t>
      </w:r>
    </w:p>
    <w:p w14:paraId="4C8F797D" w14:textId="7F65727C" w:rsidR="004D29B9" w:rsidRPr="00DB2E25" w:rsidRDefault="00777AD5" w:rsidP="00A71A30">
      <w:pPr>
        <w:pStyle w:val="IPPNormal"/>
        <w:tabs>
          <w:tab w:val="right" w:leader="dot" w:pos="9072"/>
        </w:tabs>
      </w:pPr>
      <w:r w:rsidRPr="00DB2E25">
        <w:rPr>
          <w:rStyle w:val="PleaseReviewParagraphId"/>
        </w:rPr>
        <w:t>[529]</w:t>
      </w:r>
      <w:r w:rsidRPr="00DB2E25">
        <w:t>2. The three postlabial setae (ventral side of head capsule) arranged in a triangle (middle pair most distant from each other) (Figure 16(b)), or posterior pair not the most distant from each other across midline</w:t>
      </w:r>
      <w:r w:rsidR="00DD609F">
        <w:t xml:space="preserve"> </w:t>
      </w:r>
      <w:r w:rsidRPr="00DB2E25">
        <w:t>of head</w:t>
      </w:r>
      <w:r w:rsidR="00A71A30">
        <w:tab/>
      </w:r>
      <w:r w:rsidRPr="00DB2E25">
        <w:rPr>
          <w:b/>
        </w:rPr>
        <w:t xml:space="preserve">Not </w:t>
      </w:r>
      <w:r w:rsidRPr="00DB2E25">
        <w:rPr>
          <w:b/>
          <w:i/>
        </w:rPr>
        <w:t>Ips</w:t>
      </w:r>
    </w:p>
    <w:p w14:paraId="373495A4" w14:textId="1C92ADA0" w:rsidR="004D29B9" w:rsidRPr="00DB2E25" w:rsidRDefault="00777AD5" w:rsidP="00A71A30">
      <w:pPr>
        <w:pStyle w:val="IPPNormal"/>
        <w:tabs>
          <w:tab w:val="right" w:leader="dot" w:pos="9072"/>
        </w:tabs>
      </w:pPr>
      <w:r w:rsidRPr="00DB2E25">
        <w:rPr>
          <w:rStyle w:val="PleaseReviewParagraphId"/>
        </w:rPr>
        <w:t>[530]</w:t>
      </w:r>
      <w:r w:rsidRPr="00DB2E25">
        <w:t>– The three postlabial setae arranged in a line (Figure 16(a)), and posterior pair furthest apart</w:t>
      </w:r>
      <w:r w:rsidR="00A71A30">
        <w:tab/>
      </w:r>
      <w:r w:rsidRPr="00DB2E25">
        <w:rPr>
          <w:b/>
        </w:rPr>
        <w:t>3</w:t>
      </w:r>
    </w:p>
    <w:p w14:paraId="775D7743" w14:textId="359D0CE5" w:rsidR="004D29B9" w:rsidRPr="00DB2E25" w:rsidRDefault="00777AD5" w:rsidP="00A71A30">
      <w:pPr>
        <w:pStyle w:val="IPPNormal"/>
        <w:tabs>
          <w:tab w:val="right" w:leader="dot" w:pos="9072"/>
        </w:tabs>
      </w:pPr>
      <w:r w:rsidRPr="00DB2E25">
        <w:rPr>
          <w:rStyle w:val="PleaseReviewParagraphId"/>
        </w:rPr>
        <w:t>[531]</w:t>
      </w:r>
      <w:r w:rsidRPr="00DB2E25">
        <w:t>3. Six or more dorsal epicranial setae on head capsule</w:t>
      </w:r>
      <w:r w:rsidR="00A71A30">
        <w:tab/>
      </w:r>
      <w:r w:rsidRPr="00DB2E25">
        <w:rPr>
          <w:b/>
        </w:rPr>
        <w:t xml:space="preserve">Not </w:t>
      </w:r>
      <w:r w:rsidRPr="00DB2E25">
        <w:rPr>
          <w:b/>
          <w:i/>
        </w:rPr>
        <w:t>Ips</w:t>
      </w:r>
    </w:p>
    <w:p w14:paraId="57B53881" w14:textId="764D7726" w:rsidR="004D29B9" w:rsidRPr="00DB2E25" w:rsidRDefault="00777AD5" w:rsidP="00A71A30">
      <w:pPr>
        <w:pStyle w:val="IPPNormal"/>
        <w:tabs>
          <w:tab w:val="right" w:leader="dot" w:pos="9072"/>
        </w:tabs>
      </w:pPr>
      <w:r w:rsidRPr="00DB2E25">
        <w:rPr>
          <w:rStyle w:val="PleaseReviewParagraphId"/>
        </w:rPr>
        <w:t>[532]</w:t>
      </w:r>
      <w:r w:rsidRPr="00DB2E25">
        <w:t>– Five or fewer dorsal epicranial setae on head capsule</w:t>
      </w:r>
      <w:r w:rsidR="00A71A30">
        <w:tab/>
      </w:r>
      <w:r w:rsidRPr="00DB2E25">
        <w:rPr>
          <w:b/>
        </w:rPr>
        <w:t>4</w:t>
      </w:r>
    </w:p>
    <w:p w14:paraId="5E458DBE" w14:textId="132240CA" w:rsidR="004D29B9" w:rsidRPr="00DB2E25" w:rsidRDefault="00777AD5" w:rsidP="00A71A30">
      <w:pPr>
        <w:pStyle w:val="IPPNormal"/>
        <w:tabs>
          <w:tab w:val="right" w:leader="dot" w:pos="9072"/>
        </w:tabs>
      </w:pPr>
      <w:r w:rsidRPr="00DB2E25">
        <w:rPr>
          <w:rStyle w:val="PleaseReviewParagraphId"/>
        </w:rPr>
        <w:t>[533]</w:t>
      </w:r>
      <w:r w:rsidRPr="00DB2E25">
        <w:t>4. Labial palps 1-segmented, or appearing 1-segmented</w:t>
      </w:r>
      <w:r w:rsidR="00A71A30">
        <w:tab/>
      </w:r>
      <w:r w:rsidRPr="00DB2E25">
        <w:rPr>
          <w:b/>
        </w:rPr>
        <w:t xml:space="preserve">Not </w:t>
      </w:r>
      <w:r w:rsidRPr="00DB2E25">
        <w:rPr>
          <w:b/>
          <w:i/>
        </w:rPr>
        <w:t>Ips</w:t>
      </w:r>
    </w:p>
    <w:p w14:paraId="2D5BACE8" w14:textId="22DEDDF7" w:rsidR="004D29B9" w:rsidRPr="00DB2E25" w:rsidRDefault="00777AD5" w:rsidP="00A71A30">
      <w:pPr>
        <w:pStyle w:val="IPPNormal"/>
        <w:tabs>
          <w:tab w:val="right" w:leader="dot" w:pos="9072"/>
        </w:tabs>
      </w:pPr>
      <w:r w:rsidRPr="00DB2E25">
        <w:rPr>
          <w:rStyle w:val="PleaseReviewParagraphId"/>
        </w:rPr>
        <w:t>[534]</w:t>
      </w:r>
      <w:r w:rsidRPr="00DB2E25">
        <w:t>– Labial palps 2-segmented (Figure 16(a), near midline)</w:t>
      </w:r>
      <w:r w:rsidR="00A71A30">
        <w:tab/>
      </w:r>
      <w:r w:rsidRPr="00DB2E25">
        <w:rPr>
          <w:b/>
        </w:rPr>
        <w:t>5</w:t>
      </w:r>
    </w:p>
    <w:p w14:paraId="310515ED" w14:textId="2B335A43" w:rsidR="004D29B9" w:rsidRPr="00DB2E25" w:rsidRDefault="00777AD5" w:rsidP="00A71A30">
      <w:pPr>
        <w:pStyle w:val="IPPNormal"/>
        <w:tabs>
          <w:tab w:val="right" w:leader="dot" w:pos="9072"/>
        </w:tabs>
      </w:pPr>
      <w:r w:rsidRPr="00DB2E25">
        <w:rPr>
          <w:rStyle w:val="PleaseReviewParagraphId"/>
        </w:rPr>
        <w:t>[535]</w:t>
      </w:r>
      <w:r w:rsidRPr="00DB2E25">
        <w:t>5. Epipharynx with three pairs of median setae</w:t>
      </w:r>
      <w:r w:rsidR="00A71A30">
        <w:tab/>
      </w:r>
      <w:r w:rsidRPr="00DB2E25">
        <w:rPr>
          <w:b/>
        </w:rPr>
        <w:t xml:space="preserve">Not </w:t>
      </w:r>
      <w:r w:rsidRPr="00DB2E25">
        <w:rPr>
          <w:b/>
          <w:i/>
        </w:rPr>
        <w:t>Ips</w:t>
      </w:r>
    </w:p>
    <w:p w14:paraId="2B26F02D" w14:textId="51CCA238" w:rsidR="004D29B9" w:rsidRPr="00DB2E25" w:rsidRDefault="00777AD5" w:rsidP="00A71A30">
      <w:pPr>
        <w:pStyle w:val="IPPNormal"/>
        <w:tabs>
          <w:tab w:val="right" w:leader="dot" w:pos="9072"/>
        </w:tabs>
      </w:pPr>
      <w:r w:rsidRPr="00DB2E25">
        <w:rPr>
          <w:rStyle w:val="PleaseReviewParagraphId"/>
        </w:rPr>
        <w:t>[536]</w:t>
      </w:r>
      <w:r w:rsidRPr="00DB2E25">
        <w:t>– Epipharynx with more than three pairs of median setae</w:t>
      </w:r>
      <w:r w:rsidR="00A71A30">
        <w:tab/>
      </w:r>
      <w:r w:rsidRPr="00DB2E25">
        <w:rPr>
          <w:b/>
        </w:rPr>
        <w:t>6</w:t>
      </w:r>
    </w:p>
    <w:p w14:paraId="0FD8C857" w14:textId="470D74AC" w:rsidR="004D29B9" w:rsidRPr="00DB2E25" w:rsidRDefault="00777AD5" w:rsidP="00A71A30">
      <w:pPr>
        <w:pStyle w:val="IPPNormal"/>
        <w:tabs>
          <w:tab w:val="right" w:leader="dot" w:pos="9072"/>
        </w:tabs>
      </w:pPr>
      <w:r w:rsidRPr="00DB2E25">
        <w:rPr>
          <w:rStyle w:val="PleaseReviewParagraphId"/>
        </w:rPr>
        <w:t>[537]</w:t>
      </w:r>
      <w:r w:rsidRPr="00DB2E25">
        <w:t>6. Labium with two anteromedian setae</w:t>
      </w:r>
      <w:r w:rsidR="00A71A30">
        <w:tab/>
      </w:r>
      <w:r w:rsidRPr="00DB2E25">
        <w:rPr>
          <w:b/>
        </w:rPr>
        <w:t xml:space="preserve">Not </w:t>
      </w:r>
      <w:r w:rsidRPr="00DB2E25">
        <w:rPr>
          <w:b/>
          <w:i/>
        </w:rPr>
        <w:t>Ips</w:t>
      </w:r>
    </w:p>
    <w:p w14:paraId="0A8A6ADB" w14:textId="7A151ECD" w:rsidR="004D29B9" w:rsidRPr="00DB2E25" w:rsidRDefault="00777AD5" w:rsidP="00A71A30">
      <w:pPr>
        <w:pStyle w:val="IPPNormal"/>
        <w:tabs>
          <w:tab w:val="right" w:leader="dot" w:pos="9072"/>
        </w:tabs>
      </w:pPr>
      <w:r w:rsidRPr="00DB2E25">
        <w:rPr>
          <w:rStyle w:val="PleaseReviewParagraphId"/>
        </w:rPr>
        <w:t>[538]</w:t>
      </w:r>
      <w:r w:rsidRPr="00DB2E25">
        <w:t>– Labium with four anteromedian setae, outer pair smaller</w:t>
      </w:r>
      <w:r w:rsidR="00A71A30">
        <w:tab/>
      </w:r>
      <w:r w:rsidRPr="00DB2E25">
        <w:rPr>
          <w:b/>
          <w:i/>
        </w:rPr>
        <w:t xml:space="preserve">Ips </w:t>
      </w:r>
      <w:r w:rsidRPr="00DB2E25">
        <w:rPr>
          <w:b/>
        </w:rPr>
        <w:t>(and some other genera)</w:t>
      </w:r>
    </w:p>
    <w:p w14:paraId="7B31FE57" w14:textId="77777777" w:rsidR="004D29B9" w:rsidRPr="00DB2E25" w:rsidRDefault="00777AD5">
      <w:pPr>
        <w:pStyle w:val="IPPHeading1"/>
      </w:pPr>
      <w:r w:rsidRPr="00DB2E25">
        <w:rPr>
          <w:rStyle w:val="PleaseReviewParagraphId"/>
          <w:b w:val="0"/>
        </w:rPr>
        <w:t>[539]</w:t>
      </w:r>
      <w:bookmarkStart w:id="22" w:name="_Toc419824846"/>
      <w:bookmarkEnd w:id="20"/>
      <w:r w:rsidRPr="00DB2E25">
        <w:t>5.</w:t>
      </w:r>
      <w:r w:rsidRPr="00DB2E25">
        <w:tab/>
        <w:t>Records</w:t>
      </w:r>
      <w:bookmarkEnd w:id="21"/>
      <w:bookmarkEnd w:id="22"/>
    </w:p>
    <w:p w14:paraId="47F744F1" w14:textId="564AC0A3" w:rsidR="004D29B9" w:rsidRPr="00DB2E25" w:rsidRDefault="00777AD5">
      <w:pPr>
        <w:pStyle w:val="IPPNormal"/>
      </w:pPr>
      <w:r w:rsidRPr="00DB2E25">
        <w:rPr>
          <w:rStyle w:val="PleaseReviewParagraphId"/>
        </w:rPr>
        <w:t>[540]</w:t>
      </w:r>
      <w:bookmarkStart w:id="23" w:name="_Toc354668571"/>
      <w:r w:rsidRPr="00DB2E25">
        <w:t xml:space="preserve">Records and evidence should be retained as described in </w:t>
      </w:r>
      <w:r w:rsidR="0079546F">
        <w:t xml:space="preserve">section 2.5 of </w:t>
      </w:r>
      <w:r w:rsidRPr="00DB2E25">
        <w:t>ISPM 27 (</w:t>
      </w:r>
      <w:r w:rsidRPr="00DB2E25">
        <w:rPr>
          <w:i/>
        </w:rPr>
        <w:t>Diagnostic protocols for regulated pests</w:t>
      </w:r>
      <w:r w:rsidRPr="00DB2E25">
        <w:t>).</w:t>
      </w:r>
    </w:p>
    <w:p w14:paraId="741CBCC5" w14:textId="77777777" w:rsidR="004D29B9" w:rsidRPr="00DB2E25" w:rsidRDefault="00777AD5">
      <w:pPr>
        <w:pStyle w:val="IPPNormal"/>
      </w:pPr>
      <w:r w:rsidRPr="00DB2E25">
        <w:rPr>
          <w:rStyle w:val="PleaseReviewParagraphId"/>
        </w:rPr>
        <w:t>[541]</w:t>
      </w:r>
      <w:r w:rsidRPr="00DB2E25">
        <w:t>In cases where other contracting parties may be adversely affected by the results of the diagnosis, the following records and evidence and additional material should be kept for at least one year in a manner that ensures traceability: preserved pinned or slide-mounted specimens and photographs of distinctive taxonomic structures.</w:t>
      </w:r>
    </w:p>
    <w:p w14:paraId="0D82CF00" w14:textId="13C1455D" w:rsidR="004D29B9" w:rsidRPr="00DB2E25" w:rsidRDefault="00777AD5">
      <w:pPr>
        <w:pStyle w:val="IPPHeading1"/>
      </w:pPr>
      <w:r w:rsidRPr="00DB2E25">
        <w:rPr>
          <w:rStyle w:val="PleaseReviewParagraphId"/>
          <w:b w:val="0"/>
        </w:rPr>
        <w:t>[542]</w:t>
      </w:r>
      <w:bookmarkStart w:id="24" w:name="_Toc419824847"/>
      <w:r w:rsidRPr="00DB2E25">
        <w:t>6.</w:t>
      </w:r>
      <w:r w:rsidRPr="00DB2E25">
        <w:tab/>
        <w:t xml:space="preserve">Contact </w:t>
      </w:r>
      <w:r w:rsidR="004C6779">
        <w:t>P</w:t>
      </w:r>
      <w:r w:rsidRPr="00DB2E25">
        <w:t xml:space="preserve">oints for </w:t>
      </w:r>
      <w:r w:rsidR="004C6779">
        <w:t>F</w:t>
      </w:r>
      <w:r w:rsidRPr="00DB2E25">
        <w:t xml:space="preserve">urther </w:t>
      </w:r>
      <w:r w:rsidR="004C6779">
        <w:t>I</w:t>
      </w:r>
      <w:r w:rsidRPr="00DB2E25">
        <w:t>nformation</w:t>
      </w:r>
      <w:bookmarkEnd w:id="23"/>
      <w:bookmarkEnd w:id="24"/>
    </w:p>
    <w:p w14:paraId="6E4BE92C" w14:textId="77777777" w:rsidR="004D29B9" w:rsidRPr="00DB2E25" w:rsidRDefault="00777AD5">
      <w:pPr>
        <w:pStyle w:val="IPPNormal"/>
      </w:pPr>
      <w:r w:rsidRPr="00DB2E25">
        <w:rPr>
          <w:rStyle w:val="PleaseReviewParagraphId"/>
        </w:rPr>
        <w:t>[543]</w:t>
      </w:r>
      <w:r w:rsidRPr="00DB2E25">
        <w:t>Further information on this protocol can be obtained from:</w:t>
      </w:r>
    </w:p>
    <w:p w14:paraId="713D2355" w14:textId="7F3914E8" w:rsidR="004D29B9" w:rsidRPr="00DB2E25" w:rsidRDefault="00777AD5">
      <w:pPr>
        <w:pStyle w:val="IPPNormal"/>
      </w:pPr>
      <w:r w:rsidRPr="00DB2E25">
        <w:rPr>
          <w:rStyle w:val="PleaseReviewParagraphId"/>
        </w:rPr>
        <w:lastRenderedPageBreak/>
        <w:t>[544]</w:t>
      </w:r>
      <w:r w:rsidRPr="00DB2E25">
        <w:t xml:space="preserve">Michigan State University, 288 Farm Lane, Room 243 Natural Science Building, East Lansing, MI 48824, United States of America (Anthony I. Cognato; e-mail: </w:t>
      </w:r>
      <w:hyperlink r:id="rId8" w:history="1">
        <w:r w:rsidRPr="00DB2E25">
          <w:rPr>
            <w:rStyle w:val="Hyperlink"/>
            <w:szCs w:val="22"/>
          </w:rPr>
          <w:t>cognato@msu.edu</w:t>
        </w:r>
      </w:hyperlink>
      <w:r w:rsidR="003350B8">
        <w:t>;</w:t>
      </w:r>
      <w:r w:rsidRPr="00DB2E25">
        <w:t xml:space="preserve"> tel</w:t>
      </w:r>
      <w:r w:rsidR="002E01B3">
        <w:t>.</w:t>
      </w:r>
      <w:r w:rsidRPr="00DB2E25">
        <w:t>: +1</w:t>
      </w:r>
      <w:r w:rsidR="009C04C0">
        <w:t xml:space="preserve"> </w:t>
      </w:r>
      <w:r w:rsidRPr="00DB2E25">
        <w:t>517</w:t>
      </w:r>
      <w:r w:rsidR="009C04C0">
        <w:t xml:space="preserve"> </w:t>
      </w:r>
      <w:r w:rsidRPr="00DB2E25">
        <w:t>432</w:t>
      </w:r>
      <w:r w:rsidR="009C04C0">
        <w:t xml:space="preserve"> </w:t>
      </w:r>
      <w:r w:rsidRPr="00DB2E25">
        <w:t>2369).</w:t>
      </w:r>
    </w:p>
    <w:p w14:paraId="518178E0" w14:textId="5997C454" w:rsidR="004D29B9" w:rsidRPr="00DB2E25" w:rsidRDefault="00777AD5">
      <w:pPr>
        <w:pStyle w:val="IPPNormal"/>
      </w:pPr>
      <w:r w:rsidRPr="00DB2E25">
        <w:rPr>
          <w:rStyle w:val="PleaseReviewParagraphId"/>
        </w:rPr>
        <w:t>[545]</w:t>
      </w:r>
      <w:r w:rsidRPr="00DB2E25">
        <w:t>NPPO–NL, Ministry of Economic Affairs, NVWA (Dutch Food and Consumer Product Safety Authority), National Reference Centre, Geertjesweg 15, 6706 EA, Wageningen, Netherlands (Brigitta Wessels-Berk; e-mail:</w:t>
      </w:r>
      <w:hyperlink r:id="rId9" w:history="1">
        <w:r w:rsidRPr="00DB2E25">
          <w:rPr>
            <w:rStyle w:val="Hyperlink"/>
          </w:rPr>
          <w:t>b.f.wessels@nvwa.nl</w:t>
        </w:r>
      </w:hyperlink>
      <w:r w:rsidRPr="00DB2E25">
        <w:t>; tel</w:t>
      </w:r>
      <w:r w:rsidR="002E01B3">
        <w:t>.</w:t>
      </w:r>
      <w:r w:rsidRPr="00DB2E25">
        <w:t>: +31 3</w:t>
      </w:r>
      <w:r w:rsidR="00402888">
        <w:t xml:space="preserve"> </w:t>
      </w:r>
      <w:r w:rsidRPr="00DB2E25">
        <w:t>17 49 68 35, +31 8</w:t>
      </w:r>
      <w:r w:rsidR="00402888">
        <w:t xml:space="preserve"> </w:t>
      </w:r>
      <w:r w:rsidRPr="00DB2E25">
        <w:t>82</w:t>
      </w:r>
      <w:r w:rsidR="00402888">
        <w:t xml:space="preserve"> </w:t>
      </w:r>
      <w:r w:rsidRPr="00DB2E25">
        <w:t>23</w:t>
      </w:r>
      <w:r w:rsidR="00402888">
        <w:t xml:space="preserve"> </w:t>
      </w:r>
      <w:r w:rsidRPr="00DB2E25">
        <w:t>29</w:t>
      </w:r>
      <w:r w:rsidR="00402888">
        <w:t xml:space="preserve"> </w:t>
      </w:r>
      <w:r w:rsidRPr="00DB2E25">
        <w:t>41).</w:t>
      </w:r>
    </w:p>
    <w:p w14:paraId="6F071319" w14:textId="60814FB9" w:rsidR="004D29B9" w:rsidRPr="00DB2E25" w:rsidRDefault="00777AD5">
      <w:pPr>
        <w:pStyle w:val="IPPNormal"/>
        <w:rPr>
          <w:rStyle w:val="Italic"/>
          <w:i w:val="0"/>
          <w:iCs w:val="0"/>
          <w:szCs w:val="22"/>
        </w:rPr>
      </w:pPr>
      <w:r w:rsidRPr="00DB2E25">
        <w:rPr>
          <w:rStyle w:val="PleaseReviewParagraphId"/>
        </w:rPr>
        <w:t>[546]</w:t>
      </w:r>
      <w:r w:rsidRPr="00DB2E25">
        <w:t xml:space="preserve">Canadian National Collection of Insects, Arachnids and Nematodes, Agriculture and Agri-Food Canada, K.W. Neatby Building, 960 Carling Avenue, Ottawa, Ontario, K1A0C6, Canada </w:t>
      </w:r>
      <w:r w:rsidRPr="00DB2E25">
        <w:rPr>
          <w:rStyle w:val="Italic"/>
          <w:i w:val="0"/>
          <w:iCs w:val="0"/>
          <w:szCs w:val="22"/>
        </w:rPr>
        <w:t>(Hume Douglas</w:t>
      </w:r>
      <w:r w:rsidRPr="00DB2E25">
        <w:t xml:space="preserve">; e-mail: </w:t>
      </w:r>
      <w:hyperlink r:id="rId10" w:history="1">
        <w:r w:rsidRPr="00DB2E25">
          <w:rPr>
            <w:rStyle w:val="Hyperlink"/>
          </w:rPr>
          <w:t>hume.douglas@</w:t>
        </w:r>
        <w:r w:rsidRPr="00DB2E25">
          <w:rPr>
            <w:rStyle w:val="Hyperlink"/>
            <w:szCs w:val="22"/>
          </w:rPr>
          <w:t>canada</w:t>
        </w:r>
        <w:r w:rsidRPr="00DB2E25">
          <w:rPr>
            <w:rStyle w:val="Hyperlink"/>
          </w:rPr>
          <w:t>.ca</w:t>
        </w:r>
      </w:hyperlink>
      <w:r w:rsidRPr="00DB2E25">
        <w:rPr>
          <w:rStyle w:val="Hyperlink"/>
          <w:color w:val="auto"/>
          <w:szCs w:val="22"/>
          <w:u w:val="none"/>
        </w:rPr>
        <w:t>; tel</w:t>
      </w:r>
      <w:r w:rsidR="002E01B3">
        <w:rPr>
          <w:rStyle w:val="Hyperlink"/>
          <w:color w:val="auto"/>
          <w:szCs w:val="22"/>
          <w:u w:val="none"/>
        </w:rPr>
        <w:t>.</w:t>
      </w:r>
      <w:r w:rsidRPr="00DB2E25">
        <w:rPr>
          <w:rStyle w:val="Hyperlink"/>
          <w:color w:val="auto"/>
          <w:szCs w:val="22"/>
          <w:u w:val="none"/>
        </w:rPr>
        <w:t>: +1</w:t>
      </w:r>
      <w:r w:rsidR="009C04C0">
        <w:rPr>
          <w:rStyle w:val="Hyperlink"/>
          <w:color w:val="auto"/>
          <w:szCs w:val="22"/>
          <w:u w:val="none"/>
        </w:rPr>
        <w:t xml:space="preserve"> </w:t>
      </w:r>
      <w:r w:rsidRPr="00DB2E25">
        <w:rPr>
          <w:rStyle w:val="Hyperlink"/>
          <w:color w:val="auto"/>
          <w:szCs w:val="22"/>
          <w:u w:val="none"/>
        </w:rPr>
        <w:t>613</w:t>
      </w:r>
      <w:r w:rsidR="009C04C0">
        <w:rPr>
          <w:rStyle w:val="Hyperlink"/>
          <w:color w:val="auto"/>
          <w:szCs w:val="22"/>
          <w:u w:val="none"/>
        </w:rPr>
        <w:t xml:space="preserve"> </w:t>
      </w:r>
      <w:r w:rsidRPr="00DB2E25">
        <w:rPr>
          <w:rStyle w:val="Hyperlink"/>
          <w:color w:val="auto"/>
          <w:szCs w:val="22"/>
          <w:u w:val="none"/>
        </w:rPr>
        <w:t>759</w:t>
      </w:r>
      <w:r w:rsidR="009C04C0">
        <w:rPr>
          <w:rStyle w:val="Hyperlink"/>
          <w:color w:val="auto"/>
          <w:szCs w:val="22"/>
          <w:u w:val="none"/>
        </w:rPr>
        <w:t xml:space="preserve"> </w:t>
      </w:r>
      <w:r w:rsidRPr="00DB2E25">
        <w:rPr>
          <w:rStyle w:val="Hyperlink"/>
          <w:color w:val="auto"/>
          <w:szCs w:val="22"/>
          <w:u w:val="none"/>
        </w:rPr>
        <w:t>7128).</w:t>
      </w:r>
    </w:p>
    <w:p w14:paraId="7D748B3B" w14:textId="311576E1" w:rsidR="004D29B9" w:rsidRPr="00DB2E25" w:rsidRDefault="00777AD5">
      <w:pPr>
        <w:pStyle w:val="IPPNormal"/>
        <w:rPr>
          <w:rFonts w:cs="Arial"/>
          <w:lang w:eastAsia="zh-CN"/>
        </w:rPr>
      </w:pPr>
      <w:r w:rsidRPr="00DB2E25">
        <w:rPr>
          <w:rStyle w:val="PleaseReviewParagraphId"/>
        </w:rPr>
        <w:t>[547]</w:t>
      </w:r>
      <w:r w:rsidRPr="00DB2E25">
        <w:t>Norwegian Institute of Bioeconomy Research, Division of Biotechnology and Plant Health</w:t>
      </w:r>
      <w:r w:rsidRPr="00DB2E25">
        <w:rPr>
          <w:sz w:val="24"/>
        </w:rPr>
        <w:t xml:space="preserve">, </w:t>
      </w:r>
      <w:r w:rsidRPr="00DB2E25">
        <w:t>Box 115, N-1431 Ås, Norway (</w:t>
      </w:r>
      <w:r w:rsidRPr="00DB2E25">
        <w:rPr>
          <w:rFonts w:cs="Arial"/>
          <w:lang w:eastAsia="zh-CN"/>
        </w:rPr>
        <w:t xml:space="preserve">Torstein Kvamme; e-mail: </w:t>
      </w:r>
      <w:hyperlink r:id="rId11" w:history="1">
        <w:r w:rsidRPr="00DB2E25">
          <w:rPr>
            <w:rStyle w:val="Hyperlink"/>
            <w:rFonts w:cs="Arial"/>
            <w:szCs w:val="22"/>
            <w:lang w:eastAsia="zh-CN"/>
          </w:rPr>
          <w:t>Torstein.Kvamme@nibio.no</w:t>
        </w:r>
      </w:hyperlink>
      <w:r w:rsidR="003350B8">
        <w:rPr>
          <w:rFonts w:cs="Arial"/>
          <w:lang w:eastAsia="zh-CN"/>
        </w:rPr>
        <w:t>;</w:t>
      </w:r>
      <w:r w:rsidRPr="00DB2E25">
        <w:rPr>
          <w:rFonts w:cs="Arial"/>
          <w:lang w:eastAsia="zh-CN"/>
        </w:rPr>
        <w:t xml:space="preserve"> tel</w:t>
      </w:r>
      <w:r w:rsidR="002E01B3">
        <w:rPr>
          <w:rFonts w:cs="Arial"/>
          <w:lang w:eastAsia="zh-CN"/>
        </w:rPr>
        <w:t>.</w:t>
      </w:r>
      <w:r w:rsidRPr="00DB2E25">
        <w:rPr>
          <w:rFonts w:cs="Arial"/>
          <w:lang w:eastAsia="zh-CN"/>
        </w:rPr>
        <w:t xml:space="preserve">: </w:t>
      </w:r>
      <w:r w:rsidRPr="00DB2E25">
        <w:t>+47 915 73 942)</w:t>
      </w:r>
      <w:r w:rsidRPr="00DB2E25">
        <w:rPr>
          <w:rFonts w:cs="Arial"/>
          <w:lang w:eastAsia="zh-CN"/>
        </w:rPr>
        <w:t>.</w:t>
      </w:r>
    </w:p>
    <w:p w14:paraId="7B0E5F06" w14:textId="77777777" w:rsidR="004D29B9" w:rsidRPr="00DB2E25" w:rsidRDefault="00777AD5">
      <w:pPr>
        <w:pStyle w:val="IPPNormal"/>
      </w:pPr>
      <w:r w:rsidRPr="00DB2E25">
        <w:rPr>
          <w:rStyle w:val="PleaseReviewParagraphId"/>
        </w:rPr>
        <w:t>[548]</w:t>
      </w:r>
      <w:r w:rsidRPr="00DB2E25">
        <w:t>A request for a revision to a diagnostic protocol may be submitted by national plant protection organizations (NPPOs), regional plant protection organizations (RPPOs) or Commission on Phytosanitary Measures (CPM) subsidiary bodies through the IPPC Secretariat (</w:t>
      </w:r>
      <w:hyperlink r:id="rId12" w:history="1">
        <w:r w:rsidRPr="00DB2E25">
          <w:rPr>
            <w:rStyle w:val="Hyperlink"/>
          </w:rPr>
          <w:t>ippc@fao.org</w:t>
        </w:r>
      </w:hyperlink>
      <w:r w:rsidRPr="00DB2E25">
        <w:t>), which will in turn forward it to the Technical Panel on Diagnostic Protocols (TPDP).</w:t>
      </w:r>
    </w:p>
    <w:p w14:paraId="71606E79" w14:textId="77777777" w:rsidR="004D29B9" w:rsidRPr="00DB2E25" w:rsidRDefault="00777AD5">
      <w:pPr>
        <w:pStyle w:val="IPPHeading1"/>
      </w:pPr>
      <w:r w:rsidRPr="00DB2E25">
        <w:rPr>
          <w:rStyle w:val="PleaseReviewParagraphId"/>
          <w:b w:val="0"/>
        </w:rPr>
        <w:t>[549]</w:t>
      </w:r>
      <w:bookmarkStart w:id="25" w:name="_Toc419824848"/>
      <w:r w:rsidRPr="00DB2E25">
        <w:t>7.</w:t>
      </w:r>
      <w:r w:rsidRPr="00DB2E25">
        <w:tab/>
        <w:t>Acknowledgements</w:t>
      </w:r>
      <w:bookmarkEnd w:id="25"/>
    </w:p>
    <w:p w14:paraId="1B7B1D8F" w14:textId="77777777" w:rsidR="004D29B9" w:rsidRPr="00DB2E25" w:rsidRDefault="00777AD5" w:rsidP="00BA424A">
      <w:pPr>
        <w:pStyle w:val="IPPNormal"/>
      </w:pPr>
      <w:r w:rsidRPr="00DB2E25">
        <w:rPr>
          <w:rStyle w:val="PleaseReviewParagraphId"/>
        </w:rPr>
        <w:t>[550]</w:t>
      </w:r>
      <w:r w:rsidRPr="00DB2E25">
        <w:t xml:space="preserve">The first draft of this protocol was written by </w:t>
      </w:r>
      <w:r w:rsidRPr="00DB2E25">
        <w:rPr>
          <w:rStyle w:val="Italic"/>
          <w:i w:val="0"/>
          <w:iCs w:val="0"/>
          <w:szCs w:val="22"/>
        </w:rPr>
        <w:t xml:space="preserve">Hume Douglas (Agriculture and Agri-food Canada, Canada </w:t>
      </w:r>
      <w:r w:rsidRPr="00DB2E25">
        <w:t>(see preceding section)</w:t>
      </w:r>
      <w:r w:rsidRPr="00DB2E25">
        <w:rPr>
          <w:rStyle w:val="Italic"/>
          <w:i w:val="0"/>
          <w:iCs w:val="0"/>
          <w:szCs w:val="22"/>
        </w:rPr>
        <w:t>), with content from Anthony I. Cognato (Michigan State University, United States of America</w:t>
      </w:r>
      <w:r w:rsidRPr="00DB2E25">
        <w:t xml:space="preserve"> (see preceding section)</w:t>
      </w:r>
      <w:r w:rsidRPr="00DB2E25">
        <w:rPr>
          <w:rStyle w:val="Italic"/>
          <w:i w:val="0"/>
          <w:iCs w:val="0"/>
          <w:szCs w:val="22"/>
        </w:rPr>
        <w:t xml:space="preserve">), and editing by </w:t>
      </w:r>
      <w:r w:rsidRPr="00DB2E25">
        <w:t>Brigitta Wessels-Berk (Netherlands Food and Consumer Product Safety Authority, Netherlands (see preceding section)) and Norman Barr (United States Department of Agriculture, Animal and Plant Health Inspection Service, United States of America). K. Savard (Agriculture and Agri-Food Canada, Canada) provided additional images.</w:t>
      </w:r>
    </w:p>
    <w:p w14:paraId="5D29A554" w14:textId="77777777" w:rsidR="004D29B9" w:rsidRPr="00DB2E25" w:rsidRDefault="00777AD5">
      <w:pPr>
        <w:pStyle w:val="IPPNormal"/>
        <w:rPr>
          <w:szCs w:val="22"/>
        </w:rPr>
      </w:pPr>
      <w:r w:rsidRPr="00DB2E25">
        <w:rPr>
          <w:rStyle w:val="PleaseReviewParagraphId"/>
        </w:rPr>
        <w:t>[551]</w:t>
      </w:r>
      <w:r w:rsidRPr="00DB2E25">
        <w:t>Thanks are also due to the reviewers of this protocol, including: Bjørn Økland (Norwegian Institute of Bioeconomy Research, Norway), Torstein Kvamme (Norwegian Institute of Bioeconomy Research (see preceding section)), Hiroaki Shirato (Ministry of Agriculture, Forestry and Fisheries, Yokohama Plant Protection Station, Japan) and Graham S. Thurston (Canadian Food Inspection Agency, Canada).</w:t>
      </w:r>
    </w:p>
    <w:p w14:paraId="21B87211" w14:textId="77777777" w:rsidR="004D29B9" w:rsidRPr="00DB2E25" w:rsidRDefault="00777AD5">
      <w:pPr>
        <w:pStyle w:val="IPPHeading1"/>
      </w:pPr>
      <w:r w:rsidRPr="00DB2E25">
        <w:rPr>
          <w:rStyle w:val="PleaseReviewParagraphId"/>
          <w:b w:val="0"/>
        </w:rPr>
        <w:t>[552]</w:t>
      </w:r>
      <w:bookmarkStart w:id="26" w:name="_Toc419824849"/>
      <w:r w:rsidRPr="00DB2E25">
        <w:t>8.</w:t>
      </w:r>
      <w:r w:rsidRPr="00DB2E25">
        <w:tab/>
        <w:t>References</w:t>
      </w:r>
      <w:bookmarkEnd w:id="26"/>
    </w:p>
    <w:p w14:paraId="3BFCB4E4" w14:textId="1F7E695C" w:rsidR="004D29B9" w:rsidRPr="00DB2E25" w:rsidRDefault="00777AD5">
      <w:pPr>
        <w:pStyle w:val="IPPNormal"/>
      </w:pPr>
      <w:r w:rsidRPr="00DB2E25">
        <w:rPr>
          <w:rStyle w:val="PleaseReviewParagraphId"/>
        </w:rPr>
        <w:t>[553]</w:t>
      </w:r>
      <w:r w:rsidRPr="00DB2E25">
        <w:t>The present annex refers to ISPMs. ISPMs are available on the International Phytosanitary Portal (IPP) at</w:t>
      </w:r>
      <w:r w:rsidR="002611CF">
        <w:t> </w:t>
      </w:r>
      <w:hyperlink r:id="rId13" w:history="1">
        <w:r w:rsidRPr="00DB2E25">
          <w:rPr>
            <w:rStyle w:val="Hyperlink"/>
          </w:rPr>
          <w:t>https://www.ippc.int/core-activities/standards-setting/ispms</w:t>
        </w:r>
      </w:hyperlink>
      <w:r w:rsidRPr="00DB2E25">
        <w:t xml:space="preserve">. </w:t>
      </w:r>
    </w:p>
    <w:p w14:paraId="3AD2EBDD" w14:textId="4A669E56" w:rsidR="00493FA0" w:rsidRPr="00DB2E25" w:rsidRDefault="00493FA0">
      <w:pPr>
        <w:pStyle w:val="IPPNormal"/>
        <w:rPr>
          <w:rFonts w:eastAsia="MS PGothic"/>
          <w:b/>
        </w:rPr>
      </w:pPr>
      <w:r w:rsidRPr="00305052">
        <w:rPr>
          <w:b/>
        </w:rPr>
        <w:t>Balachowsky, A.</w:t>
      </w:r>
      <w:r w:rsidRPr="00DB2E25">
        <w:t xml:space="preserve"> 1949. </w:t>
      </w:r>
      <w:r w:rsidRPr="00305052">
        <w:rPr>
          <w:i/>
        </w:rPr>
        <w:t>Col</w:t>
      </w:r>
      <w:r w:rsidR="00D15306">
        <w:rPr>
          <w:i/>
        </w:rPr>
        <w:t>é</w:t>
      </w:r>
      <w:r w:rsidRPr="00305052">
        <w:rPr>
          <w:i/>
        </w:rPr>
        <w:t>optères Scolytides</w:t>
      </w:r>
      <w:r w:rsidRPr="00DB2E25">
        <w:t xml:space="preserve">. </w:t>
      </w:r>
      <w:r w:rsidR="00D15306" w:rsidRPr="00DB2E25">
        <w:t>Faune de France</w:t>
      </w:r>
      <w:r w:rsidR="00D15306">
        <w:t>,</w:t>
      </w:r>
      <w:r w:rsidR="00D15306" w:rsidRPr="00DB2E25">
        <w:t xml:space="preserve"> 50. </w:t>
      </w:r>
      <w:r w:rsidRPr="00DB2E25">
        <w:t xml:space="preserve">Paris, </w:t>
      </w:r>
      <w:r w:rsidR="00D15306" w:rsidRPr="00DB2E25">
        <w:t>Lechevalier</w:t>
      </w:r>
      <w:r w:rsidR="00D15306">
        <w:t>.</w:t>
      </w:r>
      <w:r w:rsidR="00D15306" w:rsidRPr="00DB2E25">
        <w:t xml:space="preserve"> </w:t>
      </w:r>
      <w:r w:rsidRPr="00DB2E25">
        <w:t>320 pp.</w:t>
      </w:r>
    </w:p>
    <w:p w14:paraId="68B469F0" w14:textId="55E06097" w:rsidR="004D29B9" w:rsidRPr="00DB2E25" w:rsidRDefault="00777AD5">
      <w:pPr>
        <w:pStyle w:val="IPPNormal"/>
      </w:pPr>
      <w:r w:rsidRPr="00DB2E25">
        <w:rPr>
          <w:rStyle w:val="PleaseReviewParagraphId"/>
        </w:rPr>
        <w:t>[554]</w:t>
      </w:r>
      <w:r w:rsidRPr="00DB2E25">
        <w:rPr>
          <w:b/>
        </w:rPr>
        <w:t xml:space="preserve">Breshears, D.D., Cobb, N.S., Rich, P.M., Price, K.P., Allen, C.D., Balice, R.G., Romme, W.H. </w:t>
      </w:r>
      <w:r w:rsidRPr="00DB2E25">
        <w:rPr>
          <w:b/>
          <w:i/>
        </w:rPr>
        <w:t>et</w:t>
      </w:r>
      <w:r w:rsidR="00D35565">
        <w:rPr>
          <w:i/>
          <w:lang w:eastAsia="en-AU"/>
        </w:rPr>
        <w:t> </w:t>
      </w:r>
      <w:r w:rsidRPr="00DB2E25">
        <w:rPr>
          <w:b/>
          <w:i/>
        </w:rPr>
        <w:t>al.</w:t>
      </w:r>
      <w:r w:rsidRPr="00DB2E25">
        <w:t xml:space="preserve"> 2005. Regional vegetation die-off in response to global-change-type drought. </w:t>
      </w:r>
      <w:r w:rsidRPr="00DB2E25">
        <w:rPr>
          <w:i/>
        </w:rPr>
        <w:t>Proceedings of the National Academy of Sciences of the United States of America</w:t>
      </w:r>
      <w:r w:rsidRPr="00DB2E25">
        <w:t>, 102: 15144–15148.</w:t>
      </w:r>
    </w:p>
    <w:p w14:paraId="6C511798" w14:textId="77777777" w:rsidR="004D29B9" w:rsidRPr="00DB2E25" w:rsidRDefault="00777AD5">
      <w:pPr>
        <w:pStyle w:val="IPPNormal"/>
      </w:pPr>
      <w:r w:rsidRPr="00DB2E25">
        <w:rPr>
          <w:rStyle w:val="PleaseReviewParagraphId"/>
        </w:rPr>
        <w:t>[555]</w:t>
      </w:r>
      <w:r w:rsidRPr="00DB2E25">
        <w:rPr>
          <w:b/>
        </w:rPr>
        <w:t>Bright, D.E.</w:t>
      </w:r>
      <w:r w:rsidRPr="00DB2E25">
        <w:t xml:space="preserve"> 1991. Scolytidae (Curculionoidea). In: F.W. Stehr, ed. </w:t>
      </w:r>
      <w:proofErr w:type="gramStart"/>
      <w:r w:rsidRPr="00DB2E25">
        <w:rPr>
          <w:i/>
        </w:rPr>
        <w:t>Immature</w:t>
      </w:r>
      <w:proofErr w:type="gramEnd"/>
      <w:r w:rsidRPr="00DB2E25">
        <w:rPr>
          <w:i/>
        </w:rPr>
        <w:t xml:space="preserve"> insects</w:t>
      </w:r>
      <w:r w:rsidRPr="00DB2E25">
        <w:t>, Volume 2, pp. 613–616. Iowa, Kendall/Hunt Publishing Company. 975 pp.</w:t>
      </w:r>
    </w:p>
    <w:p w14:paraId="7E030246" w14:textId="77777777" w:rsidR="004D29B9" w:rsidRPr="00DB2E25" w:rsidRDefault="00777AD5">
      <w:pPr>
        <w:pStyle w:val="IPPNormal"/>
      </w:pPr>
      <w:r w:rsidRPr="00DB2E25">
        <w:rPr>
          <w:rStyle w:val="PleaseReviewParagraphId"/>
        </w:rPr>
        <w:t>[556]</w:t>
      </w:r>
      <w:r w:rsidRPr="00DB2E25">
        <w:rPr>
          <w:b/>
        </w:rPr>
        <w:t xml:space="preserve">CABI &amp; EPPO </w:t>
      </w:r>
      <w:r w:rsidRPr="00DB2E25">
        <w:t xml:space="preserve">(European and Mediterranean Plant Protection Organization) (I.M. Smith, D.G. McNamara, P.R. Scott &amp; M. Holderness, </w:t>
      </w:r>
      <w:proofErr w:type="gramStart"/>
      <w:r w:rsidRPr="00DB2E25">
        <w:t>eds</w:t>
      </w:r>
      <w:proofErr w:type="gramEnd"/>
      <w:r w:rsidRPr="00DB2E25">
        <w:t xml:space="preserve">.) 1997. </w:t>
      </w:r>
      <w:r w:rsidRPr="00DB2E25">
        <w:rPr>
          <w:i/>
        </w:rPr>
        <w:t>Quarantine pests for Europe</w:t>
      </w:r>
      <w:r w:rsidRPr="00DB2E25">
        <w:t>, 2nd edn. Wallingford, UK, CABI. 1425 pp.</w:t>
      </w:r>
    </w:p>
    <w:p w14:paraId="547B3289" w14:textId="77777777" w:rsidR="004D29B9" w:rsidRPr="00DB2E25" w:rsidRDefault="00777AD5">
      <w:pPr>
        <w:pStyle w:val="IPPNormal"/>
        <w:rPr>
          <w:b/>
        </w:rPr>
      </w:pPr>
      <w:r w:rsidRPr="00DB2E25">
        <w:rPr>
          <w:rStyle w:val="PleaseReviewParagraphId"/>
        </w:rPr>
        <w:t>[557]</w:t>
      </w:r>
      <w:r w:rsidRPr="00DB2E25">
        <w:rPr>
          <w:b/>
        </w:rPr>
        <w:t xml:space="preserve">Chang, H., Hao, D.-J., Xiao, R.-T., Liu, Y., Qian, L., </w:t>
      </w:r>
      <w:proofErr w:type="gramStart"/>
      <w:r w:rsidRPr="00DB2E25">
        <w:rPr>
          <w:b/>
        </w:rPr>
        <w:t>An</w:t>
      </w:r>
      <w:proofErr w:type="gramEnd"/>
      <w:r w:rsidRPr="00DB2E25">
        <w:rPr>
          <w:b/>
        </w:rPr>
        <w:t>, Y.-L. &amp; Yang, X.-J.</w:t>
      </w:r>
      <w:r w:rsidRPr="00DB2E25">
        <w:t xml:space="preserve"> 2012. DNA barcoding based on the mitochondrial CO </w:t>
      </w:r>
      <w:proofErr w:type="gramStart"/>
      <w:r w:rsidRPr="00DB2E25">
        <w:t>I</w:t>
      </w:r>
      <w:proofErr w:type="gramEnd"/>
      <w:r w:rsidRPr="00DB2E25">
        <w:t xml:space="preserve"> gene sequences for </w:t>
      </w:r>
      <w:r w:rsidRPr="00DB2E25">
        <w:rPr>
          <w:i/>
        </w:rPr>
        <w:t>Ips</w:t>
      </w:r>
      <w:r w:rsidRPr="00DB2E25">
        <w:t xml:space="preserve"> species (Coleoptera: Scolytidae). </w:t>
      </w:r>
      <w:r w:rsidRPr="00DB2E25">
        <w:rPr>
          <w:i/>
        </w:rPr>
        <w:t>Acta Entomologica Sinica</w:t>
      </w:r>
      <w:r w:rsidRPr="00DB2E25">
        <w:t>, 55: 1075–1081.</w:t>
      </w:r>
    </w:p>
    <w:p w14:paraId="154E9C65" w14:textId="77777777" w:rsidR="004D29B9" w:rsidRPr="00DB2E25" w:rsidRDefault="00777AD5">
      <w:pPr>
        <w:pStyle w:val="IPPNormal"/>
      </w:pPr>
      <w:r w:rsidRPr="00DB2E25">
        <w:rPr>
          <w:rStyle w:val="PleaseReviewParagraphId"/>
        </w:rPr>
        <w:lastRenderedPageBreak/>
        <w:t>[558]</w:t>
      </w:r>
      <w:r w:rsidRPr="00DB2E25">
        <w:rPr>
          <w:b/>
        </w:rPr>
        <w:t>Chansler, J.F.</w:t>
      </w:r>
      <w:r w:rsidRPr="00DB2E25">
        <w:t xml:space="preserve"> 1964. </w:t>
      </w:r>
      <w:r w:rsidRPr="00DB2E25">
        <w:rPr>
          <w:i/>
        </w:rPr>
        <w:t xml:space="preserve">Overwintering habits of </w:t>
      </w:r>
      <w:r w:rsidRPr="00DB2E25">
        <w:t>Ips lecontei</w:t>
      </w:r>
      <w:r w:rsidRPr="00DB2E25">
        <w:rPr>
          <w:i/>
        </w:rPr>
        <w:t xml:space="preserve"> Sw. and </w:t>
      </w:r>
      <w:r w:rsidRPr="00DB2E25">
        <w:t>Ips confusus</w:t>
      </w:r>
      <w:r w:rsidRPr="00DB2E25">
        <w:rPr>
          <w:i/>
        </w:rPr>
        <w:t xml:space="preserve"> (Lec.) in Arizona and New Mexico</w:t>
      </w:r>
      <w:r w:rsidRPr="00DB2E25">
        <w:t>. United States Department of Agriculture, Forest Service Research Note RM-27. Fort Collins, CO, Rocky Mountain Forest and Range Experiment Station.</w:t>
      </w:r>
    </w:p>
    <w:p w14:paraId="03D29461" w14:textId="77777777" w:rsidR="004D29B9" w:rsidRPr="00DB2E25" w:rsidRDefault="00777AD5">
      <w:pPr>
        <w:pStyle w:val="IPPNormal"/>
      </w:pPr>
      <w:r w:rsidRPr="00305052">
        <w:rPr>
          <w:rStyle w:val="PleaseReviewParagraphId"/>
          <w:lang w:val="es-ES"/>
        </w:rPr>
        <w:t>[559]</w:t>
      </w:r>
      <w:r w:rsidRPr="00305052">
        <w:rPr>
          <w:b/>
          <w:lang w:val="es-ES"/>
        </w:rPr>
        <w:t xml:space="preserve">Chararas, C. </w:t>
      </w:r>
      <w:r w:rsidRPr="00305052">
        <w:rPr>
          <w:lang w:val="es-ES"/>
        </w:rPr>
        <w:t xml:space="preserve">1962. </w:t>
      </w:r>
      <w:r w:rsidRPr="00305052">
        <w:rPr>
          <w:i/>
          <w:lang w:val="es-ES"/>
        </w:rPr>
        <w:t>Etude biologique des scolytides des conifères.</w:t>
      </w:r>
      <w:r w:rsidRPr="00305052">
        <w:rPr>
          <w:lang w:val="es-ES"/>
        </w:rPr>
        <w:t xml:space="preserve"> </w:t>
      </w:r>
      <w:r w:rsidRPr="00DB2E25">
        <w:t>Encyclopédie Entomologique, Series A, No. 38. Paris, Paul Lechevalier. 556 pp.</w:t>
      </w:r>
    </w:p>
    <w:p w14:paraId="4092FDDE" w14:textId="77777777" w:rsidR="004D29B9" w:rsidRPr="00DB2E25" w:rsidRDefault="00777AD5">
      <w:pPr>
        <w:pStyle w:val="IPPNormal"/>
      </w:pPr>
      <w:r w:rsidRPr="00DB2E25">
        <w:rPr>
          <w:rStyle w:val="PleaseReviewParagraphId"/>
        </w:rPr>
        <w:t>[560]</w:t>
      </w:r>
      <w:r w:rsidRPr="00DB2E25">
        <w:rPr>
          <w:b/>
        </w:rPr>
        <w:t>Cognato, A.I.</w:t>
      </w:r>
      <w:r w:rsidRPr="00DB2E25">
        <w:rPr>
          <w:i/>
        </w:rPr>
        <w:t xml:space="preserve"> </w:t>
      </w:r>
      <w:r w:rsidRPr="00DB2E25">
        <w:t xml:space="preserve">2000. Phylogenetic analysis reveals new genus of Ipini bark beetle (Scolytidae). </w:t>
      </w:r>
      <w:r w:rsidRPr="00DB2E25">
        <w:rPr>
          <w:i/>
        </w:rPr>
        <w:t>Annals of the Entomological Society of America</w:t>
      </w:r>
      <w:r w:rsidRPr="00DB2E25">
        <w:t>, 93: 362–366.</w:t>
      </w:r>
    </w:p>
    <w:p w14:paraId="0D2C6BA6" w14:textId="7C2A7A6B" w:rsidR="000E2B49" w:rsidRPr="00DB2E25" w:rsidRDefault="00777AD5">
      <w:pPr>
        <w:pStyle w:val="IPPNormal"/>
      </w:pPr>
      <w:r w:rsidRPr="00DB2E25">
        <w:rPr>
          <w:rStyle w:val="PleaseReviewParagraphId"/>
        </w:rPr>
        <w:t>[561]</w:t>
      </w:r>
      <w:r w:rsidRPr="00DB2E25">
        <w:rPr>
          <w:b/>
        </w:rPr>
        <w:t>Cognato, A.I.</w:t>
      </w:r>
      <w:r w:rsidRPr="00DB2E25">
        <w:rPr>
          <w:i/>
        </w:rPr>
        <w:t xml:space="preserve"> </w:t>
      </w:r>
      <w:r w:rsidRPr="00DB2E25">
        <w:t xml:space="preserve">2015. Biology, systematics, and evolution of </w:t>
      </w:r>
      <w:r w:rsidRPr="00DB2E25">
        <w:rPr>
          <w:i/>
        </w:rPr>
        <w:t>Ips</w:t>
      </w:r>
      <w:r w:rsidRPr="00DB2E25">
        <w:t xml:space="preserve">. In: F.E. Vega &amp; R.W. Hofstetter, eds. </w:t>
      </w:r>
      <w:r w:rsidRPr="00DB2E25">
        <w:rPr>
          <w:i/>
        </w:rPr>
        <w:t>Bark beetles: biology and ecology of native and invasive species</w:t>
      </w:r>
      <w:r w:rsidRPr="00DB2E25">
        <w:t>, pp. 351–370</w:t>
      </w:r>
      <w:r w:rsidRPr="00DB2E25">
        <w:rPr>
          <w:i/>
        </w:rPr>
        <w:t>.</w:t>
      </w:r>
      <w:r w:rsidRPr="00DB2E25">
        <w:t xml:space="preserve"> San Diego, CA, Elsevier. 620 pp.</w:t>
      </w:r>
    </w:p>
    <w:p w14:paraId="04A76724" w14:textId="1BE671C6" w:rsidR="000E2B49" w:rsidRPr="00DB2E25" w:rsidRDefault="000E2B49">
      <w:pPr>
        <w:pStyle w:val="IPPNormal"/>
      </w:pPr>
      <w:r w:rsidRPr="00305052">
        <w:rPr>
          <w:b/>
        </w:rPr>
        <w:t>Cognato, A.I., Rogers, S.O., &amp; Teale, S.A.</w:t>
      </w:r>
      <w:r w:rsidRPr="00DB2E25">
        <w:t xml:space="preserve"> 1995. Species diagnosis and phylogeny of the </w:t>
      </w:r>
      <w:r w:rsidRPr="00305052">
        <w:rPr>
          <w:i/>
        </w:rPr>
        <w:t>Ips grandicollis</w:t>
      </w:r>
      <w:r w:rsidRPr="00DB2E25">
        <w:t xml:space="preserve"> group (Coleoptera: Scolytidae) using Random Amplified Polymorphic DNA. </w:t>
      </w:r>
      <w:r w:rsidRPr="00305052">
        <w:rPr>
          <w:i/>
        </w:rPr>
        <w:t>Annals of the Entomological Society of America</w:t>
      </w:r>
      <w:r w:rsidRPr="00DB2E25">
        <w:t>, 88: 397</w:t>
      </w:r>
      <w:r w:rsidR="002127D2">
        <w:t>–</w:t>
      </w:r>
      <w:r w:rsidRPr="00DB2E25">
        <w:t xml:space="preserve">405. </w:t>
      </w:r>
    </w:p>
    <w:p w14:paraId="4DDC7FB6" w14:textId="77777777" w:rsidR="004D29B9" w:rsidRPr="00DB2E25" w:rsidRDefault="00777AD5">
      <w:pPr>
        <w:pStyle w:val="IPPNormal"/>
      </w:pPr>
      <w:r w:rsidRPr="00DB2E25">
        <w:rPr>
          <w:rStyle w:val="PleaseReviewParagraphId"/>
        </w:rPr>
        <w:t>[562]</w:t>
      </w:r>
      <w:r w:rsidRPr="00DB2E25">
        <w:rPr>
          <w:b/>
        </w:rPr>
        <w:t>Cognato, A.I. &amp; Sun, J.H.</w:t>
      </w:r>
      <w:r w:rsidRPr="00DB2E25">
        <w:t xml:space="preserve"> 2007. DNA based cladograms augment the discovery of a new </w:t>
      </w:r>
      <w:r w:rsidRPr="00DB2E25">
        <w:rPr>
          <w:i/>
        </w:rPr>
        <w:t>Ips</w:t>
      </w:r>
      <w:r w:rsidRPr="00DB2E25">
        <w:t xml:space="preserve"> species from China (Coleoptera: Curculionidae: Scolytinae). </w:t>
      </w:r>
      <w:r w:rsidRPr="00DB2E25">
        <w:rPr>
          <w:i/>
        </w:rPr>
        <w:t>Cladistics</w:t>
      </w:r>
      <w:r w:rsidRPr="00DB2E25">
        <w:t xml:space="preserve">, 23: 539–551. </w:t>
      </w:r>
    </w:p>
    <w:p w14:paraId="1F1C4F79" w14:textId="77777777" w:rsidR="004D29B9" w:rsidRPr="00DB2E25" w:rsidRDefault="00777AD5">
      <w:pPr>
        <w:pStyle w:val="IPPNormal"/>
      </w:pPr>
      <w:r w:rsidRPr="00DB2E25">
        <w:rPr>
          <w:rStyle w:val="PleaseReviewParagraphId"/>
        </w:rPr>
        <w:t>[563]</w:t>
      </w:r>
      <w:r w:rsidRPr="00DB2E25">
        <w:rPr>
          <w:b/>
        </w:rPr>
        <w:t>Cognato, A.I. &amp; Vogler, A.P.</w:t>
      </w:r>
      <w:r w:rsidRPr="00DB2E25">
        <w:t xml:space="preserve"> 2001. Exploring data interaction and nucleotide alignment in a multiple gene analysis of </w:t>
      </w:r>
      <w:r w:rsidRPr="00DB2E25">
        <w:rPr>
          <w:i/>
        </w:rPr>
        <w:t>Ips</w:t>
      </w:r>
      <w:r w:rsidRPr="00DB2E25">
        <w:t xml:space="preserve"> (Coleoptera: Scolytinae). </w:t>
      </w:r>
      <w:r w:rsidRPr="00DB2E25">
        <w:rPr>
          <w:i/>
        </w:rPr>
        <w:t>Systematic Biology</w:t>
      </w:r>
      <w:r w:rsidRPr="00DB2E25">
        <w:t>, 50: 758–780.</w:t>
      </w:r>
    </w:p>
    <w:p w14:paraId="1C218D15" w14:textId="77777777" w:rsidR="004D29B9" w:rsidRPr="00DB2E25" w:rsidRDefault="00777AD5">
      <w:pPr>
        <w:pStyle w:val="IPPNormal"/>
        <w:rPr>
          <w:b/>
        </w:rPr>
      </w:pPr>
      <w:r w:rsidRPr="00DB2E25">
        <w:rPr>
          <w:rStyle w:val="PleaseReviewParagraphId"/>
        </w:rPr>
        <w:t>[564]</w:t>
      </w:r>
      <w:r w:rsidRPr="00DB2E25">
        <w:rPr>
          <w:b/>
        </w:rPr>
        <w:t xml:space="preserve">Fettig, C.J. &amp; Hilszczański, J. </w:t>
      </w:r>
      <w:r w:rsidRPr="00DB2E25">
        <w:t xml:space="preserve">2015. Management strategies for bark beetles in conifer forests. In: F.E. Vega &amp; R.W. Hofstetter, eds. </w:t>
      </w:r>
      <w:r w:rsidRPr="00DB2E25">
        <w:rPr>
          <w:i/>
        </w:rPr>
        <w:t>Bark beetles: biology and ecology of native and invasive species</w:t>
      </w:r>
      <w:r w:rsidRPr="00DB2E25">
        <w:t>, pp. 555–584</w:t>
      </w:r>
      <w:r w:rsidRPr="00DB2E25">
        <w:rPr>
          <w:i/>
        </w:rPr>
        <w:t>.</w:t>
      </w:r>
      <w:r w:rsidRPr="00DB2E25">
        <w:t xml:space="preserve"> San Diego, CA, Elsevier. 620 pp.</w:t>
      </w:r>
    </w:p>
    <w:p w14:paraId="4E2E13FA" w14:textId="77777777" w:rsidR="004D29B9" w:rsidRPr="00DB2E25" w:rsidRDefault="00777AD5">
      <w:pPr>
        <w:pStyle w:val="IPPNormal"/>
      </w:pPr>
      <w:r w:rsidRPr="00DB2E25">
        <w:rPr>
          <w:rStyle w:val="PleaseReviewParagraphId"/>
        </w:rPr>
        <w:t>[565]</w:t>
      </w:r>
      <w:r w:rsidRPr="00DB2E25">
        <w:rPr>
          <w:b/>
        </w:rPr>
        <w:t>Furniss, R.L. &amp; Carolin, V.M.</w:t>
      </w:r>
      <w:r w:rsidRPr="00DB2E25">
        <w:t xml:space="preserve"> 1977. </w:t>
      </w:r>
      <w:r w:rsidRPr="00DB2E25">
        <w:rPr>
          <w:i/>
        </w:rPr>
        <w:t>Western forest insects</w:t>
      </w:r>
      <w:r w:rsidRPr="00DB2E25">
        <w:t>. United States Department of Agriculture (USDA) Forest Service, Miscellaneous Publication No. 1339. Washington, DC, USDA. 654 pp.</w:t>
      </w:r>
    </w:p>
    <w:p w14:paraId="58C1443F" w14:textId="77777777" w:rsidR="004D29B9" w:rsidRPr="00DB2E25" w:rsidRDefault="00777AD5">
      <w:pPr>
        <w:pStyle w:val="IPPNormal"/>
      </w:pPr>
      <w:r w:rsidRPr="00DB2E25">
        <w:rPr>
          <w:rStyle w:val="PleaseReviewParagraphId"/>
        </w:rPr>
        <w:t>[566]</w:t>
      </w:r>
      <w:r w:rsidRPr="00DB2E25">
        <w:rPr>
          <w:b/>
        </w:rPr>
        <w:t>Grüne, S.</w:t>
      </w:r>
      <w:r w:rsidRPr="00DB2E25">
        <w:t xml:space="preserve"> 1979. </w:t>
      </w:r>
      <w:r w:rsidRPr="00DB2E25">
        <w:rPr>
          <w:i/>
        </w:rPr>
        <w:t>Brief illustrated key to European bark beetles</w:t>
      </w:r>
      <w:r w:rsidRPr="00DB2E25">
        <w:t>. Hannover, Germany, M. &amp; H. Schaper. 182 pp.</w:t>
      </w:r>
    </w:p>
    <w:p w14:paraId="09640A58" w14:textId="04E8C191" w:rsidR="004D29B9" w:rsidRPr="00DB2E25" w:rsidRDefault="00777AD5">
      <w:pPr>
        <w:pStyle w:val="IPPNormal"/>
        <w:rPr>
          <w:rStyle w:val="cld"/>
          <w:sz w:val="24"/>
        </w:rPr>
      </w:pPr>
      <w:r w:rsidRPr="00DB2E25">
        <w:rPr>
          <w:rStyle w:val="PleaseReviewParagraphId"/>
        </w:rPr>
        <w:t>[567]</w:t>
      </w:r>
      <w:r w:rsidRPr="00DB2E25">
        <w:rPr>
          <w:b/>
        </w:rPr>
        <w:t xml:space="preserve">Holzschuh, C. </w:t>
      </w:r>
      <w:r w:rsidRPr="00DB2E25">
        <w:t xml:space="preserve">1988. Eine neue </w:t>
      </w:r>
      <w:r w:rsidR="0079546F">
        <w:t>A</w:t>
      </w:r>
      <w:r w:rsidR="0079546F" w:rsidRPr="00DB2E25">
        <w:t xml:space="preserve">rt </w:t>
      </w:r>
      <w:r w:rsidRPr="00DB2E25">
        <w:t xml:space="preserve">der </w:t>
      </w:r>
      <w:r w:rsidR="0079546F">
        <w:t>G</w:t>
      </w:r>
      <w:r w:rsidR="0079546F" w:rsidRPr="00DB2E25">
        <w:t xml:space="preserve">attung </w:t>
      </w:r>
      <w:r w:rsidRPr="00DB2E25">
        <w:rPr>
          <w:i/>
        </w:rPr>
        <w:t>Ips</w:t>
      </w:r>
      <w:r w:rsidRPr="00DB2E25">
        <w:t xml:space="preserve"> aus Bhutan (Coleoptera: Scolytidae). </w:t>
      </w:r>
      <w:r w:rsidRPr="00DB2E25">
        <w:rPr>
          <w:i/>
        </w:rPr>
        <w:t>Entomologica Basiliensia</w:t>
      </w:r>
      <w:r w:rsidRPr="00DB2E25">
        <w:t>, 12: 481–485.</w:t>
      </w:r>
      <w:r w:rsidRPr="00DB2E25">
        <w:rPr>
          <w:rStyle w:val="cld"/>
          <w:sz w:val="24"/>
        </w:rPr>
        <w:t xml:space="preserve"> </w:t>
      </w:r>
    </w:p>
    <w:p w14:paraId="5DED8332" w14:textId="77777777" w:rsidR="004D29B9" w:rsidRPr="00DB2E25" w:rsidRDefault="00777AD5">
      <w:pPr>
        <w:pStyle w:val="IPPNormal"/>
      </w:pPr>
      <w:r w:rsidRPr="00DB2E25">
        <w:rPr>
          <w:rStyle w:val="PleaseReviewParagraphId"/>
        </w:rPr>
        <w:t>[568]</w:t>
      </w:r>
      <w:r w:rsidRPr="00DB2E25">
        <w:rPr>
          <w:b/>
        </w:rPr>
        <w:t xml:space="preserve">Hopkins, A.D. </w:t>
      </w:r>
      <w:r w:rsidRPr="00DB2E25">
        <w:rPr>
          <w:rStyle w:val="cld"/>
          <w:sz w:val="24"/>
        </w:rPr>
        <w:t xml:space="preserve">1909. </w:t>
      </w:r>
      <w:r w:rsidRPr="00DB2E25">
        <w:t xml:space="preserve">Practical information on the scolytid beetles of North American Forests. I. Barkbeetles of the genus </w:t>
      </w:r>
      <w:r w:rsidRPr="00DB2E25">
        <w:rPr>
          <w:i/>
        </w:rPr>
        <w:t>Dendroctonus</w:t>
      </w:r>
      <w:r w:rsidRPr="00DB2E25">
        <w:t xml:space="preserve">. </w:t>
      </w:r>
      <w:r w:rsidRPr="00DB2E25">
        <w:rPr>
          <w:i/>
          <w:iCs/>
        </w:rPr>
        <w:t>United States Department of Agriculture Bureau of Entomology Technical Bulletin</w:t>
      </w:r>
      <w:r w:rsidRPr="00DB2E25">
        <w:rPr>
          <w:iCs/>
        </w:rPr>
        <w:t>, 83</w:t>
      </w:r>
      <w:r w:rsidRPr="00DB2E25">
        <w:t>: 1–169.</w:t>
      </w:r>
    </w:p>
    <w:p w14:paraId="7BCEFBF6" w14:textId="77777777" w:rsidR="004D29B9" w:rsidRPr="00DB2E25" w:rsidRDefault="00777AD5">
      <w:pPr>
        <w:pStyle w:val="IPPNormal"/>
      </w:pPr>
      <w:r w:rsidRPr="00DB2E25">
        <w:rPr>
          <w:rStyle w:val="PleaseReviewParagraphId"/>
        </w:rPr>
        <w:t>[569]</w:t>
      </w:r>
      <w:r w:rsidRPr="00DB2E25">
        <w:rPr>
          <w:b/>
        </w:rPr>
        <w:t>Hulcr, J., Atkinson, T.H., Cognato, A.I., Jordal, B.H. &amp; McKenna, D.D.</w:t>
      </w:r>
      <w:r w:rsidRPr="00DB2E25">
        <w:rPr>
          <w:shd w:val="clear" w:color="auto" w:fill="FFFFFF"/>
        </w:rPr>
        <w:t xml:space="preserve"> 2015. Morphology, taxonomy and phylogenetics of bark beetles. In: F.E. Vega &amp; R.W. Hofstetter, eds. </w:t>
      </w:r>
      <w:r w:rsidRPr="00DB2E25">
        <w:rPr>
          <w:i/>
          <w:shd w:val="clear" w:color="auto" w:fill="FFFFFF"/>
        </w:rPr>
        <w:t>Bark beetles:</w:t>
      </w:r>
      <w:r w:rsidRPr="00DB2E25">
        <w:rPr>
          <w:i/>
        </w:rPr>
        <w:t xml:space="preserve"> biology and ecology of native and invasive species</w:t>
      </w:r>
      <w:r w:rsidRPr="00DB2E25">
        <w:rPr>
          <w:shd w:val="clear" w:color="auto" w:fill="FFFFFF"/>
        </w:rPr>
        <w:t>, pp. 41–84. Amsterdam, Elsevier. 620 pp.</w:t>
      </w:r>
    </w:p>
    <w:p w14:paraId="4EA514A9" w14:textId="77777777" w:rsidR="004D29B9" w:rsidRPr="00DB2E25" w:rsidRDefault="00777AD5">
      <w:pPr>
        <w:pStyle w:val="IPPNormal"/>
      </w:pPr>
      <w:r w:rsidRPr="00DB2E25">
        <w:rPr>
          <w:rStyle w:val="PleaseReviewParagraphId"/>
        </w:rPr>
        <w:t>[570]</w:t>
      </w:r>
      <w:r w:rsidRPr="00DB2E25">
        <w:rPr>
          <w:b/>
        </w:rPr>
        <w:t xml:space="preserve">Knizek, M. </w:t>
      </w:r>
      <w:r w:rsidRPr="00DB2E25">
        <w:t xml:space="preserve">2011. Subfamily Scolytinae Latreille, 1804. In: I. Löbl &amp; A. Smetana, eds. </w:t>
      </w:r>
      <w:r w:rsidRPr="00DB2E25">
        <w:rPr>
          <w:i/>
        </w:rPr>
        <w:t>Catalogue of palaearctic Coleoptera</w:t>
      </w:r>
      <w:r w:rsidRPr="00DB2E25">
        <w:t xml:space="preserve"> </w:t>
      </w:r>
      <w:r w:rsidRPr="00DB2E25">
        <w:rPr>
          <w:i/>
        </w:rPr>
        <w:t>7: Curculionoidea I</w:t>
      </w:r>
      <w:r w:rsidRPr="00DB2E25">
        <w:t xml:space="preserve">, pp. 204–250. Stenstrup, Denmark, Apollo Books. 373 pp. </w:t>
      </w:r>
    </w:p>
    <w:p w14:paraId="2E1680D2" w14:textId="77777777" w:rsidR="004D29B9" w:rsidRPr="00DB2E25" w:rsidRDefault="00777AD5">
      <w:pPr>
        <w:pStyle w:val="IPPNormal"/>
      </w:pPr>
      <w:r w:rsidRPr="00DB2E25">
        <w:rPr>
          <w:rStyle w:val="PleaseReviewParagraphId"/>
        </w:rPr>
        <w:t>[571]</w:t>
      </w:r>
      <w:r w:rsidRPr="00DB2E25">
        <w:rPr>
          <w:b/>
        </w:rPr>
        <w:t>Krokene, P. &amp; Solheim, H.</w:t>
      </w:r>
      <w:r w:rsidRPr="00DB2E25">
        <w:t xml:space="preserve"> 1998. Pathogenicity of four blue-stain fungi associated with aggressive and nonaggressive bark beetles. </w:t>
      </w:r>
      <w:r w:rsidRPr="00DB2E25">
        <w:rPr>
          <w:i/>
        </w:rPr>
        <w:t>Phytopathology</w:t>
      </w:r>
      <w:r w:rsidRPr="00DB2E25">
        <w:t>,</w:t>
      </w:r>
      <w:r w:rsidRPr="00DB2E25">
        <w:rPr>
          <w:i/>
        </w:rPr>
        <w:t xml:space="preserve"> </w:t>
      </w:r>
      <w:r w:rsidRPr="00DB2E25">
        <w:t>88: 39–44.</w:t>
      </w:r>
    </w:p>
    <w:p w14:paraId="3058C192" w14:textId="72A78880" w:rsidR="004D29B9" w:rsidRPr="00DB2E25" w:rsidRDefault="00777AD5">
      <w:pPr>
        <w:pStyle w:val="IPPNormal"/>
      </w:pPr>
      <w:r w:rsidRPr="00DB2E25">
        <w:rPr>
          <w:rStyle w:val="PleaseReviewParagraphId"/>
        </w:rPr>
        <w:t>[572]</w:t>
      </w:r>
      <w:r w:rsidRPr="00DB2E25">
        <w:rPr>
          <w:b/>
        </w:rPr>
        <w:t>Kurenzov, A.I. &amp; Kononov, D.G.</w:t>
      </w:r>
      <w:r w:rsidRPr="00DB2E25">
        <w:t xml:space="preserve"> 1966. [A new species of bark beetles (Ipidae Coleoptera).] In: A.I. Cherepanow, ed. [</w:t>
      </w:r>
      <w:r w:rsidRPr="00DB2E25">
        <w:rPr>
          <w:i/>
        </w:rPr>
        <w:t>New species of fauna of Siberia and adjoining regions</w:t>
      </w:r>
      <w:r w:rsidRPr="00DB2E25">
        <w:t xml:space="preserve">], pp. 29–33. </w:t>
      </w:r>
      <w:r w:rsidR="003633A2" w:rsidRPr="00DB2E25">
        <w:t>Novosibirsk</w:t>
      </w:r>
      <w:r w:rsidR="003633A2">
        <w:t xml:space="preserve">, the Russian Federation, </w:t>
      </w:r>
      <w:r w:rsidRPr="00DB2E25">
        <w:t xml:space="preserve">Institute of Biology, Academy of Sciences of the USSR, Siberian Branch (in Russian). </w:t>
      </w:r>
    </w:p>
    <w:p w14:paraId="5806CA3D" w14:textId="77777777" w:rsidR="004D29B9" w:rsidRPr="00DB2E25" w:rsidRDefault="00777AD5">
      <w:pPr>
        <w:pStyle w:val="IPPNormal"/>
      </w:pPr>
      <w:r w:rsidRPr="00DB2E25">
        <w:rPr>
          <w:rStyle w:val="PleaseReviewParagraphId"/>
        </w:rPr>
        <w:lastRenderedPageBreak/>
        <w:t>[573]</w:t>
      </w:r>
      <w:r w:rsidRPr="00DB2E25">
        <w:rPr>
          <w:b/>
        </w:rPr>
        <w:t>Lanier, G.N.</w:t>
      </w:r>
      <w:r w:rsidRPr="00DB2E25">
        <w:t xml:space="preserve"> 1967. </w:t>
      </w:r>
      <w:r w:rsidRPr="00DB2E25">
        <w:rPr>
          <w:i/>
        </w:rPr>
        <w:t>Ips plastographus</w:t>
      </w:r>
      <w:r w:rsidRPr="00DB2E25">
        <w:t xml:space="preserve"> (Coleoptera: Scolytidae) tunneling in sapwood in lodgepole pine in California. </w:t>
      </w:r>
      <w:r w:rsidRPr="00DB2E25">
        <w:rPr>
          <w:i/>
        </w:rPr>
        <w:t>The Canadian Entomologist</w:t>
      </w:r>
      <w:r w:rsidRPr="00DB2E25">
        <w:t>,</w:t>
      </w:r>
      <w:r w:rsidRPr="00DB2E25">
        <w:rPr>
          <w:i/>
        </w:rPr>
        <w:t xml:space="preserve"> </w:t>
      </w:r>
      <w:r w:rsidRPr="00DB2E25">
        <w:t>99: 1334–1335.</w:t>
      </w:r>
    </w:p>
    <w:p w14:paraId="17897BF3" w14:textId="77777777" w:rsidR="004D29B9" w:rsidRPr="00DB2E25" w:rsidRDefault="00777AD5">
      <w:pPr>
        <w:pStyle w:val="IPPNormal"/>
      </w:pPr>
      <w:r w:rsidRPr="00DB2E25">
        <w:rPr>
          <w:rStyle w:val="PleaseReviewParagraphId"/>
        </w:rPr>
        <w:t>[574]</w:t>
      </w:r>
      <w:r w:rsidRPr="00DB2E25">
        <w:rPr>
          <w:b/>
        </w:rPr>
        <w:t>Lanier, G.N.</w:t>
      </w:r>
      <w:r w:rsidRPr="00DB2E25">
        <w:t xml:space="preserve"> 1970. Biosystematics of North American </w:t>
      </w:r>
      <w:r w:rsidRPr="00DB2E25">
        <w:rPr>
          <w:i/>
        </w:rPr>
        <w:t>Ips</w:t>
      </w:r>
      <w:r w:rsidRPr="00DB2E25">
        <w:t xml:space="preserve"> (Coleoptera: Scolytidae): Hopping’s group IX. </w:t>
      </w:r>
      <w:r w:rsidRPr="00DB2E25">
        <w:rPr>
          <w:i/>
        </w:rPr>
        <w:t>The Canadian Entomologist</w:t>
      </w:r>
      <w:r w:rsidRPr="00DB2E25">
        <w:t>,</w:t>
      </w:r>
      <w:r w:rsidRPr="00DB2E25">
        <w:rPr>
          <w:i/>
        </w:rPr>
        <w:t xml:space="preserve"> </w:t>
      </w:r>
      <w:r w:rsidRPr="00DB2E25">
        <w:t>102: 1139–1163.</w:t>
      </w:r>
    </w:p>
    <w:p w14:paraId="1064E170" w14:textId="77777777" w:rsidR="004D29B9" w:rsidRPr="00DB2E25" w:rsidRDefault="00777AD5">
      <w:pPr>
        <w:pStyle w:val="IPPNormal"/>
      </w:pPr>
      <w:r w:rsidRPr="00DB2E25">
        <w:rPr>
          <w:rStyle w:val="PleaseReviewParagraphId"/>
        </w:rPr>
        <w:t>[575]</w:t>
      </w:r>
      <w:r w:rsidRPr="00DB2E25">
        <w:rPr>
          <w:b/>
        </w:rPr>
        <w:t>Lanier, G.N.</w:t>
      </w:r>
      <w:r w:rsidRPr="00DB2E25">
        <w:t xml:space="preserve"> 1987. The validity of </w:t>
      </w:r>
      <w:r w:rsidRPr="00DB2E25">
        <w:rPr>
          <w:i/>
        </w:rPr>
        <w:t>Ips cribricollis</w:t>
      </w:r>
      <w:r w:rsidRPr="00DB2E25">
        <w:t xml:space="preserve"> (Eich.) (Coleoptera: Scolytidae) as distinct from </w:t>
      </w:r>
      <w:r w:rsidRPr="00DB2E25">
        <w:rPr>
          <w:i/>
        </w:rPr>
        <w:t>I. grandicollis</w:t>
      </w:r>
      <w:r w:rsidRPr="00DB2E25">
        <w:t xml:space="preserve"> (Eich.) and the occurrence of both species in Central America. </w:t>
      </w:r>
      <w:r w:rsidRPr="00DB2E25">
        <w:rPr>
          <w:i/>
        </w:rPr>
        <w:t>The Canadian Entomologist</w:t>
      </w:r>
      <w:r w:rsidRPr="00DB2E25">
        <w:t>,</w:t>
      </w:r>
      <w:r w:rsidRPr="00DB2E25">
        <w:rPr>
          <w:i/>
        </w:rPr>
        <w:t xml:space="preserve"> </w:t>
      </w:r>
      <w:r w:rsidRPr="00DB2E25">
        <w:t>119: 179–187.</w:t>
      </w:r>
    </w:p>
    <w:p w14:paraId="09293618" w14:textId="77777777" w:rsidR="004D29B9" w:rsidRPr="00DB2E25" w:rsidRDefault="00777AD5">
      <w:pPr>
        <w:pStyle w:val="IPPNormal"/>
      </w:pPr>
      <w:r w:rsidRPr="00DB2E25">
        <w:rPr>
          <w:rStyle w:val="PleaseReviewParagraphId"/>
        </w:rPr>
        <w:t>[576]</w:t>
      </w:r>
      <w:r w:rsidRPr="00DB2E25">
        <w:rPr>
          <w:b/>
        </w:rPr>
        <w:t>Lanier, G.N., Teale, S.A. &amp; Pajares, J.A.</w:t>
      </w:r>
      <w:r w:rsidRPr="00DB2E25">
        <w:t xml:space="preserve"> 1991. Biosystematics of the genus </w:t>
      </w:r>
      <w:r w:rsidRPr="00DB2E25">
        <w:rPr>
          <w:i/>
        </w:rPr>
        <w:t>Ips</w:t>
      </w:r>
      <w:r w:rsidRPr="00DB2E25">
        <w:t xml:space="preserve"> (Coleoptera: Scolytidae) in North America: Review of the </w:t>
      </w:r>
      <w:r w:rsidRPr="00DB2E25">
        <w:rPr>
          <w:i/>
        </w:rPr>
        <w:t>Ips calligraphus</w:t>
      </w:r>
      <w:r w:rsidRPr="00DB2E25">
        <w:t xml:space="preserve"> group. </w:t>
      </w:r>
      <w:r w:rsidRPr="00DB2E25">
        <w:rPr>
          <w:i/>
        </w:rPr>
        <w:t>The Canadian Entomologist</w:t>
      </w:r>
      <w:r w:rsidRPr="00DB2E25">
        <w:t>,</w:t>
      </w:r>
      <w:r w:rsidRPr="00DB2E25">
        <w:rPr>
          <w:i/>
        </w:rPr>
        <w:t xml:space="preserve"> </w:t>
      </w:r>
      <w:r w:rsidRPr="00DB2E25">
        <w:t>123: 1103–1124.</w:t>
      </w:r>
    </w:p>
    <w:p w14:paraId="1AB3039E" w14:textId="436B6060" w:rsidR="00FC6827" w:rsidRPr="00DB2E25" w:rsidRDefault="00FC6827">
      <w:pPr>
        <w:pStyle w:val="IPPNormal"/>
      </w:pPr>
      <w:r w:rsidRPr="00305052">
        <w:rPr>
          <w:b/>
        </w:rPr>
        <w:t>Marini, L., Økland, B., Jönsson, A.M., Bentz, B., Carroll, A., Forster, B., Grégoire, J.-C.</w:t>
      </w:r>
      <w:r w:rsidR="00930878">
        <w:rPr>
          <w:b/>
        </w:rPr>
        <w:t xml:space="preserve"> </w:t>
      </w:r>
      <w:proofErr w:type="gramStart"/>
      <w:r w:rsidR="00930878">
        <w:rPr>
          <w:b/>
          <w:i/>
        </w:rPr>
        <w:t>et</w:t>
      </w:r>
      <w:proofErr w:type="gramEnd"/>
      <w:r w:rsidR="00930878">
        <w:rPr>
          <w:b/>
          <w:i/>
        </w:rPr>
        <w:t xml:space="preserve"> al.</w:t>
      </w:r>
      <w:r w:rsidRPr="00DB2E25">
        <w:t xml:space="preserve"> 2017. Climate drivers of bark beetle outbreak dynamics in Norway spruce forests. </w:t>
      </w:r>
      <w:r w:rsidRPr="00305052">
        <w:rPr>
          <w:i/>
        </w:rPr>
        <w:t>Ecography</w:t>
      </w:r>
      <w:r w:rsidR="00B63E06">
        <w:t>,</w:t>
      </w:r>
      <w:r w:rsidRPr="00DB2E25">
        <w:t xml:space="preserve"> </w:t>
      </w:r>
      <w:r w:rsidR="004817F7" w:rsidRPr="00DB2E25">
        <w:t>40: 1</w:t>
      </w:r>
      <w:r w:rsidR="00B63E06">
        <w:t>–</w:t>
      </w:r>
      <w:r w:rsidR="004817F7" w:rsidRPr="00DB2E25">
        <w:t>10.</w:t>
      </w:r>
    </w:p>
    <w:p w14:paraId="0D0CF73C" w14:textId="77777777" w:rsidR="004D29B9" w:rsidRPr="00DB2E25" w:rsidRDefault="00777AD5">
      <w:pPr>
        <w:pStyle w:val="IPPNormal"/>
      </w:pPr>
      <w:r w:rsidRPr="00DB2E25">
        <w:rPr>
          <w:rStyle w:val="PleaseReviewParagraphId"/>
        </w:rPr>
        <w:t>[577]</w:t>
      </w:r>
      <w:r w:rsidRPr="00DB2E25">
        <w:rPr>
          <w:b/>
        </w:rPr>
        <w:t>Meng, X., Lu, Q., Liu, X., Jiao, X., Liang, J. &amp; Zhang, X.</w:t>
      </w:r>
      <w:r w:rsidRPr="00DB2E25">
        <w:t xml:space="preserve"> 2015. The species specific associations between </w:t>
      </w:r>
      <w:r w:rsidRPr="00DB2E25">
        <w:rPr>
          <w:i/>
        </w:rPr>
        <w:t>Ips subelongatus</w:t>
      </w:r>
      <w:r w:rsidRPr="00DB2E25">
        <w:t xml:space="preserve"> and ophiostomatoid fungi. </w:t>
      </w:r>
      <w:r w:rsidRPr="00DB2E25">
        <w:rPr>
          <w:i/>
        </w:rPr>
        <w:t>Acta Ecologica Sinica</w:t>
      </w:r>
      <w:r w:rsidRPr="00DB2E25">
        <w:t>, 35: 313–323.</w:t>
      </w:r>
    </w:p>
    <w:p w14:paraId="45757B55" w14:textId="18CB868A" w:rsidR="004D29B9" w:rsidRPr="00DB2E25" w:rsidRDefault="00777AD5">
      <w:pPr>
        <w:pStyle w:val="IPPNormal"/>
      </w:pPr>
      <w:r w:rsidRPr="00DB2E25">
        <w:rPr>
          <w:rStyle w:val="PleaseReviewParagraphId"/>
        </w:rPr>
        <w:t>[578]</w:t>
      </w:r>
      <w:r w:rsidRPr="00DB2E25">
        <w:rPr>
          <w:b/>
        </w:rPr>
        <w:t>Pfeffer, A.</w:t>
      </w:r>
      <w:r w:rsidRPr="00DB2E25">
        <w:t xml:space="preserve"> 1995. Zentral- und westpaläarktis</w:t>
      </w:r>
      <w:r w:rsidR="0079546F">
        <w:t>c</w:t>
      </w:r>
      <w:r w:rsidRPr="00DB2E25">
        <w:t xml:space="preserve">he Borken- und Kernkäfer (Coleoptera: Scolytidae, Platypodidae). Basel, Switzerland, Pro Entomologia, Naturhistorisches Museum. 310 pp. </w:t>
      </w:r>
    </w:p>
    <w:p w14:paraId="4709511B" w14:textId="143FF127" w:rsidR="004D29B9" w:rsidRPr="00DB2E25" w:rsidRDefault="00777AD5">
      <w:pPr>
        <w:pStyle w:val="IPPNormal"/>
      </w:pPr>
      <w:r w:rsidRPr="00DB2E25">
        <w:rPr>
          <w:rStyle w:val="PleaseReviewParagraphId"/>
        </w:rPr>
        <w:t>[579]</w:t>
      </w:r>
      <w:r w:rsidRPr="00DB2E25">
        <w:rPr>
          <w:b/>
        </w:rPr>
        <w:t>Rabaglia, R.J.</w:t>
      </w:r>
      <w:r w:rsidRPr="00DB2E25">
        <w:t xml:space="preserve"> 2002. XVII.</w:t>
      </w:r>
      <w:r w:rsidRPr="00DB2E25">
        <w:rPr>
          <w:i/>
        </w:rPr>
        <w:t xml:space="preserve"> </w:t>
      </w:r>
      <w:r w:rsidRPr="00DB2E25">
        <w:t xml:space="preserve">Scolytinae Latrielle 1807. </w:t>
      </w:r>
      <w:r w:rsidRPr="00DB2E25">
        <w:rPr>
          <w:iCs/>
        </w:rPr>
        <w:t>In</w:t>
      </w:r>
      <w:r w:rsidRPr="00DB2E25">
        <w:t xml:space="preserve">: R.H. Arnett, Jr., M.C. Thomas, P.E. Skelley &amp; J.H. Frank, eds. </w:t>
      </w:r>
      <w:r w:rsidRPr="00DB2E25">
        <w:rPr>
          <w:i/>
        </w:rPr>
        <w:t>American beetles</w:t>
      </w:r>
      <w:r w:rsidRPr="00DB2E25">
        <w:t xml:space="preserve">. </w:t>
      </w:r>
      <w:r w:rsidRPr="00DB2E25">
        <w:rPr>
          <w:i/>
        </w:rPr>
        <w:t>Vol. 2. Polyphaga: Scarabaeoidea through Curculionoidea</w:t>
      </w:r>
      <w:r w:rsidRPr="00DB2E25">
        <w:t xml:space="preserve">, pp. 792–805. Boca Raton, FL, CRC Press. </w:t>
      </w:r>
      <w:proofErr w:type="gramStart"/>
      <w:r w:rsidRPr="00DB2E25">
        <w:t>xiv</w:t>
      </w:r>
      <w:proofErr w:type="gramEnd"/>
      <w:r w:rsidRPr="00DB2E25">
        <w:t xml:space="preserve"> + 861</w:t>
      </w:r>
      <w:r w:rsidR="00824F76">
        <w:t xml:space="preserve"> </w:t>
      </w:r>
      <w:r w:rsidRPr="00DB2E25">
        <w:t>pp.</w:t>
      </w:r>
    </w:p>
    <w:p w14:paraId="32286352" w14:textId="4E4BC86C" w:rsidR="00493FA0" w:rsidRPr="00DB2E25" w:rsidRDefault="00493FA0">
      <w:pPr>
        <w:pStyle w:val="IPPNormal"/>
      </w:pPr>
      <w:r w:rsidRPr="00305052">
        <w:rPr>
          <w:b/>
        </w:rPr>
        <w:t>Schedl, K.E</w:t>
      </w:r>
      <w:r w:rsidR="009B05D7" w:rsidRPr="00305052">
        <w:rPr>
          <w:b/>
        </w:rPr>
        <w:t>.</w:t>
      </w:r>
      <w:r w:rsidRPr="00DB2E25">
        <w:t xml:space="preserve"> 1981. 91. Familie: Scolytidae (Borken- und Ambrosiakäfer). In: </w:t>
      </w:r>
      <w:r w:rsidR="009B05D7">
        <w:t xml:space="preserve">H. </w:t>
      </w:r>
      <w:r w:rsidRPr="00DB2E25">
        <w:t xml:space="preserve">Freude, </w:t>
      </w:r>
      <w:r w:rsidR="009B05D7">
        <w:t xml:space="preserve">K.W. </w:t>
      </w:r>
      <w:r w:rsidRPr="00DB2E25">
        <w:t xml:space="preserve">Harde </w:t>
      </w:r>
      <w:r w:rsidR="009B05D7">
        <w:t>&amp;</w:t>
      </w:r>
      <w:r w:rsidRPr="00DB2E25">
        <w:t xml:space="preserve"> </w:t>
      </w:r>
      <w:r w:rsidR="009B05D7">
        <w:t xml:space="preserve">G.A. </w:t>
      </w:r>
      <w:r w:rsidRPr="00DB2E25">
        <w:t>Lohse</w:t>
      </w:r>
      <w:r w:rsidR="009B05D7">
        <w:t>,</w:t>
      </w:r>
      <w:r w:rsidRPr="00DB2E25">
        <w:t xml:space="preserve"> eds. </w:t>
      </w:r>
      <w:r w:rsidRPr="00305052">
        <w:rPr>
          <w:i/>
        </w:rPr>
        <w:t>Die Käfer Mitteleuropas</w:t>
      </w:r>
      <w:r w:rsidR="009B05D7" w:rsidRPr="00305052">
        <w:rPr>
          <w:i/>
        </w:rPr>
        <w:t xml:space="preserve">, Bd. 10: </w:t>
      </w:r>
      <w:r w:rsidR="009B05D7">
        <w:rPr>
          <w:i/>
        </w:rPr>
        <w:t>Bruchidae, Anthribidae, Scolytidae, Platypodidae, Curculionidae I</w:t>
      </w:r>
      <w:r w:rsidR="009B05D7">
        <w:t>,</w:t>
      </w:r>
      <w:r w:rsidRPr="00DB2E25">
        <w:t xml:space="preserve"> </w:t>
      </w:r>
      <w:r w:rsidR="009B05D7" w:rsidRPr="00DB2E25">
        <w:t>pp. 34–99.</w:t>
      </w:r>
      <w:r w:rsidR="009B05D7">
        <w:t xml:space="preserve"> </w:t>
      </w:r>
      <w:r w:rsidR="009B05D7" w:rsidRPr="00DB2E25">
        <w:t>Krefeld</w:t>
      </w:r>
      <w:r w:rsidR="009B05D7">
        <w:t>,</w:t>
      </w:r>
      <w:r w:rsidR="009B05D7" w:rsidRPr="00DB2E25">
        <w:t xml:space="preserve"> </w:t>
      </w:r>
      <w:r w:rsidR="009B05D7">
        <w:t xml:space="preserve">Germany, </w:t>
      </w:r>
      <w:r w:rsidRPr="00DB2E25">
        <w:t>Goecke &amp; Evers.</w:t>
      </w:r>
      <w:r w:rsidR="009B05D7">
        <w:t xml:space="preserve"> 310 pp.</w:t>
      </w:r>
    </w:p>
    <w:p w14:paraId="592A98E6" w14:textId="6FDC3CB2" w:rsidR="000E2B49" w:rsidRPr="00DB2E25" w:rsidRDefault="00FC6827">
      <w:pPr>
        <w:pStyle w:val="IPPNormal"/>
      </w:pPr>
      <w:r w:rsidRPr="00305052">
        <w:rPr>
          <w:b/>
        </w:rPr>
        <w:t>St</w:t>
      </w:r>
      <w:r w:rsidR="000E2B49" w:rsidRPr="00305052">
        <w:rPr>
          <w:b/>
        </w:rPr>
        <w:t>a</w:t>
      </w:r>
      <w:r w:rsidRPr="00305052">
        <w:rPr>
          <w:b/>
        </w:rPr>
        <w:t>u</w:t>
      </w:r>
      <w:r w:rsidR="000E2B49" w:rsidRPr="00305052">
        <w:rPr>
          <w:b/>
        </w:rPr>
        <w:t>ffer, C., Kirisits, T., Nussbaumer, C., Pavlin, R. &amp; Wingfield, M.J.</w:t>
      </w:r>
      <w:r w:rsidR="000E2B49" w:rsidRPr="00DB2E25">
        <w:t xml:space="preserve"> 2001. Phylogenetic relationships between the European and A</w:t>
      </w:r>
      <w:r w:rsidRPr="00DB2E25">
        <w:t>sian eight spined larch bark bee</w:t>
      </w:r>
      <w:r w:rsidR="000E2B49" w:rsidRPr="00DB2E25">
        <w:t>tle popu</w:t>
      </w:r>
      <w:r w:rsidRPr="00DB2E25">
        <w:t>la</w:t>
      </w:r>
      <w:r w:rsidR="000E2B49" w:rsidRPr="00DB2E25">
        <w:t>t</w:t>
      </w:r>
      <w:r w:rsidRPr="00DB2E25">
        <w:t>i</w:t>
      </w:r>
      <w:r w:rsidR="000E2B49" w:rsidRPr="00DB2E25">
        <w:t xml:space="preserve">ons (Coleoptera, Scolytidae) inferred from DNA sequences and fungal associates. </w:t>
      </w:r>
      <w:r w:rsidR="000E2B49" w:rsidRPr="00305052">
        <w:rPr>
          <w:i/>
        </w:rPr>
        <w:t>European Journal of Entomology</w:t>
      </w:r>
      <w:r w:rsidR="000E2B49" w:rsidRPr="00DB2E25">
        <w:t>, 98: 99</w:t>
      </w:r>
      <w:r w:rsidR="00C12FF6">
        <w:t>–</w:t>
      </w:r>
      <w:r w:rsidR="000E2B49" w:rsidRPr="00DB2E25">
        <w:t>105.</w:t>
      </w:r>
    </w:p>
    <w:p w14:paraId="4B7961DC" w14:textId="77777777" w:rsidR="004D29B9" w:rsidRPr="00DB2E25" w:rsidRDefault="00777AD5">
      <w:pPr>
        <w:pStyle w:val="IPPNormal"/>
      </w:pPr>
      <w:r w:rsidRPr="00DB2E25">
        <w:rPr>
          <w:rStyle w:val="PleaseReviewParagraphId"/>
        </w:rPr>
        <w:t>[580]</w:t>
      </w:r>
      <w:r w:rsidRPr="00DB2E25">
        <w:rPr>
          <w:b/>
        </w:rPr>
        <w:t xml:space="preserve">Thomas, J.B. </w:t>
      </w:r>
      <w:r w:rsidRPr="00DB2E25">
        <w:t xml:space="preserve">1957. The use of larval anatomy in the study of bark beetles (Coleoptera: Scolytidae). </w:t>
      </w:r>
      <w:r w:rsidRPr="00DB2E25">
        <w:rPr>
          <w:i/>
          <w:iCs/>
        </w:rPr>
        <w:t>The Memoirs of the Entomological Society of Canada</w:t>
      </w:r>
      <w:r w:rsidRPr="00DB2E25">
        <w:t>, 89(S5): 3–45.</w:t>
      </w:r>
    </w:p>
    <w:p w14:paraId="7B6F6B66" w14:textId="0AF7FE2D" w:rsidR="00A054AD" w:rsidRPr="00DB2E25" w:rsidRDefault="00A054AD">
      <w:pPr>
        <w:pStyle w:val="IPPNormal"/>
      </w:pPr>
      <w:r w:rsidRPr="00305052">
        <w:rPr>
          <w:b/>
        </w:rPr>
        <w:t>Wermelinger</w:t>
      </w:r>
      <w:r w:rsidR="00FC6827" w:rsidRPr="00305052">
        <w:rPr>
          <w:b/>
        </w:rPr>
        <w:t>, B.</w:t>
      </w:r>
      <w:r w:rsidR="00FC6827" w:rsidRPr="00DB2E25">
        <w:t xml:space="preserve"> 2004. Ecology and management of the spruce bark beetle </w:t>
      </w:r>
      <w:r w:rsidR="00FC6827" w:rsidRPr="00305052">
        <w:rPr>
          <w:i/>
        </w:rPr>
        <w:t>Ips typographus</w:t>
      </w:r>
      <w:r w:rsidR="00FC6827" w:rsidRPr="00DB2E25">
        <w:t xml:space="preserve"> </w:t>
      </w:r>
      <w:r w:rsidR="001512AC">
        <w:t>–</w:t>
      </w:r>
      <w:r w:rsidR="00FC6827" w:rsidRPr="00DB2E25">
        <w:t xml:space="preserve"> a review of recent research. </w:t>
      </w:r>
      <w:r w:rsidR="00FC6827" w:rsidRPr="00305052">
        <w:rPr>
          <w:i/>
        </w:rPr>
        <w:t>Forest Ecology and Management</w:t>
      </w:r>
      <w:r w:rsidR="00FC6827" w:rsidRPr="00DB2E25">
        <w:t>, 202: 67–82</w:t>
      </w:r>
      <w:r w:rsidR="001512AC">
        <w:t>.</w:t>
      </w:r>
    </w:p>
    <w:p w14:paraId="0AAC01BA" w14:textId="77777777" w:rsidR="004D29B9" w:rsidRPr="00DB2E25" w:rsidRDefault="00777AD5">
      <w:pPr>
        <w:pStyle w:val="IPPNormal"/>
      </w:pPr>
      <w:r w:rsidRPr="00DB2E25">
        <w:rPr>
          <w:rStyle w:val="PleaseReviewParagraphId"/>
        </w:rPr>
        <w:t>[581]</w:t>
      </w:r>
      <w:r w:rsidRPr="00DB2E25">
        <w:rPr>
          <w:b/>
        </w:rPr>
        <w:t>Wood, S.L.</w:t>
      </w:r>
      <w:r w:rsidRPr="00DB2E25">
        <w:t xml:space="preserve"> 1982. The bark and ambrosia beetles of North and Central America (Coleoptera: Scolytidae), a taxonomic monograph. </w:t>
      </w:r>
      <w:r w:rsidRPr="00DB2E25">
        <w:rPr>
          <w:i/>
        </w:rPr>
        <w:t>Great Basin Naturalist Memoirs</w:t>
      </w:r>
      <w:r w:rsidRPr="00DB2E25">
        <w:t>, 6: 1–1359.</w:t>
      </w:r>
    </w:p>
    <w:p w14:paraId="03CAF705" w14:textId="77777777" w:rsidR="004D29B9" w:rsidRPr="00DB2E25" w:rsidRDefault="00777AD5">
      <w:pPr>
        <w:pStyle w:val="IPPNormal"/>
      </w:pPr>
      <w:r w:rsidRPr="00DB2E25">
        <w:rPr>
          <w:rStyle w:val="PleaseReviewParagraphId"/>
        </w:rPr>
        <w:t>[582]</w:t>
      </w:r>
      <w:r w:rsidRPr="00DB2E25">
        <w:rPr>
          <w:b/>
        </w:rPr>
        <w:t>Wood, S.L.</w:t>
      </w:r>
      <w:r w:rsidRPr="00DB2E25">
        <w:t xml:space="preserve"> 1986. A reclassification of the genera of Scolytidae (Coleoptera). </w:t>
      </w:r>
      <w:r w:rsidRPr="00DB2E25">
        <w:rPr>
          <w:i/>
        </w:rPr>
        <w:t>Great Basin Naturalist Memoirs</w:t>
      </w:r>
      <w:r w:rsidRPr="00DB2E25">
        <w:t xml:space="preserve">, 10: 1–126. </w:t>
      </w:r>
    </w:p>
    <w:p w14:paraId="1C732202" w14:textId="77777777" w:rsidR="004D29B9" w:rsidRPr="00DB2E25" w:rsidRDefault="00777AD5">
      <w:pPr>
        <w:pStyle w:val="IPPNormal"/>
      </w:pPr>
      <w:r w:rsidRPr="00DB2E25">
        <w:rPr>
          <w:rStyle w:val="PleaseReviewParagraphId"/>
        </w:rPr>
        <w:t>[583]</w:t>
      </w:r>
      <w:r w:rsidRPr="00DB2E25">
        <w:rPr>
          <w:b/>
        </w:rPr>
        <w:t>Wood, S.L. &amp; Bright, D.E.</w:t>
      </w:r>
      <w:r w:rsidRPr="00DB2E25">
        <w:t xml:space="preserve"> 1992. A catalog of Scolytidae and Platypodidae (Coleoptera), Part 2: Taxonomic index. </w:t>
      </w:r>
      <w:r w:rsidRPr="00DB2E25">
        <w:rPr>
          <w:i/>
        </w:rPr>
        <w:t>Great Basin Naturalist Memoirs</w:t>
      </w:r>
      <w:r w:rsidRPr="00DB2E25">
        <w:t>, 13: 1–1553.</w:t>
      </w:r>
    </w:p>
    <w:p w14:paraId="07EC5A22" w14:textId="77777777" w:rsidR="004D29B9" w:rsidRPr="00DB2E25" w:rsidRDefault="00777AD5">
      <w:pPr>
        <w:pStyle w:val="IPPNormal"/>
      </w:pPr>
      <w:r w:rsidRPr="00DB2E25">
        <w:rPr>
          <w:rStyle w:val="PleaseReviewParagraphId"/>
        </w:rPr>
        <w:t>[584]</w:t>
      </w:r>
      <w:r w:rsidRPr="00DB2E25">
        <w:rPr>
          <w:b/>
        </w:rPr>
        <w:t xml:space="preserve">Yousuf, F., Gur, G.M., Carnegie, A.J., Bedding, R.A., Bashford, R., Gitau, C.W. &amp; Nicol, H.I. </w:t>
      </w:r>
      <w:r w:rsidRPr="00DB2E25">
        <w:t xml:space="preserve">2014. The bark beetle, </w:t>
      </w:r>
      <w:r w:rsidRPr="00DB2E25">
        <w:rPr>
          <w:i/>
        </w:rPr>
        <w:t>Ips grandicollis</w:t>
      </w:r>
      <w:r w:rsidRPr="00DB2E25">
        <w:t xml:space="preserve">, disrupts biological control of the woodwasp, </w:t>
      </w:r>
      <w:r w:rsidRPr="00DB2E25">
        <w:rPr>
          <w:i/>
        </w:rPr>
        <w:t>Sirex noctilio</w:t>
      </w:r>
      <w:r w:rsidRPr="00DB2E25">
        <w:t xml:space="preserve">, via fungal symbiont interactions. </w:t>
      </w:r>
      <w:r w:rsidRPr="00DB2E25">
        <w:rPr>
          <w:i/>
        </w:rPr>
        <w:t>FEMS Microbial Ecology</w:t>
      </w:r>
      <w:r w:rsidRPr="00DB2E25">
        <w:t>, 88: 38–47.</w:t>
      </w:r>
    </w:p>
    <w:p w14:paraId="114A6EB2" w14:textId="77777777" w:rsidR="004D29B9" w:rsidRPr="00DB2E25" w:rsidRDefault="00777AD5">
      <w:pPr>
        <w:pStyle w:val="IPPHeading1"/>
      </w:pPr>
      <w:r w:rsidRPr="00DB2E25">
        <w:rPr>
          <w:rStyle w:val="PleaseReviewParagraphId"/>
          <w:b w:val="0"/>
        </w:rPr>
        <w:lastRenderedPageBreak/>
        <w:t>[585]</w:t>
      </w:r>
      <w:r w:rsidRPr="00DB2E25">
        <w:t>9.</w:t>
      </w:r>
      <w:r w:rsidRPr="00DB2E25">
        <w:tab/>
        <w:t>Figures</w:t>
      </w:r>
    </w:p>
    <w:p w14:paraId="6F8559CF" w14:textId="77777777" w:rsidR="004D29B9" w:rsidRPr="00DB2E25" w:rsidRDefault="00777AD5">
      <w:pPr>
        <w:jc w:val="left"/>
        <w:rPr>
          <w:sz w:val="24"/>
        </w:rPr>
      </w:pPr>
      <w:r w:rsidRPr="00DB2E25">
        <w:rPr>
          <w:rStyle w:val="PleaseReviewParagraphId"/>
        </w:rPr>
        <w:t>[586]</w:t>
      </w:r>
      <w:bookmarkStart w:id="27" w:name="_Hlk479717528"/>
      <w:bookmarkEnd w:id="27"/>
      <w:r w:rsidRPr="00DB2E25">
        <w:rPr>
          <w:noProof/>
          <w:sz w:val="24"/>
          <w:lang w:eastAsia="en-GB"/>
        </w:rPr>
        <w:drawing>
          <wp:inline distT="0" distB="0" distL="0" distR="0" wp14:anchorId="1E340AEE" wp14:editId="4D940E8C">
            <wp:extent cx="5753735" cy="3821430"/>
            <wp:effectExtent l="0" t="0" r="0" b="7620"/>
            <wp:docPr id="19" name="Picture 19" descr="C:\Users\WLODARCZYK\Desktop\Ips Figur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LODARCZYK\Desktop\Ips Figure 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3735" cy="3821430"/>
                    </a:xfrm>
                    <a:prstGeom prst="rect">
                      <a:avLst/>
                    </a:prstGeom>
                    <a:noFill/>
                    <a:ln>
                      <a:noFill/>
                    </a:ln>
                  </pic:spPr>
                </pic:pic>
              </a:graphicData>
            </a:graphic>
          </wp:inline>
        </w:drawing>
      </w:r>
      <w:r w:rsidRPr="00DB2E25">
        <w:rPr>
          <w:noProof/>
          <w:sz w:val="24"/>
          <w:lang w:eastAsia="en-GB"/>
        </w:rPr>
        <mc:AlternateContent>
          <mc:Choice Requires="wps">
            <w:drawing>
              <wp:anchor distT="0" distB="0" distL="114298" distR="114298" simplePos="0" relativeHeight="251657216" behindDoc="0" locked="0" layoutInCell="1" allowOverlap="1" wp14:anchorId="43FEF2A4" wp14:editId="563C2351">
                <wp:simplePos x="0" y="0"/>
                <wp:positionH relativeFrom="column">
                  <wp:posOffset>4129405</wp:posOffset>
                </wp:positionH>
                <wp:positionV relativeFrom="paragraph">
                  <wp:posOffset>2193348</wp:posOffset>
                </wp:positionV>
                <wp:extent cx="0" cy="354330"/>
                <wp:effectExtent l="19050" t="19050" r="38100" b="26670"/>
                <wp:wrapNone/>
                <wp:docPr id="28"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4330"/>
                        </a:xfrm>
                        <a:prstGeom prst="line">
                          <a:avLst/>
                        </a:prstGeom>
                        <a:ln w="25400" cap="sq">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54C21DF" id="Straight Connector 28" o:spid="_x0000_s1026" style="position:absolute;z-index:25165721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325.15pt,172.7pt" to="325.15pt,20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" strokecolor="white [3212]" strokeweight="2pt">
                <v:stroke endcap="square"/>
                <o:lock v:ext="edit" shapetype="f"/>
              </v:line>
            </w:pict>
          </mc:Fallback>
        </mc:AlternateContent>
      </w:r>
    </w:p>
    <w:p w14:paraId="69D34E69" w14:textId="77777777" w:rsidR="004D29B9" w:rsidRPr="00DB2E25" w:rsidRDefault="00777AD5" w:rsidP="00305052">
      <w:pPr>
        <w:pStyle w:val="IPPArial"/>
        <w:spacing w:before="60"/>
      </w:pPr>
      <w:r w:rsidRPr="00DB2E25">
        <w:rPr>
          <w:rStyle w:val="PleaseReviewParagraphId"/>
        </w:rPr>
        <w:t>[587]</w:t>
      </w:r>
      <w:r w:rsidRPr="00DB2E25">
        <w:rPr>
          <w:b/>
        </w:rPr>
        <w:t xml:space="preserve">Figure 1. </w:t>
      </w:r>
      <w:r w:rsidRPr="00DB2E25">
        <w:t>Blue stain fungus (</w:t>
      </w:r>
      <w:r w:rsidRPr="00DB2E25">
        <w:rPr>
          <w:i/>
        </w:rPr>
        <w:t xml:space="preserve">Ceratocystis </w:t>
      </w:r>
      <w:r w:rsidRPr="00DB2E25">
        <w:t xml:space="preserve">sp.) affecting wood of </w:t>
      </w:r>
      <w:r w:rsidRPr="00DB2E25">
        <w:rPr>
          <w:i/>
        </w:rPr>
        <w:t xml:space="preserve">Pinus </w:t>
      </w:r>
      <w:r w:rsidRPr="00DB2E25">
        <w:t>sp. Scale bar: 5 cm</w:t>
      </w:r>
    </w:p>
    <w:p w14:paraId="6A7407DB" w14:textId="77777777" w:rsidR="004D29B9" w:rsidRPr="00DB2E25" w:rsidRDefault="00777AD5">
      <w:pPr>
        <w:pStyle w:val="IPPArial"/>
      </w:pPr>
      <w:r w:rsidRPr="00DB2E25">
        <w:rPr>
          <w:rStyle w:val="PleaseReviewParagraphId"/>
        </w:rPr>
        <w:t>[588]</w:t>
      </w:r>
      <w:r w:rsidRPr="00305052">
        <w:rPr>
          <w:i/>
        </w:rPr>
        <w:t>Source: Ronald F. Billings, Texas Forest Service, United States of America, Bugwood.org.</w:t>
      </w:r>
    </w:p>
    <w:p w14:paraId="005E441D" w14:textId="4F5EAEA3" w:rsidR="004D29B9" w:rsidRPr="00DB2E25" w:rsidRDefault="002566CF" w:rsidP="00305052">
      <w:pPr>
        <w:pStyle w:val="IPPArial"/>
        <w:spacing w:before="60"/>
        <w:rPr>
          <w:sz w:val="24"/>
        </w:rPr>
      </w:pPr>
      <w:r>
        <w:rPr>
          <w:noProof/>
          <w:color w:val="000080"/>
          <w:sz w:val="16"/>
          <w:lang w:eastAsia="en-GB"/>
        </w:rPr>
        <w:lastRenderedPageBreak/>
        <mc:AlternateContent>
          <mc:Choice Requires="wpg">
            <w:drawing>
              <wp:anchor distT="0" distB="0" distL="114300" distR="114300" simplePos="0" relativeHeight="251667456" behindDoc="0" locked="0" layoutInCell="1" allowOverlap="1" wp14:anchorId="7E5E8EE2" wp14:editId="73B9ADDA">
                <wp:simplePos x="0" y="0"/>
                <wp:positionH relativeFrom="column">
                  <wp:posOffset>223520</wp:posOffset>
                </wp:positionH>
                <wp:positionV relativeFrom="paragraph">
                  <wp:posOffset>635</wp:posOffset>
                </wp:positionV>
                <wp:extent cx="4860101" cy="7131050"/>
                <wp:effectExtent l="0" t="0" r="17145" b="12700"/>
                <wp:wrapTopAndBottom/>
                <wp:docPr id="20" name="Group 20"/>
                <wp:cNvGraphicFramePr/>
                <a:graphic xmlns:a="http://schemas.openxmlformats.org/drawingml/2006/main">
                  <a:graphicData uri="http://schemas.microsoft.com/office/word/2010/wordprocessingGroup">
                    <wpg:wgp>
                      <wpg:cNvGrpSpPr/>
                      <wpg:grpSpPr>
                        <a:xfrm>
                          <a:off x="0" y="0"/>
                          <a:ext cx="4860101" cy="7131050"/>
                          <a:chOff x="0" y="0"/>
                          <a:chExt cx="4860101" cy="7131050"/>
                        </a:xfrm>
                      </wpg:grpSpPr>
                      <pic:pic xmlns:pic="http://schemas.openxmlformats.org/drawingml/2006/picture">
                        <pic:nvPicPr>
                          <pic:cNvPr id="75" name="Picture 75" descr="P:\PREFS\MYFILES\aResearch\Scolytinae R\ISPM Diagnostics Group\Ips\ISPM Drafts\Calligraphus gallery large.jp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55515" cy="7131050"/>
                          </a:xfrm>
                          <a:prstGeom prst="rect">
                            <a:avLst/>
                          </a:prstGeom>
                          <a:noFill/>
                          <a:ln>
                            <a:noFill/>
                          </a:ln>
                        </pic:spPr>
                      </pic:pic>
                      <wpg:grpSp>
                        <wpg:cNvPr id="2" name="Group 2"/>
                        <wpg:cNvGrpSpPr/>
                        <wpg:grpSpPr>
                          <a:xfrm>
                            <a:off x="2152650" y="2647950"/>
                            <a:ext cx="2707451" cy="4482935"/>
                            <a:chOff x="0" y="0"/>
                            <a:chExt cx="2707451" cy="4482935"/>
                          </a:xfrm>
                        </wpg:grpSpPr>
                        <wps:wsp>
                          <wps:cNvPr id="3" name="Straight Connector 3"/>
                          <wps:cNvCnPr/>
                          <wps:spPr>
                            <a:xfrm flipV="1">
                              <a:off x="2695575" y="457200"/>
                              <a:ext cx="11876" cy="402573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 name="Straight Arrow Connector 10"/>
                          <wps:cNvCnPr/>
                          <wps:spPr>
                            <a:xfrm flipH="1">
                              <a:off x="1790700" y="0"/>
                              <a:ext cx="862965" cy="0"/>
                            </a:xfrm>
                            <a:prstGeom prst="straightConnector1">
                              <a:avLst/>
                            </a:prstGeom>
                            <a:ln w="508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1" name="Straight Arrow Connector 11"/>
                          <wps:cNvCnPr/>
                          <wps:spPr>
                            <a:xfrm flipH="1">
                              <a:off x="0" y="3800475"/>
                              <a:ext cx="2657475" cy="0"/>
                            </a:xfrm>
                            <a:prstGeom prst="straightConnector1">
                              <a:avLst/>
                            </a:prstGeom>
                            <a:ln w="508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6" name="Straight Arrow Connector 16"/>
                          <wps:cNvCnPr/>
                          <wps:spPr>
                            <a:xfrm flipH="1">
                              <a:off x="1457325" y="1857375"/>
                              <a:ext cx="1190625" cy="0"/>
                            </a:xfrm>
                            <a:prstGeom prst="straightConnector1">
                              <a:avLst/>
                            </a:prstGeom>
                            <a:ln w="508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0B4727B" id="Group 20" o:spid="_x0000_s1026" style="position:absolute;margin-left:17.6pt;margin-top:.05pt;width:382.7pt;height:561.5pt;z-index:251667456" coordsize="48601,713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5" o:spid="_x0000_s1027" type="#_x0000_t75" style="position:absolute;width:47555;height:71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">
                  <v:imagedata r:id="rId19" o:title="Calligraphus gallery large"/>
                </v:shape>
                <v:group id="Group 2" o:spid="_x0000_s1028" style="position:absolute;left:21526;top:26479;width:27075;height:44829" coordsize="27074,44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line id="Straight Connector 3" o:spid="_x0000_s1029" style="position:absolute;flip:y;visibility:visible;mso-wrap-style:square" from="26955,4572" to="27074,44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" strokecolor="black [3213]" strokeweight="2pt"/>
                  <v:shapetype id="_x0000_t32" coordsize="21600,21600" o:spt="32" o:oned="t" path="m,l21600,21600e" filled="f">
                    <v:path arrowok="t" fillok="f" o:connecttype="none"/>
                    <o:lock v:ext="edit" shapetype="t"/>
                  </v:shapetype>
                  <v:shape id="Straight Arrow Connector 10" o:spid="_x0000_s1030" type="#_x0000_t32" style="position:absolute;left:17907;width:862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" strokecolor="black [3213]" strokeweight="4pt">
                    <v:stroke endarrow="open"/>
                  </v:shape>
                  <v:shape id="Straight Arrow Connector 11" o:spid="_x0000_s1031" type="#_x0000_t32" style="position:absolute;top:38004;width:2657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" strokecolor="black [3213]" strokeweight="4pt">
                    <v:stroke endarrow="open"/>
                  </v:shape>
                  <v:shape id="Straight Arrow Connector 16" o:spid="_x0000_s1032" type="#_x0000_t32" style="position:absolute;left:14573;top:18573;width:1190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" strokecolor="black [3213]" strokeweight="4pt">
                    <v:stroke endarrow="open"/>
                  </v:shape>
                </v:group>
                <w10:wrap type="topAndBottom"/>
              </v:group>
            </w:pict>
          </mc:Fallback>
        </mc:AlternateContent>
      </w:r>
      <w:r w:rsidR="00777AD5" w:rsidRPr="00DB2E25">
        <w:rPr>
          <w:rStyle w:val="PleaseReviewParagraphId"/>
        </w:rPr>
        <w:t>[589]</w:t>
      </w:r>
      <w:r w:rsidR="00777AD5" w:rsidRPr="00DB2E25">
        <w:rPr>
          <w:sz w:val="24"/>
        </w:rPr>
        <w:cr/>
      </w:r>
      <w:r w:rsidR="00777AD5" w:rsidRPr="00DB2E25">
        <w:rPr>
          <w:b/>
        </w:rPr>
        <w:t>Figure 2.</w:t>
      </w:r>
      <w:r w:rsidR="00777AD5" w:rsidRPr="00DB2E25">
        <w:t xml:space="preserve"> Partial </w:t>
      </w:r>
      <w:r w:rsidR="00777AD5" w:rsidRPr="00DB2E25">
        <w:rPr>
          <w:i/>
        </w:rPr>
        <w:t>Ips calligraphus</w:t>
      </w:r>
      <w:r w:rsidR="00777AD5" w:rsidRPr="00DB2E25">
        <w:t xml:space="preserve"> maternal galleries in </w:t>
      </w:r>
      <w:r w:rsidR="00777AD5" w:rsidRPr="00DB2E25">
        <w:rPr>
          <w:i/>
        </w:rPr>
        <w:t>Pinus</w:t>
      </w:r>
      <w:r w:rsidR="00777AD5" w:rsidRPr="00DB2E25">
        <w:t xml:space="preserve"> wood with radiating and intersecting larval galleries. The central “H”-shaped gallery was built by one male and four females. One adult female (black) and two pupae (white) are shown with arrows. Scale bar: 5 cm.</w:t>
      </w:r>
    </w:p>
    <w:p w14:paraId="3B67C10F" w14:textId="77777777" w:rsidR="004D29B9" w:rsidRPr="00DB2E25" w:rsidRDefault="00777AD5">
      <w:pPr>
        <w:pStyle w:val="IPPArial"/>
      </w:pPr>
      <w:r w:rsidRPr="00DB2E25">
        <w:rPr>
          <w:rStyle w:val="PleaseReviewParagraphId"/>
        </w:rPr>
        <w:t>[590]</w:t>
      </w:r>
      <w:r w:rsidRPr="00305052">
        <w:rPr>
          <w:i/>
        </w:rPr>
        <w:t>Source: William M. Ciesla, Forest Health Management International, Bugwood.org</w:t>
      </w:r>
      <w:r w:rsidRPr="00DB2E25">
        <w:tab/>
      </w:r>
    </w:p>
    <w:p w14:paraId="166642F5" w14:textId="77777777" w:rsidR="004D29B9" w:rsidRPr="00DB2E25" w:rsidRDefault="00777AD5">
      <w:pPr>
        <w:jc w:val="left"/>
        <w:rPr>
          <w:sz w:val="24"/>
        </w:rPr>
      </w:pPr>
      <w:r w:rsidRPr="00DB2E25">
        <w:rPr>
          <w:rStyle w:val="PleaseReviewParagraphId"/>
        </w:rPr>
        <w:lastRenderedPageBreak/>
        <w:t>[591]</w:t>
      </w:r>
      <w:r w:rsidRPr="00DB2E25">
        <w:rPr>
          <w:rFonts w:ascii="Arial" w:hAnsi="Arial" w:cs="Arial"/>
          <w:b/>
          <w:noProof/>
          <w:sz w:val="18"/>
          <w:szCs w:val="18"/>
          <w:lang w:eastAsia="en-GB"/>
        </w:rPr>
        <mc:AlternateContent>
          <mc:Choice Requires="wps">
            <w:drawing>
              <wp:anchor distT="0" distB="0" distL="114300" distR="114300" simplePos="0" relativeHeight="251660288" behindDoc="0" locked="0" layoutInCell="1" allowOverlap="1" wp14:anchorId="7C759C9F" wp14:editId="64C99834">
                <wp:simplePos x="0" y="0"/>
                <wp:positionH relativeFrom="column">
                  <wp:posOffset>714432</wp:posOffset>
                </wp:positionH>
                <wp:positionV relativeFrom="paragraph">
                  <wp:posOffset>2052955</wp:posOffset>
                </wp:positionV>
                <wp:extent cx="0" cy="1198295"/>
                <wp:effectExtent l="0" t="0" r="19050" b="20955"/>
                <wp:wrapNone/>
                <wp:docPr id="6" name="Straight Connector 6"/>
                <wp:cNvGraphicFramePr/>
                <a:graphic xmlns:a="http://schemas.openxmlformats.org/drawingml/2006/main">
                  <a:graphicData uri="http://schemas.microsoft.com/office/word/2010/wordprocessingShape">
                    <wps:wsp>
                      <wps:cNvCnPr/>
                      <wps:spPr>
                        <a:xfrm flipV="1">
                          <a:off x="0" y="0"/>
                          <a:ext cx="0" cy="119829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41115F9" id="Straight Connector 6"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25pt,161.65pt" to="56.25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" strokecolor="black [3213]" strokeweight="2pt"/>
            </w:pict>
          </mc:Fallback>
        </mc:AlternateContent>
      </w:r>
      <w:r w:rsidRPr="00DB2E25">
        <w:rPr>
          <w:noProof/>
          <w:sz w:val="24"/>
          <w:lang w:eastAsia="en-GB"/>
        </w:rPr>
        <w:drawing>
          <wp:inline distT="0" distB="0" distL="0" distR="0" wp14:anchorId="5E5404E4" wp14:editId="24E0F53C">
            <wp:extent cx="2838202" cy="3400401"/>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 pini Gallery KS.jpg"/>
                    <pic:cNvPicPr/>
                  </pic:nvPicPr>
                  <pic:blipFill>
                    <a:blip r:embed="rId20">
                      <a:extLst>
                        <a:ext uri="{28A0092B-C50C-407E-A947-70E740481C1C}">
                          <a14:useLocalDpi xmlns:a14="http://schemas.microsoft.com/office/drawing/2010/main" val="0"/>
                        </a:ext>
                      </a:extLst>
                    </a:blip>
                    <a:stretch>
                      <a:fillRect/>
                    </a:stretch>
                  </pic:blipFill>
                  <pic:spPr>
                    <a:xfrm>
                      <a:off x="0" y="0"/>
                      <a:ext cx="2845814" cy="3409521"/>
                    </a:xfrm>
                    <a:prstGeom prst="rect">
                      <a:avLst/>
                    </a:prstGeom>
                  </pic:spPr>
                </pic:pic>
              </a:graphicData>
            </a:graphic>
          </wp:inline>
        </w:drawing>
      </w:r>
    </w:p>
    <w:p w14:paraId="6C235F15" w14:textId="77777777" w:rsidR="004D29B9" w:rsidRPr="00DB2E25" w:rsidRDefault="00777AD5">
      <w:pPr>
        <w:pStyle w:val="IPPArial"/>
      </w:pPr>
      <w:r w:rsidRPr="00DB2E25">
        <w:rPr>
          <w:rStyle w:val="PleaseReviewParagraphId"/>
        </w:rPr>
        <w:t>[592]</w:t>
      </w:r>
      <w:r w:rsidRPr="00DB2E25">
        <w:rPr>
          <w:b/>
        </w:rPr>
        <w:t>Figure 3.</w:t>
      </w:r>
      <w:r w:rsidRPr="00DB2E25">
        <w:t xml:space="preserve"> Partial </w:t>
      </w:r>
      <w:r w:rsidRPr="00DB2E25">
        <w:rPr>
          <w:i/>
        </w:rPr>
        <w:t xml:space="preserve">Ips pini </w:t>
      </w:r>
      <w:r w:rsidRPr="00DB2E25">
        <w:t>gallery system. The central “Y”-shaped gallery was built by one male and three females. Scale bar: 5 cm.</w:t>
      </w:r>
    </w:p>
    <w:p w14:paraId="24039DAB" w14:textId="2103487B" w:rsidR="004D29B9" w:rsidRPr="00DB2E25" w:rsidRDefault="00777AD5" w:rsidP="00305052">
      <w:pPr>
        <w:pStyle w:val="IPPArial"/>
        <w:spacing w:after="400"/>
      </w:pPr>
      <w:r w:rsidRPr="00DB2E25">
        <w:rPr>
          <w:rStyle w:val="PleaseReviewParagraphId"/>
        </w:rPr>
        <w:t>[593]</w:t>
      </w:r>
      <w:r w:rsidRPr="00305052">
        <w:rPr>
          <w:i/>
        </w:rPr>
        <w:t xml:space="preserve">Drawing courtesy </w:t>
      </w:r>
      <w:r w:rsidR="0099149D">
        <w:rPr>
          <w:i/>
        </w:rPr>
        <w:t xml:space="preserve">of </w:t>
      </w:r>
      <w:r w:rsidRPr="00305052">
        <w:rPr>
          <w:i/>
        </w:rPr>
        <w:t>K. Savard, Agriculture and Agri-Food Canada, Ottawa, Canada.</w:t>
      </w:r>
    </w:p>
    <w:p w14:paraId="39C47879" w14:textId="77777777" w:rsidR="004D29B9" w:rsidRPr="00DB2E25" w:rsidRDefault="00777AD5">
      <w:pPr>
        <w:rPr>
          <w:sz w:val="24"/>
        </w:rPr>
      </w:pPr>
      <w:r w:rsidRPr="00DB2E25">
        <w:rPr>
          <w:rStyle w:val="PleaseReviewParagraphId"/>
        </w:rPr>
        <w:t>[594]</w:t>
      </w:r>
      <w:r w:rsidRPr="00DB2E25">
        <w:rPr>
          <w:noProof/>
          <w:sz w:val="24"/>
          <w:lang w:eastAsia="en-GB"/>
        </w:rPr>
        <mc:AlternateContent>
          <mc:Choice Requires="wps">
            <w:drawing>
              <wp:anchor distT="0" distB="0" distL="114298" distR="114298" simplePos="0" relativeHeight="251658240" behindDoc="0" locked="0" layoutInCell="1" allowOverlap="1" wp14:anchorId="0B8409DA" wp14:editId="652CB950">
                <wp:simplePos x="0" y="0"/>
                <wp:positionH relativeFrom="column">
                  <wp:posOffset>4891405</wp:posOffset>
                </wp:positionH>
                <wp:positionV relativeFrom="paragraph">
                  <wp:posOffset>2740025</wp:posOffset>
                </wp:positionV>
                <wp:extent cx="0" cy="685800"/>
                <wp:effectExtent l="19050" t="19050" r="38100" b="38100"/>
                <wp:wrapNone/>
                <wp:docPr id="29"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85800"/>
                        </a:xfrm>
                        <a:prstGeom prst="line">
                          <a:avLst/>
                        </a:prstGeom>
                        <a:ln w="25400" cap="sq">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90740E8" id="Straight Connector 29" o:spid="_x0000_s1026" style="position:absolute;z-index:2516582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385.15pt,215.75pt" to="385.15pt,2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" strokecolor="black [3213]" strokeweight="2pt">
                <v:stroke endcap="square"/>
                <o:lock v:ext="edit" shapetype="f"/>
              </v:line>
            </w:pict>
          </mc:Fallback>
        </mc:AlternateContent>
      </w:r>
      <w:r w:rsidRPr="00DB2E25">
        <w:rPr>
          <w:noProof/>
          <w:sz w:val="24"/>
          <w:lang w:eastAsia="en-GB"/>
        </w:rPr>
        <w:drawing>
          <wp:inline distT="0" distB="0" distL="0" distR="0" wp14:anchorId="75839105" wp14:editId="7FCE2CF1">
            <wp:extent cx="5124450" cy="3843197"/>
            <wp:effectExtent l="0" t="0" r="0" b="508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 Frass UGA.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137528" cy="3853005"/>
                    </a:xfrm>
                    <a:prstGeom prst="rect">
                      <a:avLst/>
                    </a:prstGeom>
                  </pic:spPr>
                </pic:pic>
              </a:graphicData>
            </a:graphic>
          </wp:inline>
        </w:drawing>
      </w:r>
    </w:p>
    <w:p w14:paraId="414E7B25" w14:textId="77777777" w:rsidR="004D29B9" w:rsidRPr="00DB2E25" w:rsidRDefault="00777AD5" w:rsidP="00305052">
      <w:pPr>
        <w:pStyle w:val="IPPArial"/>
        <w:spacing w:before="60"/>
      </w:pPr>
      <w:r w:rsidRPr="00DB2E25">
        <w:rPr>
          <w:rStyle w:val="PleaseReviewParagraphId"/>
        </w:rPr>
        <w:t>[595]</w:t>
      </w:r>
      <w:r w:rsidRPr="00DB2E25">
        <w:rPr>
          <w:b/>
        </w:rPr>
        <w:t>Figure 4.</w:t>
      </w:r>
      <w:r w:rsidRPr="00DB2E25">
        <w:t xml:space="preserve"> Bark of fallen </w:t>
      </w:r>
      <w:r w:rsidRPr="00DB2E25">
        <w:rPr>
          <w:i/>
        </w:rPr>
        <w:t xml:space="preserve">Pinus </w:t>
      </w:r>
      <w:r w:rsidRPr="00DB2E25">
        <w:t xml:space="preserve">sp. tree with boring dust from dense population of </w:t>
      </w:r>
      <w:r w:rsidRPr="00DB2E25">
        <w:rPr>
          <w:i/>
        </w:rPr>
        <w:t>Ips pini</w:t>
      </w:r>
      <w:r w:rsidRPr="00DB2E25">
        <w:t>. Scale bar: 5 cm.</w:t>
      </w:r>
    </w:p>
    <w:p w14:paraId="7AD71553" w14:textId="77777777" w:rsidR="004D29B9" w:rsidRPr="00DB2E25" w:rsidRDefault="00777AD5">
      <w:pPr>
        <w:pStyle w:val="IPPArial"/>
      </w:pPr>
      <w:r w:rsidRPr="00DB2E25">
        <w:rPr>
          <w:rStyle w:val="PleaseReviewParagraphId"/>
        </w:rPr>
        <w:t>[596]</w:t>
      </w:r>
      <w:r w:rsidRPr="00305052">
        <w:rPr>
          <w:i/>
        </w:rPr>
        <w:t>Source: Brytten Steed, United States Department of Agriculture Forest Service, Bugwood.org.</w:t>
      </w:r>
    </w:p>
    <w:p w14:paraId="285A1E05" w14:textId="77777777" w:rsidR="004D29B9" w:rsidRPr="00DB2E25" w:rsidRDefault="00777AD5" w:rsidP="00305052">
      <w:pPr>
        <w:pStyle w:val="IPPArial"/>
      </w:pPr>
      <w:r w:rsidRPr="00DB2E25">
        <w:rPr>
          <w:rStyle w:val="PleaseReviewParagraphId"/>
        </w:rPr>
        <w:lastRenderedPageBreak/>
        <w:t>[597</w:t>
      </w:r>
      <w:proofErr w:type="gramStart"/>
      <w:r w:rsidRPr="00DB2E25">
        <w:rPr>
          <w:rStyle w:val="PleaseReviewParagraphId"/>
        </w:rPr>
        <w:t>]</w:t>
      </w:r>
      <w:proofErr w:type="gramEnd"/>
      <w:r w:rsidRPr="00DB2E25">
        <w:rPr>
          <w:rFonts w:eastAsia="Times New Roman" w:cs="Arial"/>
          <w:i/>
          <w:iCs/>
          <w:noProof/>
          <w:color w:val="0000FF"/>
          <w:szCs w:val="18"/>
          <w:lang w:eastAsia="en-GB"/>
        </w:rPr>
        <w:drawing>
          <wp:inline distT="0" distB="0" distL="0" distR="0" wp14:anchorId="0EA9CD5B" wp14:editId="2337E6D7">
            <wp:extent cx="5760085" cy="492633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kins09DorsHabitusEd.jpg"/>
                    <pic:cNvPicPr/>
                  </pic:nvPicPr>
                  <pic:blipFill>
                    <a:blip r:embed="rId22">
                      <a:extLst>
                        <a:ext uri="{28A0092B-C50C-407E-A947-70E740481C1C}">
                          <a14:useLocalDpi xmlns:a14="http://schemas.microsoft.com/office/drawing/2010/main" val="0"/>
                        </a:ext>
                      </a:extLst>
                    </a:blip>
                    <a:stretch>
                      <a:fillRect/>
                    </a:stretch>
                  </pic:blipFill>
                  <pic:spPr>
                    <a:xfrm>
                      <a:off x="0" y="0"/>
                      <a:ext cx="5760085" cy="4926330"/>
                    </a:xfrm>
                    <a:prstGeom prst="rect">
                      <a:avLst/>
                    </a:prstGeom>
                  </pic:spPr>
                </pic:pic>
              </a:graphicData>
            </a:graphic>
          </wp:inline>
        </w:drawing>
      </w:r>
      <w:r w:rsidRPr="00DB2E25">
        <w:rPr>
          <w:b/>
        </w:rPr>
        <w:t>Figure 5.</w:t>
      </w:r>
      <w:r w:rsidRPr="00DB2E25">
        <w:t xml:space="preserve"> Morphology of an adult bark beetle (</w:t>
      </w:r>
      <w:r w:rsidRPr="00DB2E25">
        <w:rPr>
          <w:i/>
        </w:rPr>
        <w:t xml:space="preserve">Dendroctonus </w:t>
      </w:r>
      <w:proofErr w:type="gramStart"/>
      <w:r w:rsidRPr="00DB2E25">
        <w:rPr>
          <w:i/>
        </w:rPr>
        <w:t>valens</w:t>
      </w:r>
      <w:proofErr w:type="gramEnd"/>
      <w:r w:rsidRPr="00DB2E25">
        <w:t>) in dorsal view.</w:t>
      </w:r>
    </w:p>
    <w:p w14:paraId="243E6BE0" w14:textId="77777777" w:rsidR="004D29B9" w:rsidRPr="00DB2E25" w:rsidRDefault="00777AD5">
      <w:pPr>
        <w:pStyle w:val="IPPArial"/>
      </w:pPr>
      <w:r w:rsidRPr="00DB2E25">
        <w:rPr>
          <w:rStyle w:val="PleaseReviewParagraphId"/>
        </w:rPr>
        <w:t>[598]</w:t>
      </w:r>
      <w:r w:rsidRPr="00305052">
        <w:rPr>
          <w:i/>
        </w:rPr>
        <w:t>Modified from Hopkins (1909).</w:t>
      </w:r>
      <w:r w:rsidRPr="00DB2E25">
        <w:t xml:space="preserve"> </w:t>
      </w:r>
    </w:p>
    <w:p w14:paraId="09BD43D9" w14:textId="77777777" w:rsidR="004D29B9" w:rsidRPr="00DB2E25" w:rsidRDefault="00777AD5">
      <w:pPr>
        <w:pStyle w:val="IPPArial"/>
      </w:pPr>
      <w:r w:rsidRPr="00DB2E25">
        <w:rPr>
          <w:rStyle w:val="PleaseReviewParagraphId"/>
        </w:rPr>
        <w:lastRenderedPageBreak/>
        <w:t>[599]</w:t>
      </w:r>
      <w:r w:rsidRPr="00DB2E25">
        <w:rPr>
          <w:rFonts w:eastAsia="Times New Roman"/>
          <w:noProof/>
          <w:color w:val="0000FF"/>
          <w:lang w:eastAsia="en-GB"/>
        </w:rPr>
        <w:drawing>
          <wp:inline distT="0" distB="0" distL="0" distR="0" wp14:anchorId="329F8439" wp14:editId="2CA04870">
            <wp:extent cx="5232027" cy="7623958"/>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kins09VentHabDvalensEd.jpg"/>
                    <pic:cNvPicPr/>
                  </pic:nvPicPr>
                  <pic:blipFill>
                    <a:blip r:embed="rId23">
                      <a:extLst>
                        <a:ext uri="{28A0092B-C50C-407E-A947-70E740481C1C}">
                          <a14:useLocalDpi xmlns:a14="http://schemas.microsoft.com/office/drawing/2010/main" val="0"/>
                        </a:ext>
                      </a:extLst>
                    </a:blip>
                    <a:stretch>
                      <a:fillRect/>
                    </a:stretch>
                  </pic:blipFill>
                  <pic:spPr>
                    <a:xfrm>
                      <a:off x="0" y="0"/>
                      <a:ext cx="5239002" cy="7634122"/>
                    </a:xfrm>
                    <a:prstGeom prst="rect">
                      <a:avLst/>
                    </a:prstGeom>
                  </pic:spPr>
                </pic:pic>
              </a:graphicData>
            </a:graphic>
          </wp:inline>
        </w:drawing>
      </w:r>
    </w:p>
    <w:p w14:paraId="3CE09CA5" w14:textId="77777777" w:rsidR="004D29B9" w:rsidRPr="00DB2E25" w:rsidRDefault="00777AD5">
      <w:pPr>
        <w:pStyle w:val="IPPArial"/>
      </w:pPr>
      <w:r w:rsidRPr="00DB2E25">
        <w:rPr>
          <w:rStyle w:val="PleaseReviewParagraphId"/>
        </w:rPr>
        <w:t>[600]</w:t>
      </w:r>
      <w:r w:rsidRPr="00DB2E25">
        <w:rPr>
          <w:b/>
        </w:rPr>
        <w:t>Figure 6.</w:t>
      </w:r>
      <w:r w:rsidRPr="00DB2E25">
        <w:t xml:space="preserve"> Morphology of an adult bark beetle (</w:t>
      </w:r>
      <w:r w:rsidRPr="00DB2E25">
        <w:rPr>
          <w:i/>
        </w:rPr>
        <w:t xml:space="preserve">Dendroctonus </w:t>
      </w:r>
      <w:proofErr w:type="gramStart"/>
      <w:r w:rsidRPr="00DB2E25">
        <w:rPr>
          <w:i/>
        </w:rPr>
        <w:t>valens</w:t>
      </w:r>
      <w:proofErr w:type="gramEnd"/>
      <w:r w:rsidRPr="00DB2E25">
        <w:t>) in ventral view.</w:t>
      </w:r>
    </w:p>
    <w:p w14:paraId="0FE6445B" w14:textId="77777777" w:rsidR="004D29B9" w:rsidRPr="00DB2E25" w:rsidRDefault="00777AD5">
      <w:pPr>
        <w:pStyle w:val="IPPArial"/>
      </w:pPr>
      <w:r w:rsidRPr="00DB2E25">
        <w:rPr>
          <w:rStyle w:val="PleaseReviewParagraphId"/>
        </w:rPr>
        <w:t>[601]</w:t>
      </w:r>
      <w:r w:rsidRPr="00305052">
        <w:rPr>
          <w:i/>
        </w:rPr>
        <w:t>Modified from Hopkins (1909).</w:t>
      </w:r>
      <w:r w:rsidRPr="00DB2E25">
        <w:t xml:space="preserve"> </w:t>
      </w:r>
    </w:p>
    <w:p w14:paraId="0FD90571" w14:textId="77777777" w:rsidR="004D29B9" w:rsidRPr="00DB2E25" w:rsidRDefault="00777AD5" w:rsidP="00305052">
      <w:pPr>
        <w:pStyle w:val="IPPArial"/>
        <w:rPr>
          <w:sz w:val="24"/>
        </w:rPr>
      </w:pPr>
      <w:r w:rsidRPr="00DB2E25">
        <w:rPr>
          <w:rStyle w:val="PleaseReviewParagraphId"/>
        </w:rPr>
        <w:lastRenderedPageBreak/>
        <w:t>[602</w:t>
      </w:r>
      <w:proofErr w:type="gramStart"/>
      <w:r w:rsidRPr="00DB2E25">
        <w:rPr>
          <w:rStyle w:val="PleaseReviewParagraphId"/>
        </w:rPr>
        <w:t>]</w:t>
      </w:r>
      <w:proofErr w:type="gramEnd"/>
      <w:r w:rsidRPr="00DB2E25">
        <w:rPr>
          <w:noProof/>
          <w:sz w:val="24"/>
          <w:lang w:eastAsia="en-GB"/>
        </w:rPr>
        <w:drawing>
          <wp:inline distT="0" distB="0" distL="0" distR="0" wp14:anchorId="1C07C057" wp14:editId="706A804D">
            <wp:extent cx="5760085" cy="37033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_Ips pini (Say).jpg"/>
                    <pic:cNvPicPr/>
                  </pic:nvPicPr>
                  <pic:blipFill>
                    <a:blip r:embed="rId24">
                      <a:extLst>
                        <a:ext uri="{28A0092B-C50C-407E-A947-70E740481C1C}">
                          <a14:useLocalDpi xmlns:a14="http://schemas.microsoft.com/office/drawing/2010/main" val="0"/>
                        </a:ext>
                      </a:extLst>
                    </a:blip>
                    <a:stretch>
                      <a:fillRect/>
                    </a:stretch>
                  </pic:blipFill>
                  <pic:spPr>
                    <a:xfrm>
                      <a:off x="0" y="0"/>
                      <a:ext cx="5760085" cy="3703320"/>
                    </a:xfrm>
                    <a:prstGeom prst="rect">
                      <a:avLst/>
                    </a:prstGeom>
                  </pic:spPr>
                </pic:pic>
              </a:graphicData>
            </a:graphic>
          </wp:inline>
        </w:drawing>
      </w:r>
      <w:r w:rsidRPr="00DB2E25">
        <w:rPr>
          <w:b/>
        </w:rPr>
        <w:t>Figure 7.</w:t>
      </w:r>
      <w:r w:rsidRPr="00DB2E25">
        <w:t xml:space="preserve"> </w:t>
      </w:r>
      <w:r w:rsidRPr="00DB2E25">
        <w:rPr>
          <w:i/>
        </w:rPr>
        <w:t>Ips pini</w:t>
      </w:r>
      <w:r w:rsidRPr="00DB2E25">
        <w:t>: dorsal habitus of adult.</w:t>
      </w:r>
    </w:p>
    <w:p w14:paraId="13B2843D" w14:textId="5FBAD3B2" w:rsidR="004D29B9" w:rsidRPr="00DB2E25" w:rsidRDefault="00777AD5">
      <w:pPr>
        <w:pStyle w:val="IPPArial"/>
      </w:pPr>
      <w:r w:rsidRPr="00DB2E25">
        <w:rPr>
          <w:rStyle w:val="PleaseReviewParagraphId"/>
        </w:rPr>
        <w:t>[603]</w:t>
      </w:r>
      <w:r w:rsidRPr="00305052">
        <w:rPr>
          <w:i/>
        </w:rPr>
        <w:t>Photo courtesy</w:t>
      </w:r>
      <w:r w:rsidR="00CB134D">
        <w:rPr>
          <w:i/>
        </w:rPr>
        <w:t xml:space="preserve"> of</w:t>
      </w:r>
      <w:r w:rsidRPr="00305052">
        <w:rPr>
          <w:i/>
        </w:rPr>
        <w:t xml:space="preserve"> K. Bolte, Canadian Forest Service</w:t>
      </w:r>
      <w:r w:rsidR="00777D97" w:rsidRPr="00305052">
        <w:rPr>
          <w:i/>
        </w:rPr>
        <w:t>,</w:t>
      </w:r>
      <w:r w:rsidRPr="00305052">
        <w:rPr>
          <w:i/>
        </w:rPr>
        <w:t xml:space="preserve"> Ottawa, Canada</w:t>
      </w:r>
      <w:r w:rsidR="002C5DD5" w:rsidRPr="00305052">
        <w:rPr>
          <w:i/>
        </w:rPr>
        <w:t>.</w:t>
      </w:r>
      <w:r w:rsidRPr="00DB2E25">
        <w:t xml:space="preserve"> </w:t>
      </w:r>
    </w:p>
    <w:p w14:paraId="4287D6E0" w14:textId="0AD718F7" w:rsidR="004D29B9" w:rsidRPr="00DB2E25" w:rsidRDefault="00777AD5">
      <w:pPr>
        <w:rPr>
          <w:sz w:val="24"/>
        </w:rPr>
      </w:pPr>
      <w:r w:rsidRPr="00DB2E25">
        <w:rPr>
          <w:rStyle w:val="PleaseReviewParagraphId"/>
        </w:rPr>
        <w:t>[604]</w:t>
      </w:r>
    </w:p>
    <w:p w14:paraId="458FA304" w14:textId="77777777" w:rsidR="001E621A" w:rsidRPr="00DB2E25" w:rsidRDefault="001E621A">
      <w:pPr>
        <w:pStyle w:val="IPPArial"/>
        <w:rPr>
          <w:rStyle w:val="PleaseReviewParagraphId"/>
        </w:rPr>
      </w:pPr>
    </w:p>
    <w:p w14:paraId="326D9C82" w14:textId="0C007C6E" w:rsidR="001E621A" w:rsidRPr="00DB2E25" w:rsidRDefault="00ED52EA">
      <w:pPr>
        <w:pStyle w:val="IPPArial"/>
        <w:rPr>
          <w:rStyle w:val="PleaseReviewParagraphId"/>
        </w:rPr>
      </w:pPr>
      <w:r w:rsidRPr="00DB2E25">
        <w:rPr>
          <w:noProof/>
          <w:color w:val="000080"/>
          <w:sz w:val="16"/>
          <w:lang w:eastAsia="en-GB"/>
        </w:rPr>
        <w:lastRenderedPageBreak/>
        <w:drawing>
          <wp:inline distT="0" distB="0" distL="0" distR="0" wp14:anchorId="09B23239" wp14:editId="6CBD5BD8">
            <wp:extent cx="5501640" cy="7461504"/>
            <wp:effectExtent l="0" t="0" r="381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ps frons plate letter temp NoScale_modified30oct.jpg"/>
                    <pic:cNvPicPr/>
                  </pic:nvPicPr>
                  <pic:blipFill>
                    <a:blip r:embed="rId25">
                      <a:extLst>
                        <a:ext uri="{28A0092B-C50C-407E-A947-70E740481C1C}">
                          <a14:useLocalDpi xmlns:a14="http://schemas.microsoft.com/office/drawing/2010/main" val="0"/>
                        </a:ext>
                      </a:extLst>
                    </a:blip>
                    <a:stretch>
                      <a:fillRect/>
                    </a:stretch>
                  </pic:blipFill>
                  <pic:spPr>
                    <a:xfrm>
                      <a:off x="0" y="0"/>
                      <a:ext cx="5501640" cy="7461504"/>
                    </a:xfrm>
                    <a:prstGeom prst="rect">
                      <a:avLst/>
                    </a:prstGeom>
                  </pic:spPr>
                </pic:pic>
              </a:graphicData>
            </a:graphic>
          </wp:inline>
        </w:drawing>
      </w:r>
    </w:p>
    <w:p w14:paraId="270184E1" w14:textId="77777777" w:rsidR="001E621A" w:rsidRPr="00DB2E25" w:rsidRDefault="001E621A">
      <w:pPr>
        <w:pStyle w:val="IPPArial"/>
        <w:rPr>
          <w:rStyle w:val="PleaseReviewParagraphId"/>
        </w:rPr>
      </w:pPr>
    </w:p>
    <w:p w14:paraId="704B2A7C" w14:textId="6C2E5744" w:rsidR="004D29B9" w:rsidRPr="00DB2E25" w:rsidRDefault="00777AD5">
      <w:pPr>
        <w:pStyle w:val="IPPArial"/>
      </w:pPr>
      <w:r w:rsidRPr="00DB2E25">
        <w:rPr>
          <w:rStyle w:val="PleaseReviewParagraphId"/>
        </w:rPr>
        <w:t>[605]</w:t>
      </w:r>
      <w:r w:rsidRPr="00DB2E25">
        <w:rPr>
          <w:b/>
        </w:rPr>
        <w:t>Figure 8.</w:t>
      </w:r>
      <w:r w:rsidRPr="00DB2E25">
        <w:t xml:space="preserve"> (a)–(d) Head of </w:t>
      </w:r>
      <w:r w:rsidRPr="00DB2E25">
        <w:rPr>
          <w:i/>
        </w:rPr>
        <w:t>Ips</w:t>
      </w:r>
      <w:r w:rsidRPr="00DB2E25">
        <w:t xml:space="preserve"> spp.: (a) </w:t>
      </w:r>
      <w:r w:rsidRPr="00DB2E25">
        <w:rPr>
          <w:i/>
        </w:rPr>
        <w:t>I. plastographus</w:t>
      </w:r>
      <w:r w:rsidRPr="00DB2E25">
        <w:t xml:space="preserve"> with round </w:t>
      </w:r>
      <w:r w:rsidR="00B06822">
        <w:t>median</w:t>
      </w:r>
      <w:r w:rsidR="00B06822" w:rsidRPr="00DB2E25">
        <w:t xml:space="preserve"> </w:t>
      </w:r>
      <w:r w:rsidRPr="00DB2E25">
        <w:t>tubercle</w:t>
      </w:r>
      <w:r w:rsidR="0037093C" w:rsidRPr="00DB2E25">
        <w:t xml:space="preserve"> (circled) and epi</w:t>
      </w:r>
      <w:r w:rsidR="00875A82">
        <w:t>s</w:t>
      </w:r>
      <w:r w:rsidR="0037093C" w:rsidRPr="00DB2E25">
        <w:t xml:space="preserve">toma marked with an </w:t>
      </w:r>
      <w:r w:rsidR="0037093C" w:rsidRPr="006E28B7">
        <w:t>arrow</w:t>
      </w:r>
      <w:r w:rsidRPr="000A4056">
        <w:t xml:space="preserve">; (b) </w:t>
      </w:r>
      <w:r w:rsidRPr="000A4056">
        <w:rPr>
          <w:i/>
        </w:rPr>
        <w:t>I. integer</w:t>
      </w:r>
      <w:r w:rsidRPr="000A4056">
        <w:t xml:space="preserve"> with elongate frontal tubercle</w:t>
      </w:r>
      <w:r w:rsidR="00B20A93" w:rsidRPr="000A4056">
        <w:t xml:space="preserve"> (in vertical white oval)</w:t>
      </w:r>
      <w:r w:rsidRPr="000A4056">
        <w:t xml:space="preserve">; (c) </w:t>
      </w:r>
      <w:r w:rsidRPr="000A4056">
        <w:rPr>
          <w:i/>
        </w:rPr>
        <w:t>I. </w:t>
      </w:r>
      <w:r w:rsidR="006E28B7" w:rsidRPr="006E28B7">
        <w:rPr>
          <w:i/>
        </w:rPr>
        <w:t>i</w:t>
      </w:r>
      <w:r w:rsidR="006E28B7" w:rsidRPr="000A4056">
        <w:rPr>
          <w:i/>
        </w:rPr>
        <w:t>nteger</w:t>
      </w:r>
      <w:r w:rsidR="006E28B7" w:rsidRPr="000A4056">
        <w:t xml:space="preserve"> </w:t>
      </w:r>
      <w:r w:rsidRPr="000A4056">
        <w:t>with tubercles on frons above eyes highlighted;</w:t>
      </w:r>
      <w:r w:rsidRPr="00DB2E25">
        <w:t xml:space="preserve"> (d) </w:t>
      </w:r>
      <w:r w:rsidRPr="00DB2E25">
        <w:rPr>
          <w:i/>
        </w:rPr>
        <w:t>I. lecontei</w:t>
      </w:r>
      <w:r w:rsidRPr="00DB2E25">
        <w:t xml:space="preserve"> with split frontal tubercle. (e)</w:t>
      </w:r>
      <w:proofErr w:type="gramStart"/>
      <w:r w:rsidRPr="00DB2E25">
        <w:t>–(</w:t>
      </w:r>
      <w:proofErr w:type="gramEnd"/>
      <w:r w:rsidRPr="00DB2E25">
        <w:t xml:space="preserve">g) Antenna of </w:t>
      </w:r>
      <w:r w:rsidRPr="00DB2E25">
        <w:rPr>
          <w:i/>
        </w:rPr>
        <w:t>Ips</w:t>
      </w:r>
      <w:r w:rsidRPr="00DB2E25">
        <w:t xml:space="preserve"> spp.: (e) </w:t>
      </w:r>
      <w:r w:rsidRPr="00DB2E25">
        <w:rPr>
          <w:i/>
        </w:rPr>
        <w:t>I. perroti</w:t>
      </w:r>
      <w:r w:rsidRPr="00DB2E25">
        <w:t xml:space="preserve"> (straight sutures); (f) </w:t>
      </w:r>
      <w:r w:rsidRPr="00DB2E25">
        <w:rPr>
          <w:i/>
        </w:rPr>
        <w:t>I. tridens</w:t>
      </w:r>
      <w:r w:rsidRPr="00DB2E25">
        <w:t xml:space="preserve"> (bisinuate sutures); (g)</w:t>
      </w:r>
      <w:r w:rsidRPr="00DB2E25">
        <w:rPr>
          <w:i/>
        </w:rPr>
        <w:t xml:space="preserve"> I. grandicollis</w:t>
      </w:r>
      <w:r w:rsidRPr="00DB2E25">
        <w:t xml:space="preserve"> (angulate sutures).</w:t>
      </w:r>
    </w:p>
    <w:p w14:paraId="0EA9D275" w14:textId="655EAAD9" w:rsidR="004D29B9" w:rsidRPr="00DB2E25" w:rsidRDefault="00777AD5">
      <w:pPr>
        <w:pStyle w:val="IPPArial"/>
      </w:pPr>
      <w:r w:rsidRPr="00DB2E25">
        <w:rPr>
          <w:rStyle w:val="PleaseReviewParagraphId"/>
        </w:rPr>
        <w:t>[606]</w:t>
      </w:r>
      <w:r w:rsidRPr="00305052">
        <w:rPr>
          <w:i/>
        </w:rPr>
        <w:t xml:space="preserve">Photos courtesy </w:t>
      </w:r>
      <w:r w:rsidR="00CB134D">
        <w:rPr>
          <w:i/>
        </w:rPr>
        <w:t xml:space="preserve">of </w:t>
      </w:r>
      <w:r w:rsidRPr="00305052">
        <w:rPr>
          <w:i/>
        </w:rPr>
        <w:t>(a)–(c), (e) and (f) K. Bolte, Canadian Food Inspection Agency; (d) K. Savard, Agriculture and Agri-Food Canada, Ottawa, Canada (AAFC); (</w:t>
      </w:r>
      <w:r w:rsidR="003F2A09">
        <w:rPr>
          <w:i/>
        </w:rPr>
        <w:t>g</w:t>
      </w:r>
      <w:r w:rsidRPr="00305052">
        <w:rPr>
          <w:i/>
        </w:rPr>
        <w:t>) H. Douglas (AAFC).</w:t>
      </w:r>
    </w:p>
    <w:p w14:paraId="23FB8C47" w14:textId="75B8EDB7" w:rsidR="004D29B9" w:rsidRPr="00DB2E25" w:rsidRDefault="00777AD5">
      <w:pPr>
        <w:pStyle w:val="IPPHeading1"/>
      </w:pPr>
      <w:r w:rsidRPr="00DB2E25">
        <w:rPr>
          <w:rStyle w:val="PleaseReviewParagraphId"/>
          <w:b w:val="0"/>
        </w:rPr>
        <w:lastRenderedPageBreak/>
        <w:t>[607]</w:t>
      </w:r>
      <w:r w:rsidRPr="00DB2E25">
        <w:t xml:space="preserve"> </w:t>
      </w:r>
    </w:p>
    <w:p w14:paraId="044134FF" w14:textId="77777777" w:rsidR="004D29B9" w:rsidRPr="00DB2E25" w:rsidRDefault="00777AD5">
      <w:pPr>
        <w:rPr>
          <w:sz w:val="24"/>
        </w:rPr>
      </w:pPr>
      <w:r w:rsidRPr="00DB2E25">
        <w:rPr>
          <w:rStyle w:val="PleaseReviewParagraphId"/>
        </w:rPr>
        <w:t>[608]</w:t>
      </w:r>
      <w:r w:rsidRPr="00DB2E25">
        <w:rPr>
          <w:noProof/>
          <w:sz w:val="24"/>
          <w:lang w:eastAsia="en-GB"/>
        </w:rPr>
        <w:drawing>
          <wp:inline distT="0" distB="0" distL="0" distR="0" wp14:anchorId="5C1D6D99" wp14:editId="70027699">
            <wp:extent cx="2018805" cy="2118572"/>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 solytus tibia.jpg"/>
                    <pic:cNvPicPr/>
                  </pic:nvPicPr>
                  <pic:blipFill>
                    <a:blip r:embed="rId26">
                      <a:extLst>
                        <a:ext uri="{28A0092B-C50C-407E-A947-70E740481C1C}">
                          <a14:useLocalDpi xmlns:a14="http://schemas.microsoft.com/office/drawing/2010/main" val="0"/>
                        </a:ext>
                      </a:extLst>
                    </a:blip>
                    <a:stretch>
                      <a:fillRect/>
                    </a:stretch>
                  </pic:blipFill>
                  <pic:spPr>
                    <a:xfrm>
                      <a:off x="0" y="0"/>
                      <a:ext cx="2028501" cy="2128748"/>
                    </a:xfrm>
                    <a:prstGeom prst="rect">
                      <a:avLst/>
                    </a:prstGeom>
                  </pic:spPr>
                </pic:pic>
              </a:graphicData>
            </a:graphic>
          </wp:inline>
        </w:drawing>
      </w:r>
    </w:p>
    <w:p w14:paraId="549ACCC3" w14:textId="48D6C589" w:rsidR="004D29B9" w:rsidRPr="00DB2E25" w:rsidRDefault="00777AD5" w:rsidP="00305052">
      <w:pPr>
        <w:pStyle w:val="IPPArial"/>
        <w:spacing w:before="60"/>
      </w:pPr>
      <w:r w:rsidRPr="00DB2E25">
        <w:rPr>
          <w:rStyle w:val="PleaseReviewParagraphId"/>
        </w:rPr>
        <w:t>[609]</w:t>
      </w:r>
      <w:r w:rsidRPr="00DB2E25">
        <w:rPr>
          <w:b/>
        </w:rPr>
        <w:t>Figure 9.</w:t>
      </w:r>
      <w:r w:rsidRPr="00DB2E25">
        <w:t xml:space="preserve"> Front tibia of Scolytinae spp.: (a) </w:t>
      </w:r>
      <w:r w:rsidRPr="00DB2E25">
        <w:rPr>
          <w:i/>
        </w:rPr>
        <w:t>Ips pini</w:t>
      </w:r>
      <w:r w:rsidRPr="00DB2E25">
        <w:t xml:space="preserve">, (b) </w:t>
      </w:r>
      <w:r w:rsidRPr="00DB2E25">
        <w:rPr>
          <w:i/>
        </w:rPr>
        <w:t>Scolytus multistriatus</w:t>
      </w:r>
      <w:r w:rsidRPr="00DB2E25">
        <w:t xml:space="preserve">. Arrows indicate socketed </w:t>
      </w:r>
      <w:r w:rsidR="00743ADC">
        <w:t>denticles</w:t>
      </w:r>
      <w:r w:rsidRPr="00DB2E25">
        <w:t>; circle surrounds apical non-socketed spine.</w:t>
      </w:r>
    </w:p>
    <w:p w14:paraId="51AE4289" w14:textId="55A042D9" w:rsidR="004D29B9" w:rsidRPr="00DB2E25" w:rsidRDefault="00777AD5">
      <w:pPr>
        <w:pStyle w:val="IPPArial"/>
      </w:pPr>
      <w:r w:rsidRPr="00DB2E25">
        <w:rPr>
          <w:rStyle w:val="PleaseReviewParagraphId"/>
        </w:rPr>
        <w:t>[610]</w:t>
      </w:r>
      <w:r w:rsidRPr="00305052">
        <w:rPr>
          <w:i/>
        </w:rPr>
        <w:t xml:space="preserve">Photos courtesy </w:t>
      </w:r>
      <w:r w:rsidR="00B327CF">
        <w:rPr>
          <w:i/>
        </w:rPr>
        <w:t xml:space="preserve">of </w:t>
      </w:r>
      <w:r w:rsidRPr="00305052">
        <w:rPr>
          <w:i/>
        </w:rPr>
        <w:t xml:space="preserve">K. Bolte, </w:t>
      </w:r>
      <w:r w:rsidRPr="00305052">
        <w:rPr>
          <w:rFonts w:eastAsia="MS Mincho"/>
          <w:i/>
        </w:rPr>
        <w:t>Canadian Forest Service</w:t>
      </w:r>
      <w:r w:rsidR="002C5DD5" w:rsidRPr="00305052">
        <w:rPr>
          <w:rFonts w:eastAsia="MS Mincho"/>
          <w:i/>
        </w:rPr>
        <w:t>,</w:t>
      </w:r>
      <w:r w:rsidRPr="00305052">
        <w:rPr>
          <w:rFonts w:eastAsia="MS Mincho"/>
          <w:i/>
        </w:rPr>
        <w:t xml:space="preserve"> Ottawa, Canada.</w:t>
      </w:r>
    </w:p>
    <w:p w14:paraId="253B589D" w14:textId="77777777" w:rsidR="004D29B9" w:rsidRPr="00DB2E25" w:rsidRDefault="00777AD5" w:rsidP="00305052">
      <w:pPr>
        <w:pStyle w:val="IPPArial"/>
        <w:spacing w:before="60"/>
        <w:rPr>
          <w:sz w:val="24"/>
        </w:rPr>
      </w:pPr>
      <w:r w:rsidRPr="00DB2E25">
        <w:rPr>
          <w:rStyle w:val="PleaseReviewParagraphId"/>
        </w:rPr>
        <w:t>[611</w:t>
      </w:r>
      <w:proofErr w:type="gramStart"/>
      <w:r w:rsidRPr="00DB2E25">
        <w:rPr>
          <w:rStyle w:val="PleaseReviewParagraphId"/>
        </w:rPr>
        <w:t>]</w:t>
      </w:r>
      <w:proofErr w:type="gramEnd"/>
      <w:r w:rsidRPr="00DB2E25">
        <w:rPr>
          <w:noProof/>
          <w:sz w:val="24"/>
          <w:lang w:eastAsia="en-GB"/>
        </w:rPr>
        <w:drawing>
          <wp:anchor distT="0" distB="0" distL="114300" distR="114300" simplePos="0" relativeHeight="251668480" behindDoc="0" locked="0" layoutInCell="1" allowOverlap="1" wp14:anchorId="298CBAA1" wp14:editId="6F38BDBA">
            <wp:simplePos x="0" y="0"/>
            <wp:positionH relativeFrom="column">
              <wp:posOffset>-3810</wp:posOffset>
            </wp:positionH>
            <wp:positionV relativeFrom="paragraph">
              <wp:posOffset>114935</wp:posOffset>
            </wp:positionV>
            <wp:extent cx="5723890" cy="5199380"/>
            <wp:effectExtent l="0" t="0" r="0" b="127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 decliv plate cognato temp_modified.jpg"/>
                    <pic:cNvPicPr/>
                  </pic:nvPicPr>
                  <pic:blipFill>
                    <a:blip r:embed="rId27">
                      <a:extLst>
                        <a:ext uri="{28A0092B-C50C-407E-A947-70E740481C1C}">
                          <a14:useLocalDpi xmlns:a14="http://schemas.microsoft.com/office/drawing/2010/main" val="0"/>
                        </a:ext>
                      </a:extLst>
                    </a:blip>
                    <a:stretch>
                      <a:fillRect/>
                    </a:stretch>
                  </pic:blipFill>
                  <pic:spPr>
                    <a:xfrm>
                      <a:off x="0" y="0"/>
                      <a:ext cx="5723890" cy="5199380"/>
                    </a:xfrm>
                    <a:prstGeom prst="rect">
                      <a:avLst/>
                    </a:prstGeom>
                  </pic:spPr>
                </pic:pic>
              </a:graphicData>
            </a:graphic>
            <wp14:sizeRelH relativeFrom="page">
              <wp14:pctWidth>0</wp14:pctWidth>
            </wp14:sizeRelH>
            <wp14:sizeRelV relativeFrom="page">
              <wp14:pctHeight>0</wp14:pctHeight>
            </wp14:sizeRelV>
          </wp:anchor>
        </w:drawing>
      </w:r>
      <w:r w:rsidRPr="00DB2E25">
        <w:rPr>
          <w:b/>
        </w:rPr>
        <w:t>Figure 10.</w:t>
      </w:r>
      <w:r w:rsidRPr="00DB2E25">
        <w:t xml:space="preserve"> Lateral habitus of </w:t>
      </w:r>
      <w:r w:rsidRPr="00DB2E25">
        <w:rPr>
          <w:i/>
        </w:rPr>
        <w:t>Ips</w:t>
      </w:r>
      <w:r w:rsidRPr="00DB2E25">
        <w:t xml:space="preserve"> spp.: (a) </w:t>
      </w:r>
      <w:r w:rsidRPr="00DB2E25">
        <w:rPr>
          <w:i/>
        </w:rPr>
        <w:t>I. amitinus</w:t>
      </w:r>
      <w:r w:rsidRPr="00DB2E25">
        <w:t xml:space="preserve"> (four spines); (b) </w:t>
      </w:r>
      <w:r w:rsidRPr="00DB2E25">
        <w:rPr>
          <w:i/>
        </w:rPr>
        <w:t>I. confusus</w:t>
      </w:r>
      <w:r w:rsidRPr="00DB2E25">
        <w:t xml:space="preserve"> (five spines); (c) </w:t>
      </w:r>
      <w:r w:rsidRPr="00DB2E25">
        <w:rPr>
          <w:i/>
        </w:rPr>
        <w:t>I. duplicatus</w:t>
      </w:r>
      <w:r w:rsidRPr="00DB2E25">
        <w:t xml:space="preserve"> (four spines); (d) </w:t>
      </w:r>
      <w:r w:rsidRPr="00DB2E25">
        <w:rPr>
          <w:i/>
        </w:rPr>
        <w:t>I. sexdentatus</w:t>
      </w:r>
      <w:r w:rsidRPr="00DB2E25">
        <w:t xml:space="preserve"> (six spines); (e) </w:t>
      </w:r>
      <w:r w:rsidRPr="00DB2E25">
        <w:rPr>
          <w:i/>
        </w:rPr>
        <w:t>I. typographus</w:t>
      </w:r>
      <w:r w:rsidRPr="00DB2E25">
        <w:t xml:space="preserve"> (four spines). Scale bars: 1 mm.</w:t>
      </w:r>
    </w:p>
    <w:p w14:paraId="70C34684" w14:textId="77777777" w:rsidR="004D29B9" w:rsidRPr="00DB2E25" w:rsidRDefault="00777AD5">
      <w:pPr>
        <w:pStyle w:val="IPPArial"/>
      </w:pPr>
      <w:r w:rsidRPr="00DB2E25">
        <w:rPr>
          <w:rStyle w:val="PleaseReviewParagraphId"/>
        </w:rPr>
        <w:t>[612]</w:t>
      </w:r>
      <w:r w:rsidRPr="00305052">
        <w:rPr>
          <w:i/>
        </w:rPr>
        <w:t>Source: Cognato (2015).</w:t>
      </w:r>
    </w:p>
    <w:p w14:paraId="0E751ABC" w14:textId="77777777" w:rsidR="004D29B9" w:rsidRPr="00DB2E25" w:rsidRDefault="00777AD5">
      <w:pPr>
        <w:rPr>
          <w:b/>
        </w:rPr>
      </w:pPr>
      <w:r w:rsidRPr="00DB2E25">
        <w:rPr>
          <w:rStyle w:val="PleaseReviewParagraphId"/>
        </w:rPr>
        <w:lastRenderedPageBreak/>
        <w:t>[613]</w:t>
      </w:r>
      <w:r w:rsidRPr="00DB2E25">
        <w:rPr>
          <w:rFonts w:eastAsia="Times New Roman" w:cs="Arial"/>
          <w:noProof/>
          <w:color w:val="0000FF"/>
          <w:sz w:val="18"/>
          <w:szCs w:val="18"/>
          <w:lang w:eastAsia="en-GB"/>
        </w:rPr>
        <w:drawing>
          <wp:inline distT="0" distB="0" distL="0" distR="0" wp14:anchorId="3AD3F978" wp14:editId="711653DF">
            <wp:extent cx="3333750" cy="3236037"/>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 Phloeosinus Elytra.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36713" cy="3238913"/>
                    </a:xfrm>
                    <a:prstGeom prst="rect">
                      <a:avLst/>
                    </a:prstGeom>
                  </pic:spPr>
                </pic:pic>
              </a:graphicData>
            </a:graphic>
          </wp:inline>
        </w:drawing>
      </w:r>
    </w:p>
    <w:p w14:paraId="3D8F5D9D" w14:textId="77777777" w:rsidR="004D29B9" w:rsidRPr="00DB2E25" w:rsidRDefault="00777AD5" w:rsidP="00305052">
      <w:pPr>
        <w:pStyle w:val="IPPArial"/>
        <w:spacing w:before="60"/>
        <w:rPr>
          <w:sz w:val="24"/>
        </w:rPr>
      </w:pPr>
      <w:r w:rsidRPr="00DB2E25">
        <w:rPr>
          <w:rStyle w:val="PleaseReviewParagraphId"/>
        </w:rPr>
        <w:t>[614]</w:t>
      </w:r>
      <w:r w:rsidRPr="00DB2E25">
        <w:rPr>
          <w:b/>
        </w:rPr>
        <w:t>Figure 11.</w:t>
      </w:r>
      <w:r w:rsidRPr="00DB2E25">
        <w:t xml:space="preserve"> Shape of elytral base (arrow): (a) not procurved and smooth, </w:t>
      </w:r>
      <w:r w:rsidRPr="00DB2E25">
        <w:rPr>
          <w:i/>
        </w:rPr>
        <w:t>Ips pini</w:t>
      </w:r>
      <w:r w:rsidRPr="00DB2E25">
        <w:t xml:space="preserve">; (b) procurved and asperate (with spines), </w:t>
      </w:r>
      <w:r w:rsidRPr="00DB2E25">
        <w:rPr>
          <w:i/>
        </w:rPr>
        <w:t>Phloeosinus punctatus</w:t>
      </w:r>
      <w:r w:rsidRPr="00DB2E25">
        <w:t>. Scale bar: approximately 1 mm.</w:t>
      </w:r>
    </w:p>
    <w:p w14:paraId="4007162B" w14:textId="7C8C22BA" w:rsidR="004D29B9" w:rsidRPr="00DB2E25" w:rsidRDefault="00777AD5">
      <w:pPr>
        <w:pStyle w:val="IPPArial"/>
      </w:pPr>
      <w:r w:rsidRPr="00DB2E25">
        <w:rPr>
          <w:rStyle w:val="PleaseReviewParagraphId"/>
        </w:rPr>
        <w:t>[615]</w:t>
      </w:r>
      <w:r w:rsidRPr="00305052">
        <w:rPr>
          <w:i/>
        </w:rPr>
        <w:t>Photos courtesy</w:t>
      </w:r>
      <w:r w:rsidR="00B327CF">
        <w:rPr>
          <w:i/>
        </w:rPr>
        <w:t xml:space="preserve"> of</w:t>
      </w:r>
      <w:r w:rsidRPr="00305052">
        <w:rPr>
          <w:i/>
        </w:rPr>
        <w:t xml:space="preserve"> K. Bolte, Canadian Forest Service</w:t>
      </w:r>
      <w:r w:rsidR="002C5DD5" w:rsidRPr="00305052">
        <w:rPr>
          <w:i/>
        </w:rPr>
        <w:t>,</w:t>
      </w:r>
      <w:r w:rsidRPr="00305052">
        <w:rPr>
          <w:i/>
        </w:rPr>
        <w:t xml:space="preserve"> Ottawa, Canada.</w:t>
      </w:r>
    </w:p>
    <w:p w14:paraId="6AEA4A0F" w14:textId="77777777" w:rsidR="004D29B9" w:rsidRPr="00DB2E25" w:rsidRDefault="00777AD5">
      <w:pPr>
        <w:rPr>
          <w:sz w:val="24"/>
        </w:rPr>
      </w:pPr>
      <w:r w:rsidRPr="00DB2E25">
        <w:rPr>
          <w:rStyle w:val="PleaseReviewParagraphId"/>
        </w:rPr>
        <w:lastRenderedPageBreak/>
        <w:t>[616]</w:t>
      </w:r>
      <w:r w:rsidRPr="00DB2E25">
        <w:rPr>
          <w:sz w:val="24"/>
        </w:rPr>
        <w:cr/>
      </w:r>
      <w:r w:rsidRPr="00DB2E25">
        <w:rPr>
          <w:noProof/>
          <w:sz w:val="24"/>
          <w:lang w:eastAsia="en-GB"/>
        </w:rPr>
        <w:drawing>
          <wp:inline distT="0" distB="0" distL="0" distR="0" wp14:anchorId="009C85B5" wp14:editId="0FC20F41">
            <wp:extent cx="5760085" cy="65373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 decliv crop_modified.jpg"/>
                    <pic:cNvPicPr/>
                  </pic:nvPicPr>
                  <pic:blipFill>
                    <a:blip r:embed="rId29">
                      <a:extLst>
                        <a:ext uri="{28A0092B-C50C-407E-A947-70E740481C1C}">
                          <a14:useLocalDpi xmlns:a14="http://schemas.microsoft.com/office/drawing/2010/main" val="0"/>
                        </a:ext>
                      </a:extLst>
                    </a:blip>
                    <a:stretch>
                      <a:fillRect/>
                    </a:stretch>
                  </pic:blipFill>
                  <pic:spPr>
                    <a:xfrm>
                      <a:off x="0" y="0"/>
                      <a:ext cx="5760085" cy="6537325"/>
                    </a:xfrm>
                    <a:prstGeom prst="rect">
                      <a:avLst/>
                    </a:prstGeom>
                  </pic:spPr>
                </pic:pic>
              </a:graphicData>
            </a:graphic>
          </wp:inline>
        </w:drawing>
      </w:r>
    </w:p>
    <w:p w14:paraId="39280481" w14:textId="5EAEC6F4" w:rsidR="004D29B9" w:rsidRPr="00DB2E25" w:rsidRDefault="00777AD5" w:rsidP="00305052">
      <w:pPr>
        <w:pStyle w:val="IPPArial"/>
        <w:spacing w:before="60"/>
      </w:pPr>
      <w:r w:rsidRPr="00DB2E25">
        <w:rPr>
          <w:rStyle w:val="PleaseReviewParagraphId"/>
        </w:rPr>
        <w:t>[617]</w:t>
      </w:r>
      <w:r w:rsidRPr="00DB2E25">
        <w:rPr>
          <w:b/>
          <w:bCs/>
        </w:rPr>
        <w:t>Figure 12.</w:t>
      </w:r>
      <w:r w:rsidRPr="00DB2E25">
        <w:t xml:space="preserve"> Elytral declivity of Ipini spp.: (a) </w:t>
      </w:r>
      <w:r w:rsidRPr="00DB2E25">
        <w:rPr>
          <w:i/>
        </w:rPr>
        <w:t>I. calligraphus</w:t>
      </w:r>
      <w:r w:rsidRPr="00DB2E25">
        <w:t xml:space="preserve"> (six spines); (b) </w:t>
      </w:r>
      <w:r w:rsidRPr="00DB2E25">
        <w:rPr>
          <w:i/>
        </w:rPr>
        <w:t>I. grandicollis</w:t>
      </w:r>
      <w:r w:rsidR="00CD65AB">
        <w:rPr>
          <w:i/>
        </w:rPr>
        <w:t xml:space="preserve"> </w:t>
      </w:r>
      <w:r w:rsidR="00CD65AB">
        <w:t>(five spines)</w:t>
      </w:r>
      <w:r w:rsidRPr="00DB2E25">
        <w:t xml:space="preserve">; (c) </w:t>
      </w:r>
      <w:r w:rsidRPr="00DB2E25">
        <w:rPr>
          <w:i/>
        </w:rPr>
        <w:t>I. emarginatus</w:t>
      </w:r>
      <w:r w:rsidRPr="00DB2E25">
        <w:t xml:space="preserve"> (bidentate third spine); (d) </w:t>
      </w:r>
      <w:r w:rsidRPr="00DB2E25">
        <w:rPr>
          <w:i/>
        </w:rPr>
        <w:t xml:space="preserve">I. montanus </w:t>
      </w:r>
      <w:r w:rsidRPr="00DB2E25">
        <w:t xml:space="preserve">(five spines); (e) </w:t>
      </w:r>
      <w:r w:rsidRPr="00DB2E25">
        <w:rPr>
          <w:i/>
        </w:rPr>
        <w:t>I. perturbatus</w:t>
      </w:r>
      <w:r w:rsidRPr="00DB2E25">
        <w:t xml:space="preserve"> (third spine pedunculate and acute); (f) </w:t>
      </w:r>
      <w:r w:rsidRPr="00DB2E25">
        <w:rPr>
          <w:i/>
        </w:rPr>
        <w:t>I. tridens</w:t>
      </w:r>
      <w:r w:rsidRPr="00DB2E25">
        <w:t xml:space="preserve"> (explanate apex of declivity); (g) </w:t>
      </w:r>
      <w:r w:rsidRPr="00DB2E25">
        <w:rPr>
          <w:i/>
        </w:rPr>
        <w:t xml:space="preserve">Orthotomicus latidens </w:t>
      </w:r>
      <w:r w:rsidRPr="00DB2E25">
        <w:t xml:space="preserve">(smaller explanation of apex of declivity); (h) </w:t>
      </w:r>
      <w:r w:rsidRPr="00DB2E25">
        <w:rPr>
          <w:i/>
        </w:rPr>
        <w:t>I. hauseri</w:t>
      </w:r>
      <w:r w:rsidRPr="00DB2E25">
        <w:t xml:space="preserve"> (third spine tapered and acute); (i) </w:t>
      </w:r>
      <w:r w:rsidRPr="00DB2E25">
        <w:rPr>
          <w:i/>
        </w:rPr>
        <w:t>I. lecontei</w:t>
      </w:r>
      <w:r w:rsidRPr="00DB2E25">
        <w:t xml:space="preserve"> (third spine hooked and obtuse); (j) </w:t>
      </w:r>
      <w:r w:rsidRPr="00DB2E25">
        <w:rPr>
          <w:i/>
        </w:rPr>
        <w:t>I. plastographus</w:t>
      </w:r>
      <w:r w:rsidRPr="00DB2E25">
        <w:t xml:space="preserve"> (third spine pedunculate and subacute); (k) </w:t>
      </w:r>
      <w:r w:rsidRPr="00DB2E25">
        <w:rPr>
          <w:i/>
        </w:rPr>
        <w:t>I. subelongatus</w:t>
      </w:r>
      <w:r w:rsidRPr="00DB2E25">
        <w:t xml:space="preserve"> (third spine pedunculate and subacute); (l) </w:t>
      </w:r>
      <w:r w:rsidRPr="00DB2E25">
        <w:rPr>
          <w:i/>
        </w:rPr>
        <w:t>I. cembrae</w:t>
      </w:r>
      <w:r w:rsidRPr="00DB2E25">
        <w:t xml:space="preserve"> (third spine pedunculate and subacute). Scale bar: 1 mm.</w:t>
      </w:r>
    </w:p>
    <w:p w14:paraId="4F41A7CC" w14:textId="151D83EF" w:rsidR="004D29B9" w:rsidRPr="00305052" w:rsidRDefault="00777AD5">
      <w:pPr>
        <w:pStyle w:val="IPPArial"/>
        <w:rPr>
          <w:i/>
        </w:rPr>
      </w:pPr>
      <w:r w:rsidRPr="00DB2E25">
        <w:rPr>
          <w:rStyle w:val="PleaseReviewParagraphId"/>
        </w:rPr>
        <w:t>[618]</w:t>
      </w:r>
      <w:r w:rsidRPr="00305052">
        <w:rPr>
          <w:i/>
        </w:rPr>
        <w:t>Photos courtesy</w:t>
      </w:r>
      <w:r w:rsidR="00B327CF">
        <w:rPr>
          <w:i/>
        </w:rPr>
        <w:t xml:space="preserve"> of</w:t>
      </w:r>
      <w:r w:rsidRPr="00305052">
        <w:rPr>
          <w:i/>
        </w:rPr>
        <w:t xml:space="preserve"> </w:t>
      </w:r>
      <w:r w:rsidR="00767E09" w:rsidRPr="00305052">
        <w:rPr>
          <w:i/>
        </w:rPr>
        <w:t>(</w:t>
      </w:r>
      <w:proofErr w:type="gramStart"/>
      <w:r w:rsidR="00767E09" w:rsidRPr="00305052">
        <w:rPr>
          <w:i/>
        </w:rPr>
        <w:t>a to</w:t>
      </w:r>
      <w:proofErr w:type="gramEnd"/>
      <w:r w:rsidR="00767E09" w:rsidRPr="00305052">
        <w:rPr>
          <w:i/>
        </w:rPr>
        <w:t xml:space="preserve"> g) </w:t>
      </w:r>
      <w:r w:rsidRPr="00305052">
        <w:rPr>
          <w:i/>
        </w:rPr>
        <w:t xml:space="preserve">K. Bolte, Canadian Food Inspection Agency, Ottawa, Canada; </w:t>
      </w:r>
      <w:r w:rsidR="00767E09" w:rsidRPr="00305052">
        <w:rPr>
          <w:i/>
        </w:rPr>
        <w:t xml:space="preserve">(h to l) </w:t>
      </w:r>
      <w:r w:rsidRPr="00305052">
        <w:rPr>
          <w:i/>
        </w:rPr>
        <w:t>K. Savard, Agriculture and Agri-Food Canada, Ottawa, Canada.</w:t>
      </w:r>
    </w:p>
    <w:p w14:paraId="24CF1C45" w14:textId="77777777" w:rsidR="004D29B9" w:rsidRPr="00DB2E25" w:rsidRDefault="00777AD5">
      <w:pPr>
        <w:jc w:val="left"/>
        <w:rPr>
          <w:b/>
          <w:bCs/>
          <w:sz w:val="24"/>
        </w:rPr>
      </w:pPr>
      <w:r w:rsidRPr="00DB2E25">
        <w:rPr>
          <w:rStyle w:val="PleaseReviewParagraphId"/>
        </w:rPr>
        <w:lastRenderedPageBreak/>
        <w:t>[619]</w:t>
      </w:r>
      <w:r w:rsidRPr="00DB2E25">
        <w:rPr>
          <w:b/>
          <w:bCs/>
          <w:noProof/>
          <w:lang w:eastAsia="en-GB"/>
        </w:rPr>
        <w:drawing>
          <wp:inline distT="0" distB="0" distL="0" distR="0" wp14:anchorId="22CFE152" wp14:editId="1C03C851">
            <wp:extent cx="5760085" cy="149860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 decliv plate details.jpg"/>
                    <pic:cNvPicPr/>
                  </pic:nvPicPr>
                  <pic:blipFill>
                    <a:blip r:embed="rId30">
                      <a:extLst>
                        <a:ext uri="{28A0092B-C50C-407E-A947-70E740481C1C}">
                          <a14:useLocalDpi xmlns:a14="http://schemas.microsoft.com/office/drawing/2010/main" val="0"/>
                        </a:ext>
                      </a:extLst>
                    </a:blip>
                    <a:stretch>
                      <a:fillRect/>
                    </a:stretch>
                  </pic:blipFill>
                  <pic:spPr>
                    <a:xfrm>
                      <a:off x="0" y="0"/>
                      <a:ext cx="5760085" cy="1498600"/>
                    </a:xfrm>
                    <a:prstGeom prst="rect">
                      <a:avLst/>
                    </a:prstGeom>
                  </pic:spPr>
                </pic:pic>
              </a:graphicData>
            </a:graphic>
          </wp:inline>
        </w:drawing>
      </w:r>
    </w:p>
    <w:p w14:paraId="387C50C5" w14:textId="3374E8AB" w:rsidR="004D29B9" w:rsidRPr="00DB2E25" w:rsidRDefault="00777AD5">
      <w:pPr>
        <w:pStyle w:val="IPPArial"/>
      </w:pPr>
      <w:r w:rsidRPr="00DB2E25">
        <w:rPr>
          <w:rStyle w:val="PleaseReviewParagraphId"/>
        </w:rPr>
        <w:t>[620]</w:t>
      </w:r>
      <w:r w:rsidRPr="00DB2E25">
        <w:rPr>
          <w:b/>
          <w:bCs/>
        </w:rPr>
        <w:t>Figure 13.</w:t>
      </w:r>
      <w:r w:rsidRPr="00DB2E25">
        <w:t xml:space="preserve"> (a)–(b) Elytral declivity of Ipini spp. showing relative distances between first spine and suture vs first and second spines: (a) </w:t>
      </w:r>
      <w:r w:rsidRPr="00DB2E25">
        <w:rPr>
          <w:i/>
        </w:rPr>
        <w:t>I. pini</w:t>
      </w:r>
      <w:r w:rsidRPr="00DB2E25">
        <w:t xml:space="preserve"> (first spine closer to suture); (b) </w:t>
      </w:r>
      <w:r w:rsidRPr="00DB2E25">
        <w:rPr>
          <w:i/>
        </w:rPr>
        <w:t xml:space="preserve">Pseudips mexicanus </w:t>
      </w:r>
      <w:r w:rsidRPr="00DB2E25">
        <w:t xml:space="preserve">(first spine closer to second spine). Scale bar: 1 mm. </w:t>
      </w:r>
      <w:r w:rsidRPr="00DB2E25">
        <w:rPr>
          <w:bCs/>
        </w:rPr>
        <w:t>(c)–(d)</w:t>
      </w:r>
      <w:r w:rsidRPr="00DB2E25">
        <w:t xml:space="preserve"> Elytral disc of Ipini spp. showing punctation of elytral intervals (between major strial rows of punctures): (c) </w:t>
      </w:r>
      <w:r w:rsidRPr="00DB2E25">
        <w:rPr>
          <w:i/>
        </w:rPr>
        <w:t>I. pini</w:t>
      </w:r>
      <w:r w:rsidRPr="00DB2E25">
        <w:t xml:space="preserve"> (without punctures); (d) </w:t>
      </w:r>
      <w:r w:rsidRPr="00DB2E25">
        <w:rPr>
          <w:i/>
        </w:rPr>
        <w:t xml:space="preserve">Pseudips mexicanus </w:t>
      </w:r>
      <w:r w:rsidRPr="00DB2E25">
        <w:t>(punctate). Scale bar: 1.5 mm</w:t>
      </w:r>
      <w:proofErr w:type="gramStart"/>
      <w:r w:rsidRPr="00DB2E25">
        <w:t>.</w:t>
      </w:r>
      <w:proofErr w:type="gramEnd"/>
      <w:r w:rsidRPr="00DB2E25">
        <w:br/>
      </w:r>
      <w:r w:rsidRPr="00305052">
        <w:rPr>
          <w:i/>
        </w:rPr>
        <w:t xml:space="preserve">Photos courtesy </w:t>
      </w:r>
      <w:r w:rsidR="00B327CF">
        <w:rPr>
          <w:i/>
        </w:rPr>
        <w:t xml:space="preserve">of </w:t>
      </w:r>
      <w:r w:rsidRPr="00305052">
        <w:rPr>
          <w:i/>
        </w:rPr>
        <w:t>K. Bolte, Canadian Food Inspection Agency, Ottawa, Canada.</w:t>
      </w:r>
    </w:p>
    <w:p w14:paraId="143356E8" w14:textId="77777777" w:rsidR="004D29B9" w:rsidRPr="00DB2E25" w:rsidRDefault="00777AD5">
      <w:pPr>
        <w:pStyle w:val="IPPArial"/>
      </w:pPr>
      <w:r w:rsidRPr="00DB2E25">
        <w:rPr>
          <w:rStyle w:val="PleaseReviewParagraphId"/>
        </w:rPr>
        <w:t>[621]</w:t>
      </w:r>
    </w:p>
    <w:p w14:paraId="1099C4BF" w14:textId="77777777" w:rsidR="004D29B9" w:rsidRPr="00DB2E25" w:rsidRDefault="00777AD5">
      <w:pPr>
        <w:pStyle w:val="IPPArial"/>
      </w:pPr>
      <w:r w:rsidRPr="00DB2E25">
        <w:rPr>
          <w:rStyle w:val="PleaseReviewParagraphId"/>
        </w:rPr>
        <w:t>[622]</w:t>
      </w:r>
    </w:p>
    <w:p w14:paraId="761D8B48" w14:textId="77777777" w:rsidR="004D29B9" w:rsidRPr="00DB2E25" w:rsidRDefault="00777AD5">
      <w:pPr>
        <w:rPr>
          <w:sz w:val="24"/>
        </w:rPr>
      </w:pPr>
      <w:r w:rsidRPr="00DB2E25">
        <w:rPr>
          <w:rStyle w:val="PleaseReviewParagraphId"/>
        </w:rPr>
        <w:t>[623]</w:t>
      </w:r>
      <w:r w:rsidRPr="00DB2E25">
        <w:rPr>
          <w:rFonts w:eastAsia="Times New Roman"/>
          <w:noProof/>
          <w:sz w:val="24"/>
          <w:lang w:eastAsia="en-GB"/>
        </w:rPr>
        <w:drawing>
          <wp:inline distT="0" distB="0" distL="0" distR="0" wp14:anchorId="58288C20" wp14:editId="26948EC4">
            <wp:extent cx="5863590" cy="3431286"/>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 3rd spine shape crop.jpg"/>
                    <pic:cNvPicPr/>
                  </pic:nvPicPr>
                  <pic:blipFill>
                    <a:blip r:embed="rId31">
                      <a:extLst>
                        <a:ext uri="{28A0092B-C50C-407E-A947-70E740481C1C}">
                          <a14:useLocalDpi xmlns:a14="http://schemas.microsoft.com/office/drawing/2010/main" val="0"/>
                        </a:ext>
                      </a:extLst>
                    </a:blip>
                    <a:stretch>
                      <a:fillRect/>
                    </a:stretch>
                  </pic:blipFill>
                  <pic:spPr>
                    <a:xfrm>
                      <a:off x="0" y="0"/>
                      <a:ext cx="5863590" cy="3431286"/>
                    </a:xfrm>
                    <a:prstGeom prst="rect">
                      <a:avLst/>
                    </a:prstGeom>
                  </pic:spPr>
                </pic:pic>
              </a:graphicData>
            </a:graphic>
          </wp:inline>
        </w:drawing>
      </w:r>
    </w:p>
    <w:p w14:paraId="66753653" w14:textId="282BDB29" w:rsidR="004D29B9" w:rsidRPr="00DB2E25" w:rsidRDefault="00777AD5" w:rsidP="00305052">
      <w:pPr>
        <w:pStyle w:val="IPPArial"/>
        <w:spacing w:before="60"/>
      </w:pPr>
      <w:r w:rsidRPr="00DB2E25">
        <w:rPr>
          <w:rStyle w:val="PleaseReviewParagraphId"/>
        </w:rPr>
        <w:t>[624]</w:t>
      </w:r>
      <w:r w:rsidRPr="00DB2E25">
        <w:rPr>
          <w:b/>
        </w:rPr>
        <w:t>Figure 14.</w:t>
      </w:r>
      <w:r w:rsidRPr="00DB2E25">
        <w:t xml:space="preserve"> Shape of spines of elytral declivity of </w:t>
      </w:r>
      <w:r w:rsidRPr="00DB2E25">
        <w:rPr>
          <w:i/>
        </w:rPr>
        <w:t>Ips</w:t>
      </w:r>
      <w:r w:rsidRPr="00DB2E25">
        <w:t xml:space="preserve"> spp.: (a) tapered; (b) straight</w:t>
      </w:r>
      <w:r w:rsidR="00340756">
        <w:t>-</w:t>
      </w:r>
      <w:r w:rsidRPr="00DB2E25">
        <w:t xml:space="preserve">sided with tapered apex; (c) pedunculate (narrowed near base); (d) bidentate (two apices); (e) hooked (point on posterior edge shown with arrow). Scale bar: 0.5 mm. </w:t>
      </w:r>
    </w:p>
    <w:p w14:paraId="39B20105" w14:textId="4688C9C6" w:rsidR="004D29B9" w:rsidRPr="00DB2E25" w:rsidRDefault="00777AD5">
      <w:pPr>
        <w:pStyle w:val="IPPArial"/>
      </w:pPr>
      <w:r w:rsidRPr="00DB2E25">
        <w:rPr>
          <w:rStyle w:val="PleaseReviewParagraphId"/>
        </w:rPr>
        <w:t>[625]</w:t>
      </w:r>
      <w:r w:rsidRPr="00305052">
        <w:rPr>
          <w:i/>
        </w:rPr>
        <w:t>Photos courtesy</w:t>
      </w:r>
      <w:r w:rsidR="00B327CF">
        <w:rPr>
          <w:i/>
        </w:rPr>
        <w:t xml:space="preserve"> </w:t>
      </w:r>
      <w:proofErr w:type="gramStart"/>
      <w:r w:rsidR="00B327CF">
        <w:rPr>
          <w:i/>
        </w:rPr>
        <w:t xml:space="preserve">of </w:t>
      </w:r>
      <w:r w:rsidRPr="00305052">
        <w:rPr>
          <w:i/>
        </w:rPr>
        <w:t xml:space="preserve"> K</w:t>
      </w:r>
      <w:proofErr w:type="gramEnd"/>
      <w:r w:rsidRPr="00305052">
        <w:rPr>
          <w:i/>
        </w:rPr>
        <w:t>. Bolte, Canadian Food Inspection Agency, Ottawa, Canada.</w:t>
      </w:r>
    </w:p>
    <w:p w14:paraId="7CDDE1BF" w14:textId="77777777" w:rsidR="004D29B9" w:rsidRPr="00DB2E25" w:rsidRDefault="00777AD5">
      <w:pPr>
        <w:rPr>
          <w:sz w:val="24"/>
        </w:rPr>
      </w:pPr>
      <w:r w:rsidRPr="00DB2E25">
        <w:rPr>
          <w:rStyle w:val="PleaseReviewParagraphId"/>
        </w:rPr>
        <w:lastRenderedPageBreak/>
        <w:t>[626]</w:t>
      </w:r>
      <w:r w:rsidRPr="00DB2E25">
        <w:rPr>
          <w:rFonts w:ascii="Arial" w:hAnsi="Arial" w:cs="Arial"/>
          <w:b/>
          <w:noProof/>
          <w:sz w:val="18"/>
          <w:szCs w:val="18"/>
          <w:lang w:eastAsia="en-GB"/>
        </w:rPr>
        <w:drawing>
          <wp:inline distT="0" distB="0" distL="0" distR="0" wp14:anchorId="2C35BCFC" wp14:editId="249FE9D6">
            <wp:extent cx="5376222" cy="4057650"/>
            <wp:effectExtent l="0" t="0" r="0" b="0"/>
            <wp:docPr id="87" name="Picture 87" descr="P:\PREFS\MYFILES\aResearch\Scolytinae R\ISPM Diagnostics Group\Ips\ISPM Drafts\Ips Larv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PREFS\MYFILES\aResearch\Scolytinae R\ISPM Diagnostics Group\Ips\ISPM Drafts\Ips Larvae.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88105" cy="4066618"/>
                    </a:xfrm>
                    <a:prstGeom prst="rect">
                      <a:avLst/>
                    </a:prstGeom>
                    <a:noFill/>
                    <a:ln>
                      <a:noFill/>
                    </a:ln>
                  </pic:spPr>
                </pic:pic>
              </a:graphicData>
            </a:graphic>
          </wp:inline>
        </w:drawing>
      </w:r>
    </w:p>
    <w:p w14:paraId="672A60C8" w14:textId="106E932A" w:rsidR="004D29B9" w:rsidRPr="00DB2E25" w:rsidRDefault="00777AD5" w:rsidP="00305052">
      <w:pPr>
        <w:pStyle w:val="IPPArial"/>
        <w:spacing w:before="60"/>
      </w:pPr>
      <w:r w:rsidRPr="00DB2E25">
        <w:rPr>
          <w:rStyle w:val="PleaseReviewParagraphId"/>
        </w:rPr>
        <w:t>[627]</w:t>
      </w:r>
      <w:r w:rsidRPr="00DB2E25">
        <w:rPr>
          <w:b/>
        </w:rPr>
        <w:t>Figure 15.</w:t>
      </w:r>
      <w:r w:rsidRPr="00DB2E25">
        <w:t xml:space="preserve"> </w:t>
      </w:r>
      <w:r w:rsidRPr="00DB2E25">
        <w:rPr>
          <w:i/>
        </w:rPr>
        <w:t>Ips grandicollis</w:t>
      </w:r>
      <w:r w:rsidRPr="00DB2E25">
        <w:t>: from left to right, adult, pupa (with larval head capsule attached) and larva.</w:t>
      </w:r>
    </w:p>
    <w:p w14:paraId="5FCFD75C" w14:textId="77777777" w:rsidR="004D29B9" w:rsidRPr="00DB2E25" w:rsidRDefault="00777AD5">
      <w:pPr>
        <w:pStyle w:val="IPPArial"/>
      </w:pPr>
      <w:r w:rsidRPr="00DB2E25">
        <w:rPr>
          <w:rStyle w:val="PleaseReviewParagraphId"/>
        </w:rPr>
        <w:t>[628]</w:t>
      </w:r>
      <w:r w:rsidRPr="00305052">
        <w:rPr>
          <w:i/>
        </w:rPr>
        <w:t>Source: Erich G. Vallery, USDA Forest Service - SRS-4552, Bugwood.org.</w:t>
      </w:r>
    </w:p>
    <w:p w14:paraId="4385C42E" w14:textId="77777777" w:rsidR="004D29B9" w:rsidRPr="00DB2E25" w:rsidRDefault="00777AD5">
      <w:pPr>
        <w:rPr>
          <w:sz w:val="24"/>
        </w:rPr>
      </w:pPr>
      <w:r w:rsidRPr="00DB2E25">
        <w:rPr>
          <w:rStyle w:val="PleaseReviewParagraphId"/>
        </w:rPr>
        <w:lastRenderedPageBreak/>
        <w:t>[629]</w:t>
      </w:r>
      <w:r w:rsidRPr="00DB2E25">
        <w:rPr>
          <w:sz w:val="24"/>
        </w:rPr>
        <w:cr/>
      </w:r>
      <w:r w:rsidRPr="00DB2E25">
        <w:rPr>
          <w:rFonts w:eastAsia="Times New Roman" w:cs="Arial"/>
          <w:i/>
          <w:iCs/>
          <w:noProof/>
          <w:color w:val="0000FF"/>
          <w:sz w:val="18"/>
          <w:szCs w:val="18"/>
          <w:lang w:eastAsia="en-GB"/>
        </w:rPr>
        <w:drawing>
          <wp:inline distT="0" distB="0" distL="0" distR="0" wp14:anchorId="25DA8BDD" wp14:editId="4C345DF3">
            <wp:extent cx="5760085" cy="4590415"/>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sLarvMouthpartsTempCrop ED.jpg"/>
                    <pic:cNvPicPr/>
                  </pic:nvPicPr>
                  <pic:blipFill>
                    <a:blip r:embed="rId33">
                      <a:extLst>
                        <a:ext uri="{28A0092B-C50C-407E-A947-70E740481C1C}">
                          <a14:useLocalDpi xmlns:a14="http://schemas.microsoft.com/office/drawing/2010/main" val="0"/>
                        </a:ext>
                      </a:extLst>
                    </a:blip>
                    <a:stretch>
                      <a:fillRect/>
                    </a:stretch>
                  </pic:blipFill>
                  <pic:spPr>
                    <a:xfrm>
                      <a:off x="0" y="0"/>
                      <a:ext cx="5760085" cy="4590415"/>
                    </a:xfrm>
                    <a:prstGeom prst="rect">
                      <a:avLst/>
                    </a:prstGeom>
                  </pic:spPr>
                </pic:pic>
              </a:graphicData>
            </a:graphic>
          </wp:inline>
        </w:drawing>
      </w:r>
    </w:p>
    <w:p w14:paraId="7DC3F7CB" w14:textId="77777777" w:rsidR="004D29B9" w:rsidRPr="00DB2E25" w:rsidRDefault="00777AD5">
      <w:pPr>
        <w:pStyle w:val="IPPArial"/>
      </w:pPr>
      <w:r w:rsidRPr="00DB2E25">
        <w:rPr>
          <w:rStyle w:val="PleaseReviewParagraphId"/>
        </w:rPr>
        <w:t>[630]</w:t>
      </w:r>
      <w:r w:rsidRPr="00DB2E25">
        <w:rPr>
          <w:b/>
        </w:rPr>
        <w:t>Figure 16.</w:t>
      </w:r>
      <w:r w:rsidRPr="00DB2E25">
        <w:t xml:space="preserve"> Scolytinae larvae, ventral view of mouthparts: (a) </w:t>
      </w:r>
      <w:r w:rsidRPr="00DB2E25">
        <w:rPr>
          <w:i/>
        </w:rPr>
        <w:t>Ips pini</w:t>
      </w:r>
      <w:r w:rsidRPr="00DB2E25">
        <w:t xml:space="preserve">, showing triangular premental sclerite and aligned postlabial setal bases; (b) </w:t>
      </w:r>
      <w:r w:rsidRPr="00DB2E25">
        <w:rPr>
          <w:i/>
        </w:rPr>
        <w:t>Polygraphus rufipennis</w:t>
      </w:r>
      <w:r w:rsidRPr="00DB2E25">
        <w:t xml:space="preserve"> with postlabial setal bases arranged in triangle; (c) </w:t>
      </w:r>
      <w:r w:rsidRPr="00DB2E25">
        <w:rPr>
          <w:i/>
        </w:rPr>
        <w:t xml:space="preserve">Trypodendron lineatum </w:t>
      </w:r>
      <w:r w:rsidRPr="00DB2E25">
        <w:t>with premental sclerite rectangular. Scale bar: 0.5 mm.</w:t>
      </w:r>
    </w:p>
    <w:p w14:paraId="620613D7" w14:textId="77777777" w:rsidR="004D29B9" w:rsidRPr="00DB2E25" w:rsidRDefault="00777AD5">
      <w:pPr>
        <w:pStyle w:val="IPPArial"/>
      </w:pPr>
      <w:r w:rsidRPr="00DB2E25">
        <w:rPr>
          <w:rStyle w:val="PleaseReviewParagraphId"/>
        </w:rPr>
        <w:t>[631]</w:t>
      </w:r>
      <w:r w:rsidRPr="00305052">
        <w:rPr>
          <w:i/>
        </w:rPr>
        <w:t>Source: Thomas (1957).</w:t>
      </w:r>
    </w:p>
    <w:sectPr w:rsidR="004D29B9" w:rsidRPr="00DB2E25">
      <w:headerReference w:type="even" r:id="rId34"/>
      <w:headerReference w:type="default" r:id="rId35"/>
      <w:footerReference w:type="even" r:id="rId36"/>
      <w:footerReference w:type="default" r:id="rId37"/>
      <w:headerReference w:type="first" r:id="rId38"/>
      <w:footerReference w:type="first" r:id="rId39"/>
      <w:pgSz w:w="11906" w:h="16838" w:code="9"/>
      <w:pgMar w:top="1559" w:right="1418" w:bottom="1418" w:left="1418" w:header="708" w:footer="708" w:gutter="0"/>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7F12618" w16cid:durableId="1DB3E795"/>
  <w16cid:commentId w16cid:paraId="2DB45F3E" w16cid:durableId="1DB3E796"/>
  <w16cid:commentId w16cid:paraId="72EAE46F" w16cid:durableId="1DB43358"/>
  <w16cid:commentId w16cid:paraId="1DAAA6C7" w16cid:durableId="1DB43378"/>
  <w16cid:commentId w16cid:paraId="00138363" w16cid:durableId="1DB433B0"/>
  <w16cid:commentId w16cid:paraId="3AB7362A" w16cid:durableId="1DB42F6F"/>
  <w16cid:commentId w16cid:paraId="4F4D24EB" w16cid:durableId="1DB4143C"/>
  <w16cid:commentId w16cid:paraId="7D3FDDD9" w16cid:durableId="1DB7FDA0"/>
  <w16cid:commentId w16cid:paraId="39C7CC8D" w16cid:durableId="1DB6B46F"/>
  <w16cid:commentId w16cid:paraId="3A6C617B" w16cid:durableId="1DB5671C"/>
  <w16cid:commentId w16cid:paraId="7C2F2F9C" w16cid:durableId="1DB55BE0"/>
  <w16cid:commentId w16cid:paraId="183315D6" w16cid:durableId="1DB558A1"/>
  <w16cid:commentId w16cid:paraId="5A74D908" w16cid:durableId="1DB7FE13"/>
  <w16cid:commentId w16cid:paraId="06381C7E" w16cid:durableId="1DB5686B"/>
  <w16cid:commentId w16cid:paraId="7D22219D" w16cid:durableId="1DB6B773"/>
  <w16cid:commentId w16cid:paraId="2212E974" w16cid:durableId="1DB565CF"/>
  <w16cid:commentId w16cid:paraId="131B664C" w16cid:durableId="1DB724F4"/>
  <w16cid:commentId w16cid:paraId="5A2D4AA9" w16cid:durableId="1DB56383"/>
  <w16cid:commentId w16cid:paraId="4F8AFBCF" w16cid:durableId="1DB44EBD"/>
  <w16cid:commentId w16cid:paraId="61039002" w16cid:durableId="1DB7F4CF"/>
  <w16cid:commentId w16cid:paraId="22FA9247" w16cid:durableId="1DB3E70E"/>
  <w16cid:commentId w16cid:paraId="5E2E0524" w16cid:durableId="1DB56125"/>
  <w16cid:commentId w16cid:paraId="4E362C44" w16cid:durableId="1DB561A0"/>
  <w16cid:commentId w16cid:paraId="1727137F" w16cid:durableId="1DB6FA2F"/>
  <w16cid:commentId w16cid:paraId="5AE3F329" w16cid:durableId="1DB45BF8"/>
  <w16cid:commentId w16cid:paraId="23F3139F" w16cid:durableId="1DB57634"/>
  <w16cid:commentId w16cid:paraId="71DE6437" w16cid:durableId="1DB576EB"/>
  <w16cid:commentId w16cid:paraId="6A7FE500" w16cid:durableId="1DB577D4"/>
  <w16cid:commentId w16cid:paraId="02367147" w16cid:durableId="1DB5792A"/>
  <w16cid:commentId w16cid:paraId="6EFF056A" w16cid:durableId="1DB71DD8"/>
  <w16cid:commentId w16cid:paraId="35D8186A" w16cid:durableId="1DB57B8E"/>
  <w16cid:commentId w16cid:paraId="2E4B0836" w16cid:durableId="1DB584DC"/>
  <w16cid:commentId w16cid:paraId="63F434BC" w16cid:durableId="1DB585E1"/>
  <w16cid:commentId w16cid:paraId="7102B2D2" w16cid:durableId="1DB6BCD1"/>
  <w16cid:commentId w16cid:paraId="21961DD2" w16cid:durableId="1DB6FF05"/>
  <w16cid:commentId w16cid:paraId="73172AF6" w16cid:durableId="1DB7FF91"/>
  <w16cid:commentId w16cid:paraId="4E3D7845" w16cid:durableId="1DB68BB6"/>
  <w16cid:commentId w16cid:paraId="4E3DB914" w16cid:durableId="1DB40A91"/>
  <w16cid:commentId w16cid:paraId="51683CBB" w16cid:durableId="1DB7F61C"/>
  <w16cid:commentId w16cid:paraId="2F7D0720" w16cid:durableId="1DB7258C"/>
  <w16cid:commentId w16cid:paraId="087A8B40" w16cid:durableId="1DB3E70F"/>
  <w16cid:commentId w16cid:paraId="132CA580" w16cid:durableId="1DB7260F"/>
  <w16cid:commentId w16cid:paraId="798CCDFC" w16cid:durableId="1DB697EA"/>
  <w16cid:commentId w16cid:paraId="69EB8DB6" w16cid:durableId="1DB55634"/>
  <w16cid:commentId w16cid:paraId="1343D53E" w16cid:durableId="1DB6F03E"/>
  <w16cid:commentId w16cid:paraId="1BC29456" w16cid:durableId="1DB419B6"/>
  <w16cid:commentId w16cid:paraId="5C27A6E7" w16cid:durableId="1DB57FD4"/>
  <w16cid:commentId w16cid:paraId="7503BC86" w16cid:durableId="1DB6B8E7"/>
  <w16cid:commentId w16cid:paraId="488F5CDD" w16cid:durableId="1DB71EBC"/>
  <w16cid:commentId w16cid:paraId="2F0C351D" w16cid:durableId="1DB7F8B5"/>
  <w16cid:commentId w16cid:paraId="4CA2FDD7" w16cid:durableId="1DB7FA68"/>
  <w16cid:commentId w16cid:paraId="4D06932A" w16cid:durableId="1DB6CC64"/>
  <w16cid:commentId w16cid:paraId="059115CB" w16cid:durableId="1DB43C62"/>
  <w16cid:commentId w16cid:paraId="1E294EA8" w16cid:durableId="1DB72053"/>
  <w16cid:commentId w16cid:paraId="5CDE68D9" w16cid:durableId="1DB6D0E6"/>
  <w16cid:commentId w16cid:paraId="32FF8B6E" w16cid:durableId="1DB4567C"/>
  <w16cid:commentId w16cid:paraId="353409CE" w16cid:durableId="1DB6F17E"/>
  <w16cid:commentId w16cid:paraId="065604B0" w16cid:durableId="1DB7012B"/>
  <w16cid:commentId w16cid:paraId="6C58B64E" w16cid:durableId="1DB6F47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67C88D" w14:textId="77777777" w:rsidR="00284E52" w:rsidRDefault="00284E52">
      <w:r>
        <w:rPr>
          <w:rStyle w:val="PleaseReviewParagraphId"/>
        </w:rPr>
        <w:t>[]</w:t>
      </w:r>
      <w:r>
        <w:separator/>
      </w:r>
    </w:p>
  </w:endnote>
  <w:endnote w:type="continuationSeparator" w:id="0">
    <w:p w14:paraId="31659C1F" w14:textId="77777777" w:rsidR="00284E52" w:rsidRDefault="00284E52">
      <w:r>
        <w:rPr>
          <w:rStyle w:val="PleaseReviewParagraphId"/>
        </w:rPr>
        <w:t>[]</w:t>
      </w:r>
      <w:r>
        <w:continuationSeparator/>
      </w:r>
    </w:p>
  </w:endnote>
  <w:endnote w:type="continuationNotice" w:id="1">
    <w:p w14:paraId="38B267B5" w14:textId="77777777" w:rsidR="00284E52" w:rsidRDefault="00284E52">
      <w:r>
        <w:rPr>
          <w:rStyle w:val="PleaseReviewParagraphId"/>
        </w:rPr>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Italic">
    <w:panose1 w:val="020B06040202020902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Arial Narrow">
    <w:panose1 w:val="020B0606020202030204"/>
    <w:charset w:val="00"/>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CC50C9" w14:textId="40FE4B39" w:rsidR="00284E52" w:rsidRPr="00027CED" w:rsidRDefault="00284E52" w:rsidP="00027CED">
    <w:pPr>
      <w:pStyle w:val="IPPFooter"/>
      <w:rPr>
        <w:bCs/>
      </w:rPr>
    </w:pPr>
    <w:r w:rsidRPr="00027CED">
      <w:rPr>
        <w:rStyle w:val="PageNumber"/>
        <w:b/>
        <w:bCs/>
      </w:rPr>
      <w:t xml:space="preserve">Page </w:t>
    </w:r>
    <w:r w:rsidRPr="00027CED">
      <w:rPr>
        <w:rStyle w:val="PageNumber"/>
        <w:b/>
        <w:bCs/>
      </w:rPr>
      <w:fldChar w:fldCharType="begin"/>
    </w:r>
    <w:r w:rsidRPr="00027CED">
      <w:rPr>
        <w:rStyle w:val="PageNumber"/>
        <w:b/>
        <w:bCs/>
      </w:rPr>
      <w:instrText xml:space="preserve"> PAGE </w:instrText>
    </w:r>
    <w:r w:rsidRPr="00027CED">
      <w:rPr>
        <w:rStyle w:val="PageNumber"/>
        <w:b/>
        <w:bCs/>
      </w:rPr>
      <w:fldChar w:fldCharType="separate"/>
    </w:r>
    <w:r w:rsidR="00562814">
      <w:rPr>
        <w:rStyle w:val="PageNumber"/>
        <w:b/>
        <w:bCs/>
        <w:noProof/>
      </w:rPr>
      <w:t>2</w:t>
    </w:r>
    <w:r w:rsidRPr="00027CED">
      <w:rPr>
        <w:rStyle w:val="PageNumber"/>
        <w:b/>
        <w:bCs/>
      </w:rPr>
      <w:fldChar w:fldCharType="end"/>
    </w:r>
    <w:r w:rsidRPr="00027CED">
      <w:rPr>
        <w:rStyle w:val="PageNumber"/>
        <w:b/>
        <w:bCs/>
      </w:rPr>
      <w:t xml:space="preserve"> of </w:t>
    </w:r>
    <w:r w:rsidRPr="00027CED">
      <w:rPr>
        <w:rStyle w:val="PageNumber"/>
        <w:b/>
        <w:bCs/>
      </w:rPr>
      <w:fldChar w:fldCharType="begin"/>
    </w:r>
    <w:r w:rsidRPr="00027CED">
      <w:rPr>
        <w:rStyle w:val="PageNumber"/>
        <w:b/>
        <w:bCs/>
      </w:rPr>
      <w:instrText xml:space="preserve"> NUMPAGES </w:instrText>
    </w:r>
    <w:r w:rsidRPr="00027CED">
      <w:rPr>
        <w:rStyle w:val="PageNumber"/>
        <w:b/>
        <w:bCs/>
      </w:rPr>
      <w:fldChar w:fldCharType="separate"/>
    </w:r>
    <w:r w:rsidR="00562814">
      <w:rPr>
        <w:rStyle w:val="PageNumber"/>
        <w:b/>
        <w:bCs/>
        <w:noProof/>
      </w:rPr>
      <w:t>32</w:t>
    </w:r>
    <w:r w:rsidRPr="00027CED">
      <w:rPr>
        <w:rStyle w:val="PageNumber"/>
        <w:b/>
        <w:bCs/>
      </w:rPr>
      <w:fldChar w:fldCharType="end"/>
    </w:r>
    <w:r w:rsidRPr="00D656B3">
      <w:rPr>
        <w:rStyle w:val="PageNumber"/>
        <w:bCs/>
      </w:rPr>
      <w:tab/>
    </w:r>
    <w:r>
      <w:t>International Plant Protection Convention</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BF4F07" w14:textId="533834FC" w:rsidR="00284E52" w:rsidRDefault="00284E52" w:rsidP="00027CED">
    <w:pPr>
      <w:pStyle w:val="IPPFooter"/>
    </w:pPr>
    <w:r>
      <w:t>International Plant Protection Convention</w:t>
    </w:r>
    <w:r>
      <w:tab/>
    </w:r>
    <w:r w:rsidRPr="00C8207E">
      <w:t xml:space="preserve">Page </w:t>
    </w:r>
    <w:r>
      <w:fldChar w:fldCharType="begin"/>
    </w:r>
    <w:r>
      <w:instrText xml:space="preserve"> PAGE </w:instrText>
    </w:r>
    <w:r>
      <w:fldChar w:fldCharType="separate"/>
    </w:r>
    <w:r w:rsidR="00562814">
      <w:rPr>
        <w:noProof/>
      </w:rPr>
      <w:t>21</w:t>
    </w:r>
    <w:r>
      <w:fldChar w:fldCharType="end"/>
    </w:r>
    <w:r w:rsidRPr="00C8207E">
      <w:t xml:space="preserve"> of </w:t>
    </w:r>
    <w:r>
      <w:fldChar w:fldCharType="begin"/>
    </w:r>
    <w:r>
      <w:instrText xml:space="preserve"> NUMPAGES  </w:instrText>
    </w:r>
    <w:r>
      <w:fldChar w:fldCharType="separate"/>
    </w:r>
    <w:r w:rsidR="00562814">
      <w:rPr>
        <w:noProof/>
      </w:rPr>
      <w:t>32</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287795" w14:textId="600C3312" w:rsidR="00284E52" w:rsidRDefault="00284E52" w:rsidP="00027CED">
    <w:pPr>
      <w:pStyle w:val="IPPFooter"/>
    </w:pPr>
    <w:r>
      <w:t>International Plant Protection Convention</w:t>
    </w:r>
    <w:r>
      <w:tab/>
    </w:r>
    <w:r w:rsidRPr="00C8207E">
      <w:t xml:space="preserve">Page </w:t>
    </w:r>
    <w:r>
      <w:fldChar w:fldCharType="begin"/>
    </w:r>
    <w:r>
      <w:instrText xml:space="preserve"> PAGE </w:instrText>
    </w:r>
    <w:r>
      <w:fldChar w:fldCharType="separate"/>
    </w:r>
    <w:r w:rsidR="00562814">
      <w:rPr>
        <w:noProof/>
      </w:rPr>
      <w:t>1</w:t>
    </w:r>
    <w:r>
      <w:fldChar w:fldCharType="end"/>
    </w:r>
    <w:r w:rsidRPr="00C8207E">
      <w:t xml:space="preserve"> of </w:t>
    </w:r>
    <w:r>
      <w:fldChar w:fldCharType="begin"/>
    </w:r>
    <w:r>
      <w:instrText xml:space="preserve"> NUMPAGES  </w:instrText>
    </w:r>
    <w:r>
      <w:fldChar w:fldCharType="separate"/>
    </w:r>
    <w:r w:rsidR="00562814">
      <w:rPr>
        <w:noProof/>
      </w:rPr>
      <w:t>32</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574A67" w14:textId="77777777" w:rsidR="00284E52" w:rsidRDefault="00284E52">
      <w:r>
        <w:rPr>
          <w:rStyle w:val="PleaseReviewParagraphId"/>
        </w:rPr>
        <w:t>[]</w:t>
      </w:r>
      <w:r>
        <w:separator/>
      </w:r>
    </w:p>
  </w:footnote>
  <w:footnote w:type="continuationSeparator" w:id="0">
    <w:p w14:paraId="62FBEB14" w14:textId="77777777" w:rsidR="00284E52" w:rsidRDefault="00284E52">
      <w:r>
        <w:rPr>
          <w:rStyle w:val="PleaseReviewParagraphId"/>
        </w:rPr>
        <w:t>[]</w:t>
      </w:r>
      <w:r>
        <w:continuationSeparator/>
      </w:r>
    </w:p>
  </w:footnote>
  <w:footnote w:type="continuationNotice" w:id="1">
    <w:p w14:paraId="56ABCEF1" w14:textId="77777777" w:rsidR="00284E52" w:rsidRDefault="00284E52">
      <w:r>
        <w:rPr>
          <w:rStyle w:val="PleaseReviewParagraphId"/>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21502" w14:textId="2A2D4688" w:rsidR="00284E52" w:rsidRPr="00607265" w:rsidRDefault="00284E52" w:rsidP="006317C0">
    <w:pPr>
      <w:pStyle w:val="IPPHeader"/>
    </w:pPr>
    <w:r>
      <w:t>2006-020</w:t>
    </w:r>
    <w:r w:rsidR="00FA580E">
      <w:tab/>
    </w:r>
    <w:r w:rsidRPr="00607265">
      <w:tab/>
    </w:r>
    <w:r>
      <w:t xml:space="preserve">Draft Annex to ISPM 27: </w:t>
    </w:r>
    <w:r w:rsidRPr="00CD2EEA">
      <w:rPr>
        <w:bCs/>
        <w:i/>
        <w:szCs w:val="18"/>
      </w:rPr>
      <w:t xml:space="preserve">Ips </w:t>
    </w:r>
    <w:r>
      <w:rPr>
        <w:bCs/>
        <w:szCs w:val="18"/>
      </w:rPr>
      <w:t>spp.</w:t>
    </w:r>
  </w:p>
  <w:p w14:paraId="3BA86BB9" w14:textId="77777777" w:rsidR="00284E52" w:rsidRDefault="00284E5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DC35B9" w14:textId="07633768" w:rsidR="00284E52" w:rsidRDefault="00284E52" w:rsidP="00027CED">
    <w:pPr>
      <w:pStyle w:val="IPPHeader"/>
    </w:pPr>
    <w:r>
      <w:t xml:space="preserve">Draft Annex to ISPM 27: </w:t>
    </w:r>
    <w:r w:rsidRPr="00CD2EEA">
      <w:rPr>
        <w:bCs/>
        <w:i/>
        <w:szCs w:val="18"/>
      </w:rPr>
      <w:t xml:space="preserve">Ips </w:t>
    </w:r>
    <w:r>
      <w:rPr>
        <w:bCs/>
        <w:szCs w:val="18"/>
      </w:rPr>
      <w:t>spp</w:t>
    </w:r>
    <w:proofErr w:type="gramStart"/>
    <w:r>
      <w:rPr>
        <w:bCs/>
        <w:szCs w:val="18"/>
      </w:rPr>
      <w:t>.</w:t>
    </w:r>
    <w:proofErr w:type="gramEnd"/>
    <w:r>
      <w:rPr>
        <w:bCs/>
        <w:szCs w:val="18"/>
      </w:rPr>
      <w:ptab w:relativeTo="margin" w:alignment="right" w:leader="none"/>
    </w:r>
    <w:r w:rsidR="00FA580E">
      <w:t>2006-020</w:t>
    </w:r>
    <w:r w:rsidRPr="00607265">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E3EAB6" w14:textId="596E4294" w:rsidR="00284E52" w:rsidRDefault="00284E52" w:rsidP="006317C0">
    <w:pPr>
      <w:pStyle w:val="IPPHeader"/>
      <w:ind w:left="1134"/>
    </w:pPr>
    <w:r>
      <w:rPr>
        <w:noProof/>
        <w:lang w:val="en-GB" w:eastAsia="en-GB"/>
      </w:rPr>
      <w:drawing>
        <wp:anchor distT="0" distB="0" distL="114300" distR="114300" simplePos="0" relativeHeight="251660288" behindDoc="0" locked="0" layoutInCell="1" allowOverlap="0" wp14:anchorId="2DFD9F91" wp14:editId="61F09E29">
          <wp:simplePos x="0" y="0"/>
          <wp:positionH relativeFrom="page">
            <wp:posOffset>-28575</wp:posOffset>
          </wp:positionH>
          <wp:positionV relativeFrom="paragraph">
            <wp:posOffset>-436880</wp:posOffset>
          </wp:positionV>
          <wp:extent cx="7629525" cy="463550"/>
          <wp:effectExtent l="0" t="0" r="0" b="0"/>
          <wp:wrapNone/>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29525" cy="463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9937C7" w14:textId="41B3070C" w:rsidR="00284E52" w:rsidRPr="00F72E80" w:rsidRDefault="00284E52" w:rsidP="006317C0">
    <w:pPr>
      <w:pStyle w:val="IPPHeader"/>
      <w:ind w:left="1134"/>
    </w:pPr>
    <w:r>
      <w:rPr>
        <w:noProof/>
        <w:lang w:val="en-GB" w:eastAsia="en-GB"/>
      </w:rPr>
      <w:drawing>
        <wp:anchor distT="0" distB="0" distL="114300" distR="114300" simplePos="0" relativeHeight="251659264" behindDoc="0" locked="0" layoutInCell="1" allowOverlap="1" wp14:anchorId="10F7199E" wp14:editId="729E6AC8">
          <wp:simplePos x="0" y="0"/>
          <wp:positionH relativeFrom="column">
            <wp:posOffset>-12700</wp:posOffset>
          </wp:positionH>
          <wp:positionV relativeFrom="paragraph">
            <wp:posOffset>3810</wp:posOffset>
          </wp:positionV>
          <wp:extent cx="632460" cy="321310"/>
          <wp:effectExtent l="0" t="0" r="0" b="0"/>
          <wp:wrapSquare wrapText="bothSides"/>
          <wp:docPr id="22" name="Picture 22" descr="IPP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PPC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32460" cy="321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695F">
      <w:t>Internatio</w:t>
    </w:r>
    <w:r>
      <w:t>nal Plant Protection Convention</w:t>
    </w:r>
    <w:r>
      <w:tab/>
      <w:t>2006-020</w:t>
    </w:r>
    <w:r>
      <w:br/>
      <w:t xml:space="preserve">Draft Annex to ISPM 27: </w:t>
    </w:r>
    <w:r w:rsidRPr="00CD2EEA">
      <w:rPr>
        <w:bCs/>
        <w:i/>
        <w:szCs w:val="18"/>
      </w:rPr>
      <w:t xml:space="preserve">Ips </w:t>
    </w:r>
    <w:r>
      <w:rPr>
        <w:bCs/>
        <w:szCs w:val="18"/>
      </w:rPr>
      <w:t>spp.</w:t>
    </w:r>
    <w:r>
      <w:rPr>
        <w:i/>
      </w:rPr>
      <w:tab/>
    </w:r>
  </w:p>
  <w:p w14:paraId="20C3E6F5" w14:textId="212DE0BA" w:rsidR="00284E52" w:rsidRDefault="00284E52" w:rsidP="006317C0">
    <w:pPr>
      <w:pStyle w:val="Header"/>
      <w:jc w:val="right"/>
      <w:rPr>
        <w:rFonts w:ascii="Arial" w:hAnsi="Arial" w:cs="Arial"/>
        <w:sz w:val="18"/>
        <w:szCs w:val="18"/>
      </w:rPr>
    </w:pPr>
    <w:r w:rsidDel="006317C0">
      <w:rPr>
        <w:rStyle w:val="PleaseReviewParagraphId"/>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592949"/>
    <w:multiLevelType w:val="hybridMultilevel"/>
    <w:tmpl w:val="F2C0325A"/>
    <w:lvl w:ilvl="0" w:tplc="29423E1C">
      <w:start w:val="1"/>
      <w:numFmt w:val="decimal"/>
      <w:pStyle w:val="IPPNumberedList"/>
      <w:lvlText w:val="(%1)"/>
      <w:lvlJc w:val="left"/>
      <w:pPr>
        <w:tabs>
          <w:tab w:val="num" w:pos="567"/>
        </w:tabs>
        <w:ind w:left="567" w:hanging="567"/>
      </w:pPr>
      <w:rPr>
        <w:rFonts w:ascii="Times New Roman" w:hAnsi="Times New Roman"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4C0A6C"/>
    <w:multiLevelType w:val="multilevel"/>
    <w:tmpl w:val="06E871E4"/>
    <w:numStyleLink w:val="IPPParagraphnumberedlist"/>
  </w:abstractNum>
  <w:abstractNum w:abstractNumId="2" w15:restartNumberingAfterBreak="0">
    <w:nsid w:val="0A8133F4"/>
    <w:multiLevelType w:val="hybridMultilevel"/>
    <w:tmpl w:val="BFFCDF58"/>
    <w:lvl w:ilvl="0" w:tplc="3E12AF54">
      <w:start w:val="1"/>
      <w:numFmt w:val="decimal"/>
      <w:lvlText w:val="%1)"/>
      <w:lvlJc w:val="left"/>
      <w:pPr>
        <w:ind w:left="1287" w:hanging="360"/>
      </w:pPr>
      <w:rPr>
        <w:rFonts w:hint="default"/>
      </w:rPr>
    </w:lvl>
    <w:lvl w:ilvl="1" w:tplc="10090019" w:tentative="1">
      <w:start w:val="1"/>
      <w:numFmt w:val="lowerLetter"/>
      <w:lvlText w:val="%2."/>
      <w:lvlJc w:val="left"/>
      <w:pPr>
        <w:ind w:left="2007" w:hanging="360"/>
      </w:pPr>
    </w:lvl>
    <w:lvl w:ilvl="2" w:tplc="1009001B" w:tentative="1">
      <w:start w:val="1"/>
      <w:numFmt w:val="lowerRoman"/>
      <w:lvlText w:val="%3."/>
      <w:lvlJc w:val="right"/>
      <w:pPr>
        <w:ind w:left="2727" w:hanging="180"/>
      </w:pPr>
    </w:lvl>
    <w:lvl w:ilvl="3" w:tplc="1009000F" w:tentative="1">
      <w:start w:val="1"/>
      <w:numFmt w:val="decimal"/>
      <w:lvlText w:val="%4."/>
      <w:lvlJc w:val="left"/>
      <w:pPr>
        <w:ind w:left="3447" w:hanging="360"/>
      </w:pPr>
    </w:lvl>
    <w:lvl w:ilvl="4" w:tplc="10090019" w:tentative="1">
      <w:start w:val="1"/>
      <w:numFmt w:val="lowerLetter"/>
      <w:lvlText w:val="%5."/>
      <w:lvlJc w:val="left"/>
      <w:pPr>
        <w:ind w:left="4167" w:hanging="360"/>
      </w:pPr>
    </w:lvl>
    <w:lvl w:ilvl="5" w:tplc="1009001B" w:tentative="1">
      <w:start w:val="1"/>
      <w:numFmt w:val="lowerRoman"/>
      <w:lvlText w:val="%6."/>
      <w:lvlJc w:val="right"/>
      <w:pPr>
        <w:ind w:left="4887" w:hanging="180"/>
      </w:pPr>
    </w:lvl>
    <w:lvl w:ilvl="6" w:tplc="1009000F" w:tentative="1">
      <w:start w:val="1"/>
      <w:numFmt w:val="decimal"/>
      <w:lvlText w:val="%7."/>
      <w:lvlJc w:val="left"/>
      <w:pPr>
        <w:ind w:left="5607" w:hanging="360"/>
      </w:pPr>
    </w:lvl>
    <w:lvl w:ilvl="7" w:tplc="10090019" w:tentative="1">
      <w:start w:val="1"/>
      <w:numFmt w:val="lowerLetter"/>
      <w:lvlText w:val="%8."/>
      <w:lvlJc w:val="left"/>
      <w:pPr>
        <w:ind w:left="6327" w:hanging="360"/>
      </w:pPr>
    </w:lvl>
    <w:lvl w:ilvl="8" w:tplc="1009001B" w:tentative="1">
      <w:start w:val="1"/>
      <w:numFmt w:val="lowerRoman"/>
      <w:lvlText w:val="%9."/>
      <w:lvlJc w:val="right"/>
      <w:pPr>
        <w:ind w:left="7047" w:hanging="180"/>
      </w:pPr>
    </w:lvl>
  </w:abstractNum>
  <w:abstractNum w:abstractNumId="3" w15:restartNumberingAfterBreak="0">
    <w:nsid w:val="0AAA575C"/>
    <w:multiLevelType w:val="hybridMultilevel"/>
    <w:tmpl w:val="61F0C2C0"/>
    <w:lvl w:ilvl="0" w:tplc="FFFFFFFF">
      <w:start w:val="1"/>
      <w:numFmt w:val="bullet"/>
      <w:pStyle w:val="IPPLetterListIndent"/>
      <w:lvlText w:val=""/>
      <w:lvlJc w:val="left"/>
      <w:pPr>
        <w:tabs>
          <w:tab w:val="num" w:pos="1701"/>
        </w:tabs>
        <w:ind w:left="1701" w:hanging="567"/>
      </w:pPr>
      <w:rPr>
        <w:rFonts w:ascii="Times New Roman" w:hAnsi="Times New Roman" w:hint="default"/>
        <w:color w:val="auto"/>
        <w:sz w:val="22"/>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66132DF"/>
    <w:multiLevelType w:val="hybridMultilevel"/>
    <w:tmpl w:val="23E2E7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BB651B3"/>
    <w:multiLevelType w:val="hybridMultilevel"/>
    <w:tmpl w:val="6130C5F8"/>
    <w:lvl w:ilvl="0" w:tplc="4A507126">
      <w:start w:val="1"/>
      <w:numFmt w:val="decimal"/>
      <w:lvlText w:val="[%1]"/>
      <w:lvlJc w:val="left"/>
      <w:pPr>
        <w:ind w:left="720" w:hanging="360"/>
      </w:pPr>
      <w:rPr>
        <w:rFonts w:ascii="Arial Italic" w:hAnsi="Arial Italic" w:hint="default"/>
        <w:b w:val="0"/>
        <w:i/>
        <w:color w:val="0000FF"/>
        <w:sz w:val="16"/>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 w15:restartNumberingAfterBreak="0">
    <w:nsid w:val="1CC439D4"/>
    <w:multiLevelType w:val="hybridMultilevel"/>
    <w:tmpl w:val="6CE89A64"/>
    <w:lvl w:ilvl="0" w:tplc="E54E6D7A">
      <w:start w:val="1"/>
      <w:numFmt w:val="lowerRoman"/>
      <w:lvlText w:val="%1)"/>
      <w:lvlJc w:val="left"/>
      <w:pPr>
        <w:tabs>
          <w:tab w:val="num" w:pos="1080"/>
        </w:tabs>
        <w:ind w:left="1080" w:hanging="720"/>
      </w:pPr>
      <w:rPr>
        <w:rFonts w:hint="default"/>
      </w:rPr>
    </w:lvl>
    <w:lvl w:ilvl="1" w:tplc="0C090019">
      <w:start w:val="1"/>
      <w:numFmt w:val="lowerLetter"/>
      <w:lvlText w:val="%2."/>
      <w:lvlJc w:val="left"/>
      <w:pPr>
        <w:tabs>
          <w:tab w:val="num" w:pos="1440"/>
        </w:tabs>
        <w:ind w:left="1440" w:hanging="360"/>
      </w:pPr>
    </w:lvl>
    <w:lvl w:ilvl="2" w:tplc="0C09001B">
      <w:start w:val="1"/>
      <w:numFmt w:val="lowerRoman"/>
      <w:lvlText w:val="%3."/>
      <w:lvlJc w:val="right"/>
      <w:pPr>
        <w:tabs>
          <w:tab w:val="num" w:pos="2160"/>
        </w:tabs>
        <w:ind w:left="2160" w:hanging="180"/>
      </w:pPr>
    </w:lvl>
    <w:lvl w:ilvl="3" w:tplc="0C09000F">
      <w:start w:val="1"/>
      <w:numFmt w:val="decimal"/>
      <w:lvlText w:val="%4."/>
      <w:lvlJc w:val="left"/>
      <w:pPr>
        <w:tabs>
          <w:tab w:val="num" w:pos="2880"/>
        </w:tabs>
        <w:ind w:left="2880" w:hanging="360"/>
      </w:pPr>
    </w:lvl>
    <w:lvl w:ilvl="4" w:tplc="0C090019">
      <w:start w:val="1"/>
      <w:numFmt w:val="lowerLetter"/>
      <w:lvlText w:val="%5."/>
      <w:lvlJc w:val="left"/>
      <w:pPr>
        <w:tabs>
          <w:tab w:val="num" w:pos="3600"/>
        </w:tabs>
        <w:ind w:left="3600" w:hanging="360"/>
      </w:pPr>
    </w:lvl>
    <w:lvl w:ilvl="5" w:tplc="0C09001B">
      <w:start w:val="1"/>
      <w:numFmt w:val="lowerRoman"/>
      <w:lvlText w:val="%6."/>
      <w:lvlJc w:val="right"/>
      <w:pPr>
        <w:tabs>
          <w:tab w:val="num" w:pos="4320"/>
        </w:tabs>
        <w:ind w:left="4320" w:hanging="180"/>
      </w:pPr>
    </w:lvl>
    <w:lvl w:ilvl="6" w:tplc="0C09000F">
      <w:start w:val="1"/>
      <w:numFmt w:val="decimal"/>
      <w:lvlText w:val="%7."/>
      <w:lvlJc w:val="left"/>
      <w:pPr>
        <w:tabs>
          <w:tab w:val="num" w:pos="5040"/>
        </w:tabs>
        <w:ind w:left="5040" w:hanging="360"/>
      </w:pPr>
    </w:lvl>
    <w:lvl w:ilvl="7" w:tplc="0C090019">
      <w:start w:val="1"/>
      <w:numFmt w:val="lowerLetter"/>
      <w:lvlText w:val="%8."/>
      <w:lvlJc w:val="left"/>
      <w:pPr>
        <w:tabs>
          <w:tab w:val="num" w:pos="5760"/>
        </w:tabs>
        <w:ind w:left="5760" w:hanging="360"/>
      </w:pPr>
    </w:lvl>
    <w:lvl w:ilvl="8" w:tplc="0C09001B">
      <w:start w:val="1"/>
      <w:numFmt w:val="lowerRoman"/>
      <w:lvlText w:val="%9."/>
      <w:lvlJc w:val="right"/>
      <w:pPr>
        <w:tabs>
          <w:tab w:val="num" w:pos="6480"/>
        </w:tabs>
        <w:ind w:left="6480" w:hanging="180"/>
      </w:pPr>
    </w:lvl>
  </w:abstractNum>
  <w:abstractNum w:abstractNumId="7" w15:restartNumberingAfterBreak="0">
    <w:nsid w:val="1E542F2C"/>
    <w:multiLevelType w:val="multilevel"/>
    <w:tmpl w:val="B008B810"/>
    <w:lvl w:ilvl="0">
      <w:start w:val="4"/>
      <w:numFmt w:val="decimal"/>
      <w:lvlText w:val="%1"/>
      <w:lvlJc w:val="left"/>
      <w:pPr>
        <w:ind w:left="645" w:hanging="645"/>
      </w:pPr>
      <w:rPr>
        <w:rFonts w:hint="default"/>
        <w:b/>
      </w:rPr>
    </w:lvl>
    <w:lvl w:ilvl="1">
      <w:start w:val="1"/>
      <w:numFmt w:val="decimal"/>
      <w:lvlText w:val="%1.%2"/>
      <w:lvlJc w:val="left"/>
      <w:pPr>
        <w:ind w:left="645" w:hanging="645"/>
      </w:pPr>
      <w:rPr>
        <w:rFonts w:hint="default"/>
        <w:b/>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8" w15:restartNumberingAfterBreak="0">
    <w:nsid w:val="22997272"/>
    <w:multiLevelType w:val="hybridMultilevel"/>
    <w:tmpl w:val="BFFCDF58"/>
    <w:lvl w:ilvl="0" w:tplc="3E12AF54">
      <w:start w:val="1"/>
      <w:numFmt w:val="decimal"/>
      <w:lvlText w:val="%1)"/>
      <w:lvlJc w:val="left"/>
      <w:pPr>
        <w:ind w:left="1287" w:hanging="360"/>
      </w:pPr>
      <w:rPr>
        <w:rFonts w:hint="default"/>
      </w:rPr>
    </w:lvl>
    <w:lvl w:ilvl="1" w:tplc="10090019" w:tentative="1">
      <w:start w:val="1"/>
      <w:numFmt w:val="lowerLetter"/>
      <w:lvlText w:val="%2."/>
      <w:lvlJc w:val="left"/>
      <w:pPr>
        <w:ind w:left="2007" w:hanging="360"/>
      </w:pPr>
    </w:lvl>
    <w:lvl w:ilvl="2" w:tplc="1009001B" w:tentative="1">
      <w:start w:val="1"/>
      <w:numFmt w:val="lowerRoman"/>
      <w:lvlText w:val="%3."/>
      <w:lvlJc w:val="right"/>
      <w:pPr>
        <w:ind w:left="2727" w:hanging="180"/>
      </w:pPr>
    </w:lvl>
    <w:lvl w:ilvl="3" w:tplc="1009000F" w:tentative="1">
      <w:start w:val="1"/>
      <w:numFmt w:val="decimal"/>
      <w:lvlText w:val="%4."/>
      <w:lvlJc w:val="left"/>
      <w:pPr>
        <w:ind w:left="3447" w:hanging="360"/>
      </w:pPr>
    </w:lvl>
    <w:lvl w:ilvl="4" w:tplc="10090019" w:tentative="1">
      <w:start w:val="1"/>
      <w:numFmt w:val="lowerLetter"/>
      <w:lvlText w:val="%5."/>
      <w:lvlJc w:val="left"/>
      <w:pPr>
        <w:ind w:left="4167" w:hanging="360"/>
      </w:pPr>
    </w:lvl>
    <w:lvl w:ilvl="5" w:tplc="1009001B" w:tentative="1">
      <w:start w:val="1"/>
      <w:numFmt w:val="lowerRoman"/>
      <w:lvlText w:val="%6."/>
      <w:lvlJc w:val="right"/>
      <w:pPr>
        <w:ind w:left="4887" w:hanging="180"/>
      </w:pPr>
    </w:lvl>
    <w:lvl w:ilvl="6" w:tplc="1009000F" w:tentative="1">
      <w:start w:val="1"/>
      <w:numFmt w:val="decimal"/>
      <w:lvlText w:val="%7."/>
      <w:lvlJc w:val="left"/>
      <w:pPr>
        <w:ind w:left="5607" w:hanging="360"/>
      </w:pPr>
    </w:lvl>
    <w:lvl w:ilvl="7" w:tplc="10090019" w:tentative="1">
      <w:start w:val="1"/>
      <w:numFmt w:val="lowerLetter"/>
      <w:lvlText w:val="%8."/>
      <w:lvlJc w:val="left"/>
      <w:pPr>
        <w:ind w:left="6327" w:hanging="360"/>
      </w:pPr>
    </w:lvl>
    <w:lvl w:ilvl="8" w:tplc="1009001B" w:tentative="1">
      <w:start w:val="1"/>
      <w:numFmt w:val="lowerRoman"/>
      <w:lvlText w:val="%9."/>
      <w:lvlJc w:val="right"/>
      <w:pPr>
        <w:ind w:left="7047" w:hanging="180"/>
      </w:pPr>
    </w:lvl>
  </w:abstractNum>
  <w:abstractNum w:abstractNumId="9" w15:restartNumberingAfterBreak="0">
    <w:nsid w:val="24127B39"/>
    <w:multiLevelType w:val="hybridMultilevel"/>
    <w:tmpl w:val="BFFCDF58"/>
    <w:lvl w:ilvl="0" w:tplc="3E12AF54">
      <w:start w:val="1"/>
      <w:numFmt w:val="decimal"/>
      <w:lvlText w:val="%1)"/>
      <w:lvlJc w:val="left"/>
      <w:pPr>
        <w:ind w:left="1287" w:hanging="360"/>
      </w:pPr>
      <w:rPr>
        <w:rFonts w:hint="default"/>
      </w:rPr>
    </w:lvl>
    <w:lvl w:ilvl="1" w:tplc="10090019" w:tentative="1">
      <w:start w:val="1"/>
      <w:numFmt w:val="lowerLetter"/>
      <w:lvlText w:val="%2."/>
      <w:lvlJc w:val="left"/>
      <w:pPr>
        <w:ind w:left="2007" w:hanging="360"/>
      </w:pPr>
    </w:lvl>
    <w:lvl w:ilvl="2" w:tplc="1009001B" w:tentative="1">
      <w:start w:val="1"/>
      <w:numFmt w:val="lowerRoman"/>
      <w:lvlText w:val="%3."/>
      <w:lvlJc w:val="right"/>
      <w:pPr>
        <w:ind w:left="2727" w:hanging="180"/>
      </w:pPr>
    </w:lvl>
    <w:lvl w:ilvl="3" w:tplc="1009000F" w:tentative="1">
      <w:start w:val="1"/>
      <w:numFmt w:val="decimal"/>
      <w:lvlText w:val="%4."/>
      <w:lvlJc w:val="left"/>
      <w:pPr>
        <w:ind w:left="3447" w:hanging="360"/>
      </w:pPr>
    </w:lvl>
    <w:lvl w:ilvl="4" w:tplc="10090019" w:tentative="1">
      <w:start w:val="1"/>
      <w:numFmt w:val="lowerLetter"/>
      <w:lvlText w:val="%5."/>
      <w:lvlJc w:val="left"/>
      <w:pPr>
        <w:ind w:left="4167" w:hanging="360"/>
      </w:pPr>
    </w:lvl>
    <w:lvl w:ilvl="5" w:tplc="1009001B" w:tentative="1">
      <w:start w:val="1"/>
      <w:numFmt w:val="lowerRoman"/>
      <w:lvlText w:val="%6."/>
      <w:lvlJc w:val="right"/>
      <w:pPr>
        <w:ind w:left="4887" w:hanging="180"/>
      </w:pPr>
    </w:lvl>
    <w:lvl w:ilvl="6" w:tplc="1009000F" w:tentative="1">
      <w:start w:val="1"/>
      <w:numFmt w:val="decimal"/>
      <w:lvlText w:val="%7."/>
      <w:lvlJc w:val="left"/>
      <w:pPr>
        <w:ind w:left="5607" w:hanging="360"/>
      </w:pPr>
    </w:lvl>
    <w:lvl w:ilvl="7" w:tplc="10090019" w:tentative="1">
      <w:start w:val="1"/>
      <w:numFmt w:val="lowerLetter"/>
      <w:lvlText w:val="%8."/>
      <w:lvlJc w:val="left"/>
      <w:pPr>
        <w:ind w:left="6327" w:hanging="360"/>
      </w:pPr>
    </w:lvl>
    <w:lvl w:ilvl="8" w:tplc="1009001B" w:tentative="1">
      <w:start w:val="1"/>
      <w:numFmt w:val="lowerRoman"/>
      <w:lvlText w:val="%9."/>
      <w:lvlJc w:val="right"/>
      <w:pPr>
        <w:ind w:left="7047" w:hanging="180"/>
      </w:pPr>
    </w:lvl>
  </w:abstractNum>
  <w:abstractNum w:abstractNumId="10" w15:restartNumberingAfterBreak="0">
    <w:nsid w:val="26BA78E6"/>
    <w:multiLevelType w:val="hybridMultilevel"/>
    <w:tmpl w:val="BFFCDF58"/>
    <w:lvl w:ilvl="0" w:tplc="3E12AF54">
      <w:start w:val="1"/>
      <w:numFmt w:val="decimal"/>
      <w:lvlText w:val="%1)"/>
      <w:lvlJc w:val="left"/>
      <w:pPr>
        <w:ind w:left="1287" w:hanging="360"/>
      </w:pPr>
      <w:rPr>
        <w:rFonts w:hint="default"/>
      </w:rPr>
    </w:lvl>
    <w:lvl w:ilvl="1" w:tplc="10090019" w:tentative="1">
      <w:start w:val="1"/>
      <w:numFmt w:val="lowerLetter"/>
      <w:lvlText w:val="%2."/>
      <w:lvlJc w:val="left"/>
      <w:pPr>
        <w:ind w:left="2007" w:hanging="360"/>
      </w:pPr>
    </w:lvl>
    <w:lvl w:ilvl="2" w:tplc="1009001B" w:tentative="1">
      <w:start w:val="1"/>
      <w:numFmt w:val="lowerRoman"/>
      <w:lvlText w:val="%3."/>
      <w:lvlJc w:val="right"/>
      <w:pPr>
        <w:ind w:left="2727" w:hanging="180"/>
      </w:pPr>
    </w:lvl>
    <w:lvl w:ilvl="3" w:tplc="1009000F" w:tentative="1">
      <w:start w:val="1"/>
      <w:numFmt w:val="decimal"/>
      <w:lvlText w:val="%4."/>
      <w:lvlJc w:val="left"/>
      <w:pPr>
        <w:ind w:left="3447" w:hanging="360"/>
      </w:pPr>
    </w:lvl>
    <w:lvl w:ilvl="4" w:tplc="10090019" w:tentative="1">
      <w:start w:val="1"/>
      <w:numFmt w:val="lowerLetter"/>
      <w:lvlText w:val="%5."/>
      <w:lvlJc w:val="left"/>
      <w:pPr>
        <w:ind w:left="4167" w:hanging="360"/>
      </w:pPr>
    </w:lvl>
    <w:lvl w:ilvl="5" w:tplc="1009001B" w:tentative="1">
      <w:start w:val="1"/>
      <w:numFmt w:val="lowerRoman"/>
      <w:lvlText w:val="%6."/>
      <w:lvlJc w:val="right"/>
      <w:pPr>
        <w:ind w:left="4887" w:hanging="180"/>
      </w:pPr>
    </w:lvl>
    <w:lvl w:ilvl="6" w:tplc="1009000F" w:tentative="1">
      <w:start w:val="1"/>
      <w:numFmt w:val="decimal"/>
      <w:lvlText w:val="%7."/>
      <w:lvlJc w:val="left"/>
      <w:pPr>
        <w:ind w:left="5607" w:hanging="360"/>
      </w:pPr>
    </w:lvl>
    <w:lvl w:ilvl="7" w:tplc="10090019" w:tentative="1">
      <w:start w:val="1"/>
      <w:numFmt w:val="lowerLetter"/>
      <w:lvlText w:val="%8."/>
      <w:lvlJc w:val="left"/>
      <w:pPr>
        <w:ind w:left="6327" w:hanging="360"/>
      </w:pPr>
    </w:lvl>
    <w:lvl w:ilvl="8" w:tplc="1009001B" w:tentative="1">
      <w:start w:val="1"/>
      <w:numFmt w:val="lowerRoman"/>
      <w:lvlText w:val="%9."/>
      <w:lvlJc w:val="right"/>
      <w:pPr>
        <w:ind w:left="7047" w:hanging="180"/>
      </w:pPr>
    </w:lvl>
  </w:abstractNum>
  <w:abstractNum w:abstractNumId="11" w15:restartNumberingAfterBreak="0">
    <w:nsid w:val="27400C93"/>
    <w:multiLevelType w:val="multilevel"/>
    <w:tmpl w:val="06E871E4"/>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12" w15:restartNumberingAfterBreak="0">
    <w:nsid w:val="2BAD4F14"/>
    <w:multiLevelType w:val="multilevel"/>
    <w:tmpl w:val="090A1AAE"/>
    <w:lvl w:ilvl="0">
      <w:start w:val="4"/>
      <w:numFmt w:val="decimal"/>
      <w:lvlText w:val="%1"/>
      <w:lvlJc w:val="left"/>
      <w:pPr>
        <w:ind w:left="660" w:hanging="660"/>
      </w:pPr>
      <w:rPr>
        <w:rFonts w:hint="default"/>
        <w:b/>
      </w:rPr>
    </w:lvl>
    <w:lvl w:ilvl="1">
      <w:start w:val="1"/>
      <w:numFmt w:val="decimal"/>
      <w:lvlText w:val="%1.%2"/>
      <w:lvlJc w:val="left"/>
      <w:pPr>
        <w:ind w:left="660" w:hanging="660"/>
      </w:pPr>
      <w:rPr>
        <w:rFonts w:hint="default"/>
        <w:b/>
      </w:rPr>
    </w:lvl>
    <w:lvl w:ilvl="2">
      <w:start w:val="4"/>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3" w15:restartNumberingAfterBreak="0">
    <w:nsid w:val="2ED5521D"/>
    <w:multiLevelType w:val="hybridMultilevel"/>
    <w:tmpl w:val="AD786928"/>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4" w15:restartNumberingAfterBreak="0">
    <w:nsid w:val="31FE0F8F"/>
    <w:multiLevelType w:val="multilevel"/>
    <w:tmpl w:val="06E871E4"/>
    <w:styleLink w:val="IPPParagraphnumberedlist"/>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15" w15:restartNumberingAfterBreak="0">
    <w:nsid w:val="3B0874F3"/>
    <w:multiLevelType w:val="hybridMultilevel"/>
    <w:tmpl w:val="3860451C"/>
    <w:lvl w:ilvl="0" w:tplc="FFFFFFFF">
      <w:start w:val="1"/>
      <w:numFmt w:val="decimal"/>
      <w:pStyle w:val="IPPHdg1Num"/>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CC220EE"/>
    <w:multiLevelType w:val="hybridMultilevel"/>
    <w:tmpl w:val="E5429900"/>
    <w:lvl w:ilvl="0" w:tplc="65BA06D2">
      <w:numFmt w:val="bullet"/>
      <w:lvlText w:val="-"/>
      <w:lvlJc w:val="left"/>
      <w:pPr>
        <w:ind w:left="720" w:hanging="360"/>
      </w:pPr>
      <w:rPr>
        <w:rFonts w:ascii="Arial" w:eastAsia="MS Mincho" w:hAnsi="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17" w15:restartNumberingAfterBreak="0">
    <w:nsid w:val="467071CE"/>
    <w:multiLevelType w:val="multilevel"/>
    <w:tmpl w:val="D56E9BA2"/>
    <w:lvl w:ilvl="0">
      <w:start w:val="1"/>
      <w:numFmt w:val="decimal"/>
      <w:lvlText w:val="(%1)"/>
      <w:lvlJc w:val="left"/>
      <w:pPr>
        <w:tabs>
          <w:tab w:val="num" w:pos="567"/>
        </w:tabs>
        <w:ind w:left="567" w:hanging="567"/>
      </w:pPr>
      <w:rPr>
        <w:rFonts w:ascii="Times New Roman" w:hAnsi="Times New Roman" w:hint="default"/>
        <w:b w:val="0"/>
        <w:i w:val="0"/>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505B7D46"/>
    <w:multiLevelType w:val="hybridMultilevel"/>
    <w:tmpl w:val="6C2A19B4"/>
    <w:lvl w:ilvl="0" w:tplc="F916819C">
      <w:start w:val="1"/>
      <w:numFmt w:val="bullet"/>
      <w:lvlText w:val=""/>
      <w:lvlJc w:val="left"/>
      <w:pPr>
        <w:ind w:left="720" w:hanging="360"/>
      </w:pPr>
      <w:rPr>
        <w:rFonts w:ascii="Symbol" w:hAnsi="Symbol" w:cs="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cs="Wingdings" w:hint="default"/>
      </w:rPr>
    </w:lvl>
    <w:lvl w:ilvl="3" w:tplc="0C090001">
      <w:start w:val="1"/>
      <w:numFmt w:val="bullet"/>
      <w:lvlText w:val=""/>
      <w:lvlJc w:val="left"/>
      <w:pPr>
        <w:ind w:left="2880" w:hanging="360"/>
      </w:pPr>
      <w:rPr>
        <w:rFonts w:ascii="Symbol" w:hAnsi="Symbol" w:cs="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cs="Wingdings" w:hint="default"/>
      </w:rPr>
    </w:lvl>
    <w:lvl w:ilvl="6" w:tplc="0C090001">
      <w:start w:val="1"/>
      <w:numFmt w:val="bullet"/>
      <w:lvlText w:val=""/>
      <w:lvlJc w:val="left"/>
      <w:pPr>
        <w:ind w:left="5040" w:hanging="360"/>
      </w:pPr>
      <w:rPr>
        <w:rFonts w:ascii="Symbol" w:hAnsi="Symbol" w:cs="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cs="Wingdings" w:hint="default"/>
      </w:rPr>
    </w:lvl>
  </w:abstractNum>
  <w:abstractNum w:abstractNumId="19" w15:restartNumberingAfterBreak="0">
    <w:nsid w:val="53A776E5"/>
    <w:multiLevelType w:val="hybridMultilevel"/>
    <w:tmpl w:val="E73EF442"/>
    <w:lvl w:ilvl="0" w:tplc="9B64C2C4">
      <w:start w:val="1"/>
      <w:numFmt w:val="bullet"/>
      <w:pStyle w:val="IPPBullet1Last"/>
      <w:lvlText w:val="-"/>
      <w:lvlJc w:val="left"/>
      <w:pPr>
        <w:tabs>
          <w:tab w:val="num" w:pos="567"/>
        </w:tabs>
        <w:ind w:left="567" w:hanging="567"/>
      </w:pPr>
      <w:rPr>
        <w:rFonts w:ascii="Times New Roman" w:hAnsi="Times New Roman" w:hint="default"/>
        <w:b w:val="0"/>
        <w:i w:val="0"/>
        <w:color w:val="auto"/>
        <w:sz w:val="22"/>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0" w15:restartNumberingAfterBreak="0">
    <w:nsid w:val="57FC3857"/>
    <w:multiLevelType w:val="multilevel"/>
    <w:tmpl w:val="351CCC3E"/>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1" w15:restartNumberingAfterBreak="0">
    <w:nsid w:val="5C6A12C9"/>
    <w:multiLevelType w:val="hybridMultilevel"/>
    <w:tmpl w:val="29C0F974"/>
    <w:lvl w:ilvl="0" w:tplc="46E2BBF4">
      <w:start w:val="1"/>
      <w:numFmt w:val="decimal"/>
      <w:lvlText w:val="%1)"/>
      <w:lvlJc w:val="left"/>
      <w:pPr>
        <w:ind w:left="927" w:hanging="360"/>
      </w:pPr>
      <w:rPr>
        <w:rFonts w:hint="default"/>
      </w:rPr>
    </w:lvl>
    <w:lvl w:ilvl="1" w:tplc="0C090019">
      <w:start w:val="1"/>
      <w:numFmt w:val="lowerLetter"/>
      <w:lvlText w:val="%2."/>
      <w:lvlJc w:val="left"/>
      <w:pPr>
        <w:ind w:left="1647" w:hanging="360"/>
      </w:pPr>
    </w:lvl>
    <w:lvl w:ilvl="2" w:tplc="0C09001B">
      <w:start w:val="1"/>
      <w:numFmt w:val="lowerRoman"/>
      <w:lvlText w:val="%3."/>
      <w:lvlJc w:val="right"/>
      <w:pPr>
        <w:ind w:left="2367" w:hanging="180"/>
      </w:pPr>
    </w:lvl>
    <w:lvl w:ilvl="3" w:tplc="0C09000F">
      <w:start w:val="1"/>
      <w:numFmt w:val="decimal"/>
      <w:lvlText w:val="%4."/>
      <w:lvlJc w:val="left"/>
      <w:pPr>
        <w:ind w:left="3087" w:hanging="360"/>
      </w:pPr>
    </w:lvl>
    <w:lvl w:ilvl="4" w:tplc="0C090019">
      <w:start w:val="1"/>
      <w:numFmt w:val="lowerLetter"/>
      <w:lvlText w:val="%5."/>
      <w:lvlJc w:val="left"/>
      <w:pPr>
        <w:ind w:left="3807" w:hanging="360"/>
      </w:pPr>
    </w:lvl>
    <w:lvl w:ilvl="5" w:tplc="0C09001B">
      <w:start w:val="1"/>
      <w:numFmt w:val="lowerRoman"/>
      <w:lvlText w:val="%6."/>
      <w:lvlJc w:val="right"/>
      <w:pPr>
        <w:ind w:left="4527" w:hanging="180"/>
      </w:pPr>
    </w:lvl>
    <w:lvl w:ilvl="6" w:tplc="0C09000F">
      <w:start w:val="1"/>
      <w:numFmt w:val="decimal"/>
      <w:lvlText w:val="%7."/>
      <w:lvlJc w:val="left"/>
      <w:pPr>
        <w:ind w:left="5247" w:hanging="360"/>
      </w:pPr>
    </w:lvl>
    <w:lvl w:ilvl="7" w:tplc="0C090019">
      <w:start w:val="1"/>
      <w:numFmt w:val="lowerLetter"/>
      <w:lvlText w:val="%8."/>
      <w:lvlJc w:val="left"/>
      <w:pPr>
        <w:ind w:left="5967" w:hanging="360"/>
      </w:pPr>
    </w:lvl>
    <w:lvl w:ilvl="8" w:tplc="0C09001B">
      <w:start w:val="1"/>
      <w:numFmt w:val="lowerRoman"/>
      <w:lvlText w:val="%9."/>
      <w:lvlJc w:val="right"/>
      <w:pPr>
        <w:ind w:left="6687" w:hanging="180"/>
      </w:pPr>
    </w:lvl>
  </w:abstractNum>
  <w:abstractNum w:abstractNumId="22" w15:restartNumberingAfterBreak="0">
    <w:nsid w:val="65AE0D6D"/>
    <w:multiLevelType w:val="hybridMultilevel"/>
    <w:tmpl w:val="4FE224AA"/>
    <w:lvl w:ilvl="0" w:tplc="462A3BA6">
      <w:start w:val="1"/>
      <w:numFmt w:val="lowerLetter"/>
      <w:lvlText w:val="(%1)"/>
      <w:lvlJc w:val="left"/>
      <w:pPr>
        <w:tabs>
          <w:tab w:val="num" w:pos="1134"/>
        </w:tabs>
        <w:ind w:left="1134" w:hanging="567"/>
      </w:pPr>
      <w:rPr>
        <w:rFonts w:ascii="Times New Roman" w:hAnsi="Times New Roman" w:hint="default"/>
        <w:b w:val="0"/>
        <w:i w:val="0"/>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A354E39"/>
    <w:multiLevelType w:val="hybridMultilevel"/>
    <w:tmpl w:val="52EA3E24"/>
    <w:lvl w:ilvl="0" w:tplc="34EC9708">
      <w:numFmt w:val="bullet"/>
      <w:pStyle w:val="IPPBullet1"/>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2F275DB"/>
    <w:multiLevelType w:val="hybridMultilevel"/>
    <w:tmpl w:val="4C0849BE"/>
    <w:lvl w:ilvl="0" w:tplc="6102E9BC">
      <w:start w:val="1"/>
      <w:numFmt w:val="bullet"/>
      <w:pStyle w:val="ListParagraphdash"/>
      <w:lvlText w:val=""/>
      <w:lvlJc w:val="left"/>
      <w:pPr>
        <w:ind w:left="720" w:hanging="360"/>
      </w:pPr>
      <w:rPr>
        <w:rFonts w:ascii="Symbol" w:hAnsi="Symbol" w:cs="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cs="Wingdings" w:hint="default"/>
      </w:rPr>
    </w:lvl>
    <w:lvl w:ilvl="3" w:tplc="0C090001">
      <w:start w:val="1"/>
      <w:numFmt w:val="bullet"/>
      <w:lvlText w:val=""/>
      <w:lvlJc w:val="left"/>
      <w:pPr>
        <w:ind w:left="2880" w:hanging="360"/>
      </w:pPr>
      <w:rPr>
        <w:rFonts w:ascii="Symbol" w:hAnsi="Symbol" w:cs="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cs="Wingdings" w:hint="default"/>
      </w:rPr>
    </w:lvl>
    <w:lvl w:ilvl="6" w:tplc="0C090001">
      <w:start w:val="1"/>
      <w:numFmt w:val="bullet"/>
      <w:lvlText w:val=""/>
      <w:lvlJc w:val="left"/>
      <w:pPr>
        <w:ind w:left="5040" w:hanging="360"/>
      </w:pPr>
      <w:rPr>
        <w:rFonts w:ascii="Symbol" w:hAnsi="Symbol" w:cs="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cs="Wingdings" w:hint="default"/>
      </w:rPr>
    </w:lvl>
  </w:abstractNum>
  <w:abstractNum w:abstractNumId="25" w15:restartNumberingAfterBreak="0">
    <w:nsid w:val="751D2757"/>
    <w:multiLevelType w:val="hybridMultilevel"/>
    <w:tmpl w:val="8E445FD4"/>
    <w:lvl w:ilvl="0" w:tplc="C4348534">
      <w:start w:val="1"/>
      <w:numFmt w:val="bullet"/>
      <w:pStyle w:val="IPPBullet2"/>
      <w:lvlText w:val=""/>
      <w:lvlJc w:val="left"/>
      <w:pPr>
        <w:ind w:left="927" w:hanging="360"/>
      </w:pPr>
      <w:rPr>
        <w:rFonts w:ascii="Symbol" w:hAnsi="Symbol" w:hint="default"/>
        <w:b w:val="0"/>
        <w:i w:val="0"/>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6C82012"/>
    <w:multiLevelType w:val="hybridMultilevel"/>
    <w:tmpl w:val="6210626C"/>
    <w:lvl w:ilvl="0" w:tplc="533ECC72">
      <w:start w:val="1"/>
      <w:numFmt w:val="bullet"/>
      <w:pStyle w:val="ArrowList"/>
      <w:lvlText w:val=""/>
      <w:lvlJc w:val="left"/>
      <w:pPr>
        <w:ind w:left="720" w:hanging="360"/>
      </w:pPr>
      <w:rPr>
        <w:rFonts w:ascii="Wingdings" w:hAnsi="Wingdings" w:cs="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27" w15:restartNumberingAfterBreak="0">
    <w:nsid w:val="7E943ECD"/>
    <w:multiLevelType w:val="multilevel"/>
    <w:tmpl w:val="B55AE162"/>
    <w:lvl w:ilvl="0">
      <w:start w:val="1"/>
      <w:numFmt w:val="decimal"/>
      <w:lvlText w:val="%1."/>
      <w:lvlJc w:val="left"/>
      <w:pPr>
        <w:ind w:left="360" w:hanging="360"/>
      </w:pPr>
      <w:rPr>
        <w:rFonts w:hint="default"/>
      </w:rPr>
    </w:lvl>
    <w:lvl w:ilvl="1">
      <w:start w:val="1"/>
      <w:numFmt w:val="decimal"/>
      <w:pStyle w:val="IPPHdg2Num"/>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6"/>
  </w:num>
  <w:num w:numId="2">
    <w:abstractNumId w:val="14"/>
  </w:num>
  <w:num w:numId="3">
    <w:abstractNumId w:val="24"/>
  </w:num>
  <w:num w:numId="4">
    <w:abstractNumId w:val="13"/>
  </w:num>
  <w:num w:numId="5">
    <w:abstractNumId w:val="22"/>
  </w:num>
  <w:num w:numId="6">
    <w:abstractNumId w:val="3"/>
  </w:num>
  <w:num w:numId="7">
    <w:abstractNumId w:val="25"/>
  </w:num>
  <w:num w:numId="8">
    <w:abstractNumId w:val="19"/>
  </w:num>
  <w:num w:numId="9">
    <w:abstractNumId w:val="15"/>
  </w:num>
  <w:num w:numId="10">
    <w:abstractNumId w:val="27"/>
  </w:num>
  <w:num w:numId="11">
    <w:abstractNumId w:val="1"/>
    <w:lvlOverride w:ilvl="0">
      <w:lvl w:ilvl="0">
        <w:start w:val="1"/>
        <w:numFmt w:val="decimal"/>
        <w:pStyle w:val="IPPParagraphnumbering"/>
        <w:lvlText w:val="[%1]"/>
        <w:lvlJc w:val="left"/>
        <w:pPr>
          <w:tabs>
            <w:tab w:val="num" w:pos="0"/>
          </w:tabs>
          <w:ind w:hanging="482"/>
        </w:pPr>
        <w:rPr>
          <w:rFonts w:ascii="Arial" w:hAnsi="Arial" w:cs="Arial" w:hint="default"/>
          <w:b w:val="0"/>
          <w:bCs w:val="0"/>
          <w:i/>
          <w:iCs/>
          <w:color w:val="0000FF"/>
          <w:sz w:val="16"/>
          <w:szCs w:val="16"/>
        </w:rPr>
      </w:lvl>
    </w:lvlOverride>
    <w:lvlOverride w:ilvl="1">
      <w:lvl w:ilvl="1">
        <w:start w:val="1"/>
        <w:numFmt w:val="none"/>
        <w:lvlRestart w:val="0"/>
        <w:lvlText w:val=""/>
        <w:lvlJc w:val="left"/>
        <w:pPr>
          <w:tabs>
            <w:tab w:val="num" w:pos="0"/>
          </w:tabs>
          <w:ind w:hanging="482"/>
        </w:pPr>
        <w:rPr>
          <w:rFonts w:hint="default"/>
        </w:rPr>
      </w:lvl>
    </w:lvlOverride>
    <w:lvlOverride w:ilvl="2">
      <w:lvl w:ilvl="2">
        <w:start w:val="1"/>
        <w:numFmt w:val="none"/>
        <w:lvlRestart w:val="0"/>
        <w:lvlText w:val=""/>
        <w:lvlJc w:val="left"/>
        <w:pPr>
          <w:tabs>
            <w:tab w:val="num" w:pos="0"/>
          </w:tabs>
          <w:ind w:hanging="482"/>
        </w:pPr>
        <w:rPr>
          <w:rFonts w:hint="default"/>
        </w:rPr>
      </w:lvl>
    </w:lvlOverride>
    <w:lvlOverride w:ilvl="3">
      <w:lvl w:ilvl="3">
        <w:start w:val="1"/>
        <w:numFmt w:val="none"/>
        <w:lvlRestart w:val="0"/>
        <w:lvlText w:val=""/>
        <w:lvlJc w:val="left"/>
        <w:pPr>
          <w:tabs>
            <w:tab w:val="num" w:pos="0"/>
          </w:tabs>
          <w:ind w:hanging="482"/>
        </w:pPr>
        <w:rPr>
          <w:rFonts w:hint="default"/>
        </w:rPr>
      </w:lvl>
    </w:lvlOverride>
    <w:lvlOverride w:ilvl="4">
      <w:lvl w:ilvl="4">
        <w:start w:val="1"/>
        <w:numFmt w:val="none"/>
        <w:lvlRestart w:val="0"/>
        <w:lvlText w:val=""/>
        <w:lvlJc w:val="left"/>
        <w:pPr>
          <w:tabs>
            <w:tab w:val="num" w:pos="0"/>
          </w:tabs>
          <w:ind w:hanging="482"/>
        </w:pPr>
        <w:rPr>
          <w:rFonts w:hint="default"/>
        </w:rPr>
      </w:lvl>
    </w:lvlOverride>
    <w:lvlOverride w:ilvl="5">
      <w:lvl w:ilvl="5">
        <w:start w:val="1"/>
        <w:numFmt w:val="none"/>
        <w:lvlRestart w:val="0"/>
        <w:lvlText w:val=""/>
        <w:lvlJc w:val="left"/>
        <w:pPr>
          <w:tabs>
            <w:tab w:val="num" w:pos="0"/>
          </w:tabs>
          <w:ind w:hanging="482"/>
        </w:pPr>
        <w:rPr>
          <w:rFonts w:hint="default"/>
        </w:rPr>
      </w:lvl>
    </w:lvlOverride>
    <w:lvlOverride w:ilvl="6">
      <w:lvl w:ilvl="6">
        <w:start w:val="1"/>
        <w:numFmt w:val="none"/>
        <w:lvlRestart w:val="0"/>
        <w:lvlText w:val=""/>
        <w:lvlJc w:val="left"/>
        <w:pPr>
          <w:tabs>
            <w:tab w:val="num" w:pos="0"/>
          </w:tabs>
          <w:ind w:hanging="482"/>
        </w:pPr>
        <w:rPr>
          <w:rFonts w:hint="default"/>
        </w:rPr>
      </w:lvl>
    </w:lvlOverride>
    <w:lvlOverride w:ilvl="7">
      <w:lvl w:ilvl="7">
        <w:start w:val="1"/>
        <w:numFmt w:val="none"/>
        <w:lvlRestart w:val="0"/>
        <w:lvlText w:val=""/>
        <w:lvlJc w:val="left"/>
        <w:pPr>
          <w:tabs>
            <w:tab w:val="num" w:pos="0"/>
          </w:tabs>
          <w:ind w:hanging="482"/>
        </w:pPr>
        <w:rPr>
          <w:rFonts w:hint="default"/>
        </w:rPr>
      </w:lvl>
    </w:lvlOverride>
    <w:lvlOverride w:ilvl="8">
      <w:lvl w:ilvl="8">
        <w:start w:val="1"/>
        <w:numFmt w:val="none"/>
        <w:lvlRestart w:val="0"/>
        <w:lvlText w:val=""/>
        <w:lvlJc w:val="left"/>
        <w:pPr>
          <w:tabs>
            <w:tab w:val="num" w:pos="0"/>
          </w:tabs>
          <w:ind w:hanging="482"/>
        </w:pPr>
        <w:rPr>
          <w:rFonts w:hint="default"/>
        </w:rPr>
      </w:lvl>
    </w:lvlOverride>
  </w:num>
  <w:num w:numId="12">
    <w:abstractNumId w:val="0"/>
  </w:num>
  <w:num w:numId="13">
    <w:abstractNumId w:val="23"/>
  </w:num>
  <w:num w:numId="14">
    <w:abstractNumId w:val="0"/>
    <w:lvlOverride w:ilvl="0">
      <w:startOverride w:val="1"/>
    </w:lvlOverride>
  </w:num>
  <w:num w:numId="15">
    <w:abstractNumId w:val="21"/>
  </w:num>
  <w:num w:numId="16">
    <w:abstractNumId w:val="18"/>
  </w:num>
  <w:num w:numId="17">
    <w:abstractNumId w:val="26"/>
  </w:num>
  <w:num w:numId="18">
    <w:abstractNumId w:val="16"/>
  </w:num>
  <w:num w:numId="19">
    <w:abstractNumId w:val="12"/>
  </w:num>
  <w:num w:numId="20">
    <w:abstractNumId w:val="1"/>
    <w:lvlOverride w:ilvl="0">
      <w:lvl w:ilvl="0">
        <w:start w:val="1"/>
        <w:numFmt w:val="decimal"/>
        <w:pStyle w:val="IPPParagraphnumbering"/>
        <w:lvlText w:val="[%1]"/>
        <w:lvlJc w:val="left"/>
        <w:pPr>
          <w:tabs>
            <w:tab w:val="num" w:pos="0"/>
          </w:tabs>
          <w:ind w:hanging="482"/>
        </w:pPr>
        <w:rPr>
          <w:rFonts w:ascii="Arial" w:hAnsi="Arial" w:cs="Arial" w:hint="default"/>
          <w:b w:val="0"/>
          <w:bCs w:val="0"/>
          <w:i/>
          <w:iCs/>
          <w:color w:val="0000FF"/>
          <w:sz w:val="16"/>
          <w:szCs w:val="16"/>
        </w:rPr>
      </w:lvl>
    </w:lvlOverride>
    <w:lvlOverride w:ilvl="1">
      <w:lvl w:ilvl="1">
        <w:start w:val="1"/>
        <w:numFmt w:val="none"/>
        <w:lvlRestart w:val="0"/>
        <w:lvlText w:val=""/>
        <w:lvlJc w:val="left"/>
        <w:pPr>
          <w:tabs>
            <w:tab w:val="num" w:pos="0"/>
          </w:tabs>
          <w:ind w:hanging="482"/>
        </w:pPr>
        <w:rPr>
          <w:rFonts w:hint="default"/>
        </w:rPr>
      </w:lvl>
    </w:lvlOverride>
    <w:lvlOverride w:ilvl="2">
      <w:lvl w:ilvl="2">
        <w:start w:val="1"/>
        <w:numFmt w:val="none"/>
        <w:lvlRestart w:val="0"/>
        <w:lvlText w:val=""/>
        <w:lvlJc w:val="left"/>
        <w:pPr>
          <w:tabs>
            <w:tab w:val="num" w:pos="0"/>
          </w:tabs>
          <w:ind w:hanging="482"/>
        </w:pPr>
        <w:rPr>
          <w:rFonts w:hint="default"/>
        </w:rPr>
      </w:lvl>
    </w:lvlOverride>
    <w:lvlOverride w:ilvl="3">
      <w:lvl w:ilvl="3">
        <w:start w:val="1"/>
        <w:numFmt w:val="none"/>
        <w:lvlRestart w:val="0"/>
        <w:lvlText w:val=""/>
        <w:lvlJc w:val="left"/>
        <w:pPr>
          <w:tabs>
            <w:tab w:val="num" w:pos="0"/>
          </w:tabs>
          <w:ind w:hanging="482"/>
        </w:pPr>
        <w:rPr>
          <w:rFonts w:hint="default"/>
        </w:rPr>
      </w:lvl>
    </w:lvlOverride>
    <w:lvlOverride w:ilvl="4">
      <w:lvl w:ilvl="4">
        <w:start w:val="1"/>
        <w:numFmt w:val="none"/>
        <w:lvlRestart w:val="0"/>
        <w:lvlText w:val=""/>
        <w:lvlJc w:val="left"/>
        <w:pPr>
          <w:tabs>
            <w:tab w:val="num" w:pos="0"/>
          </w:tabs>
          <w:ind w:hanging="482"/>
        </w:pPr>
        <w:rPr>
          <w:rFonts w:hint="default"/>
        </w:rPr>
      </w:lvl>
    </w:lvlOverride>
    <w:lvlOverride w:ilvl="5">
      <w:lvl w:ilvl="5">
        <w:start w:val="1"/>
        <w:numFmt w:val="none"/>
        <w:lvlRestart w:val="0"/>
        <w:lvlText w:val=""/>
        <w:lvlJc w:val="left"/>
        <w:pPr>
          <w:tabs>
            <w:tab w:val="num" w:pos="0"/>
          </w:tabs>
          <w:ind w:hanging="482"/>
        </w:pPr>
        <w:rPr>
          <w:rFonts w:hint="default"/>
        </w:rPr>
      </w:lvl>
    </w:lvlOverride>
    <w:lvlOverride w:ilvl="6">
      <w:lvl w:ilvl="6">
        <w:start w:val="1"/>
        <w:numFmt w:val="none"/>
        <w:lvlRestart w:val="0"/>
        <w:lvlText w:val=""/>
        <w:lvlJc w:val="left"/>
        <w:pPr>
          <w:tabs>
            <w:tab w:val="num" w:pos="0"/>
          </w:tabs>
          <w:ind w:hanging="482"/>
        </w:pPr>
        <w:rPr>
          <w:rFonts w:hint="default"/>
        </w:rPr>
      </w:lvl>
    </w:lvlOverride>
    <w:lvlOverride w:ilvl="7">
      <w:lvl w:ilvl="7">
        <w:start w:val="1"/>
        <w:numFmt w:val="none"/>
        <w:lvlRestart w:val="0"/>
        <w:lvlText w:val=""/>
        <w:lvlJc w:val="left"/>
        <w:pPr>
          <w:tabs>
            <w:tab w:val="num" w:pos="0"/>
          </w:tabs>
          <w:ind w:hanging="482"/>
        </w:pPr>
        <w:rPr>
          <w:rFonts w:hint="default"/>
        </w:rPr>
      </w:lvl>
    </w:lvlOverride>
    <w:lvlOverride w:ilvl="8">
      <w:lvl w:ilvl="8">
        <w:start w:val="1"/>
        <w:numFmt w:val="none"/>
        <w:lvlRestart w:val="0"/>
        <w:lvlText w:val=""/>
        <w:lvlJc w:val="left"/>
        <w:pPr>
          <w:tabs>
            <w:tab w:val="num" w:pos="0"/>
          </w:tabs>
          <w:ind w:hanging="482"/>
        </w:pPr>
        <w:rPr>
          <w:rFonts w:hint="default"/>
        </w:rPr>
      </w:lvl>
    </w:lvlOverride>
  </w:num>
  <w:num w:numId="21">
    <w:abstractNumId w:val="1"/>
    <w:lvlOverride w:ilvl="0">
      <w:lvl w:ilvl="0">
        <w:start w:val="1"/>
        <w:numFmt w:val="decimal"/>
        <w:pStyle w:val="IPPParagraphnumbering"/>
        <w:lvlText w:val="[%1]"/>
        <w:lvlJc w:val="left"/>
        <w:pPr>
          <w:tabs>
            <w:tab w:val="num" w:pos="0"/>
          </w:tabs>
          <w:ind w:hanging="482"/>
        </w:pPr>
        <w:rPr>
          <w:rFonts w:ascii="Arial" w:hAnsi="Arial" w:cs="Arial" w:hint="default"/>
          <w:b w:val="0"/>
          <w:bCs w:val="0"/>
          <w:i/>
          <w:iCs/>
          <w:color w:val="0000FF"/>
          <w:sz w:val="16"/>
          <w:szCs w:val="16"/>
        </w:rPr>
      </w:lvl>
    </w:lvlOverride>
    <w:lvlOverride w:ilvl="1">
      <w:lvl w:ilvl="1">
        <w:start w:val="1"/>
        <w:numFmt w:val="none"/>
        <w:lvlRestart w:val="0"/>
        <w:lvlText w:val=""/>
        <w:lvlJc w:val="left"/>
        <w:pPr>
          <w:tabs>
            <w:tab w:val="num" w:pos="0"/>
          </w:tabs>
          <w:ind w:hanging="482"/>
        </w:pPr>
        <w:rPr>
          <w:rFonts w:hint="default"/>
        </w:rPr>
      </w:lvl>
    </w:lvlOverride>
    <w:lvlOverride w:ilvl="2">
      <w:lvl w:ilvl="2">
        <w:start w:val="1"/>
        <w:numFmt w:val="none"/>
        <w:lvlRestart w:val="0"/>
        <w:lvlText w:val=""/>
        <w:lvlJc w:val="left"/>
        <w:pPr>
          <w:tabs>
            <w:tab w:val="num" w:pos="0"/>
          </w:tabs>
          <w:ind w:hanging="482"/>
        </w:pPr>
        <w:rPr>
          <w:rFonts w:hint="default"/>
        </w:rPr>
      </w:lvl>
    </w:lvlOverride>
    <w:lvlOverride w:ilvl="3">
      <w:lvl w:ilvl="3">
        <w:start w:val="1"/>
        <w:numFmt w:val="none"/>
        <w:lvlRestart w:val="0"/>
        <w:lvlText w:val=""/>
        <w:lvlJc w:val="left"/>
        <w:pPr>
          <w:tabs>
            <w:tab w:val="num" w:pos="0"/>
          </w:tabs>
          <w:ind w:hanging="482"/>
        </w:pPr>
        <w:rPr>
          <w:rFonts w:hint="default"/>
        </w:rPr>
      </w:lvl>
    </w:lvlOverride>
    <w:lvlOverride w:ilvl="4">
      <w:lvl w:ilvl="4">
        <w:start w:val="1"/>
        <w:numFmt w:val="none"/>
        <w:lvlRestart w:val="0"/>
        <w:lvlText w:val=""/>
        <w:lvlJc w:val="left"/>
        <w:pPr>
          <w:tabs>
            <w:tab w:val="num" w:pos="0"/>
          </w:tabs>
          <w:ind w:hanging="482"/>
        </w:pPr>
        <w:rPr>
          <w:rFonts w:hint="default"/>
        </w:rPr>
      </w:lvl>
    </w:lvlOverride>
    <w:lvlOverride w:ilvl="5">
      <w:lvl w:ilvl="5">
        <w:start w:val="1"/>
        <w:numFmt w:val="none"/>
        <w:lvlRestart w:val="0"/>
        <w:lvlText w:val=""/>
        <w:lvlJc w:val="left"/>
        <w:pPr>
          <w:tabs>
            <w:tab w:val="num" w:pos="0"/>
          </w:tabs>
          <w:ind w:hanging="482"/>
        </w:pPr>
        <w:rPr>
          <w:rFonts w:hint="default"/>
        </w:rPr>
      </w:lvl>
    </w:lvlOverride>
    <w:lvlOverride w:ilvl="6">
      <w:lvl w:ilvl="6">
        <w:start w:val="1"/>
        <w:numFmt w:val="none"/>
        <w:lvlRestart w:val="0"/>
        <w:lvlText w:val=""/>
        <w:lvlJc w:val="left"/>
        <w:pPr>
          <w:tabs>
            <w:tab w:val="num" w:pos="0"/>
          </w:tabs>
          <w:ind w:hanging="482"/>
        </w:pPr>
        <w:rPr>
          <w:rFonts w:hint="default"/>
        </w:rPr>
      </w:lvl>
    </w:lvlOverride>
    <w:lvlOverride w:ilvl="7">
      <w:lvl w:ilvl="7">
        <w:start w:val="1"/>
        <w:numFmt w:val="none"/>
        <w:lvlRestart w:val="0"/>
        <w:lvlText w:val=""/>
        <w:lvlJc w:val="left"/>
        <w:pPr>
          <w:tabs>
            <w:tab w:val="num" w:pos="0"/>
          </w:tabs>
          <w:ind w:hanging="482"/>
        </w:pPr>
        <w:rPr>
          <w:rFonts w:hint="default"/>
        </w:rPr>
      </w:lvl>
    </w:lvlOverride>
    <w:lvlOverride w:ilvl="8">
      <w:lvl w:ilvl="8">
        <w:start w:val="1"/>
        <w:numFmt w:val="none"/>
        <w:lvlRestart w:val="0"/>
        <w:lvlText w:val=""/>
        <w:lvlJc w:val="left"/>
        <w:pPr>
          <w:tabs>
            <w:tab w:val="num" w:pos="0"/>
          </w:tabs>
          <w:ind w:hanging="482"/>
        </w:pPr>
        <w:rPr>
          <w:rFonts w:hint="default"/>
        </w:rPr>
      </w:lvl>
    </w:lvlOverride>
  </w:num>
  <w:num w:numId="22">
    <w:abstractNumId w:val="1"/>
    <w:lvlOverride w:ilvl="0">
      <w:lvl w:ilvl="0">
        <w:start w:val="1"/>
        <w:numFmt w:val="decimal"/>
        <w:pStyle w:val="IPPParagraphnumbering"/>
        <w:lvlText w:val="[%1]"/>
        <w:lvlJc w:val="left"/>
        <w:pPr>
          <w:tabs>
            <w:tab w:val="num" w:pos="0"/>
          </w:tabs>
          <w:ind w:hanging="482"/>
        </w:pPr>
        <w:rPr>
          <w:rFonts w:ascii="Arial" w:hAnsi="Arial" w:cs="Arial" w:hint="default"/>
          <w:b w:val="0"/>
          <w:bCs w:val="0"/>
          <w:i/>
          <w:iCs/>
          <w:color w:val="0000FF"/>
          <w:sz w:val="16"/>
          <w:szCs w:val="16"/>
        </w:rPr>
      </w:lvl>
    </w:lvlOverride>
    <w:lvlOverride w:ilvl="1">
      <w:lvl w:ilvl="1">
        <w:start w:val="1"/>
        <w:numFmt w:val="none"/>
        <w:lvlRestart w:val="0"/>
        <w:lvlText w:val=""/>
        <w:lvlJc w:val="left"/>
        <w:pPr>
          <w:tabs>
            <w:tab w:val="num" w:pos="0"/>
          </w:tabs>
          <w:ind w:hanging="482"/>
        </w:pPr>
        <w:rPr>
          <w:rFonts w:hint="default"/>
        </w:rPr>
      </w:lvl>
    </w:lvlOverride>
    <w:lvlOverride w:ilvl="2">
      <w:lvl w:ilvl="2">
        <w:start w:val="1"/>
        <w:numFmt w:val="none"/>
        <w:lvlRestart w:val="0"/>
        <w:lvlText w:val=""/>
        <w:lvlJc w:val="left"/>
        <w:pPr>
          <w:tabs>
            <w:tab w:val="num" w:pos="0"/>
          </w:tabs>
          <w:ind w:hanging="482"/>
        </w:pPr>
        <w:rPr>
          <w:rFonts w:hint="default"/>
        </w:rPr>
      </w:lvl>
    </w:lvlOverride>
    <w:lvlOverride w:ilvl="3">
      <w:lvl w:ilvl="3">
        <w:start w:val="1"/>
        <w:numFmt w:val="none"/>
        <w:lvlRestart w:val="0"/>
        <w:lvlText w:val=""/>
        <w:lvlJc w:val="left"/>
        <w:pPr>
          <w:tabs>
            <w:tab w:val="num" w:pos="0"/>
          </w:tabs>
          <w:ind w:hanging="482"/>
        </w:pPr>
        <w:rPr>
          <w:rFonts w:hint="default"/>
        </w:rPr>
      </w:lvl>
    </w:lvlOverride>
    <w:lvlOverride w:ilvl="4">
      <w:lvl w:ilvl="4">
        <w:start w:val="1"/>
        <w:numFmt w:val="none"/>
        <w:lvlRestart w:val="0"/>
        <w:lvlText w:val=""/>
        <w:lvlJc w:val="left"/>
        <w:pPr>
          <w:tabs>
            <w:tab w:val="num" w:pos="0"/>
          </w:tabs>
          <w:ind w:hanging="482"/>
        </w:pPr>
        <w:rPr>
          <w:rFonts w:hint="default"/>
        </w:rPr>
      </w:lvl>
    </w:lvlOverride>
    <w:lvlOverride w:ilvl="5">
      <w:lvl w:ilvl="5">
        <w:start w:val="1"/>
        <w:numFmt w:val="none"/>
        <w:lvlRestart w:val="0"/>
        <w:lvlText w:val=""/>
        <w:lvlJc w:val="left"/>
        <w:pPr>
          <w:tabs>
            <w:tab w:val="num" w:pos="0"/>
          </w:tabs>
          <w:ind w:hanging="482"/>
        </w:pPr>
        <w:rPr>
          <w:rFonts w:hint="default"/>
        </w:rPr>
      </w:lvl>
    </w:lvlOverride>
    <w:lvlOverride w:ilvl="6">
      <w:lvl w:ilvl="6">
        <w:start w:val="1"/>
        <w:numFmt w:val="none"/>
        <w:lvlRestart w:val="0"/>
        <w:lvlText w:val=""/>
        <w:lvlJc w:val="left"/>
        <w:pPr>
          <w:tabs>
            <w:tab w:val="num" w:pos="0"/>
          </w:tabs>
          <w:ind w:hanging="482"/>
        </w:pPr>
        <w:rPr>
          <w:rFonts w:hint="default"/>
        </w:rPr>
      </w:lvl>
    </w:lvlOverride>
    <w:lvlOverride w:ilvl="7">
      <w:lvl w:ilvl="7">
        <w:start w:val="1"/>
        <w:numFmt w:val="none"/>
        <w:lvlRestart w:val="0"/>
        <w:lvlText w:val=""/>
        <w:lvlJc w:val="left"/>
        <w:pPr>
          <w:tabs>
            <w:tab w:val="num" w:pos="0"/>
          </w:tabs>
          <w:ind w:hanging="482"/>
        </w:pPr>
        <w:rPr>
          <w:rFonts w:hint="default"/>
        </w:rPr>
      </w:lvl>
    </w:lvlOverride>
    <w:lvlOverride w:ilvl="8">
      <w:lvl w:ilvl="8">
        <w:start w:val="1"/>
        <w:numFmt w:val="none"/>
        <w:lvlRestart w:val="0"/>
        <w:lvlText w:val=""/>
        <w:lvlJc w:val="left"/>
        <w:pPr>
          <w:tabs>
            <w:tab w:val="num" w:pos="0"/>
          </w:tabs>
          <w:ind w:hanging="482"/>
        </w:pPr>
        <w:rPr>
          <w:rFonts w:hint="default"/>
        </w:rPr>
      </w:lvl>
    </w:lvlOverride>
  </w:num>
  <w:num w:numId="23">
    <w:abstractNumId w:val="10"/>
  </w:num>
  <w:num w:numId="24">
    <w:abstractNumId w:val="0"/>
  </w:num>
  <w:num w:numId="25">
    <w:abstractNumId w:val="0"/>
  </w:num>
  <w:num w:numId="26">
    <w:abstractNumId w:val="0"/>
  </w:num>
  <w:num w:numId="27">
    <w:abstractNumId w:val="2"/>
  </w:num>
  <w:num w:numId="28">
    <w:abstractNumId w:val="0"/>
  </w:num>
  <w:num w:numId="29">
    <w:abstractNumId w:val="8"/>
  </w:num>
  <w:num w:numId="30">
    <w:abstractNumId w:val="0"/>
  </w:num>
  <w:num w:numId="31">
    <w:abstractNumId w:val="0"/>
  </w:num>
  <w:num w:numId="32">
    <w:abstractNumId w:val="0"/>
  </w:num>
  <w:num w:numId="33">
    <w:abstractNumId w:val="9"/>
  </w:num>
  <w:num w:numId="34">
    <w:abstractNumId w:val="0"/>
  </w:num>
  <w:num w:numId="35">
    <w:abstractNumId w:val="0"/>
  </w:num>
  <w:num w:numId="36">
    <w:abstractNumId w:val="0"/>
  </w:num>
  <w:num w:numId="37">
    <w:abstractNumId w:val="0"/>
  </w:num>
  <w:num w:numId="38">
    <w:abstractNumId w:val="1"/>
    <w:lvlOverride w:ilvl="0">
      <w:lvl w:ilvl="0">
        <w:start w:val="1"/>
        <w:numFmt w:val="decimal"/>
        <w:pStyle w:val="IPPParagraphnumbering"/>
        <w:lvlText w:val="[%1]"/>
        <w:lvlJc w:val="left"/>
        <w:pPr>
          <w:tabs>
            <w:tab w:val="num" w:pos="0"/>
          </w:tabs>
          <w:ind w:hanging="482"/>
        </w:pPr>
        <w:rPr>
          <w:rFonts w:ascii="Arial" w:hAnsi="Arial" w:cs="Arial" w:hint="default"/>
          <w:b w:val="0"/>
          <w:bCs w:val="0"/>
          <w:i/>
          <w:iCs/>
          <w:color w:val="0000FF"/>
          <w:sz w:val="16"/>
          <w:szCs w:val="16"/>
        </w:rPr>
      </w:lvl>
    </w:lvlOverride>
    <w:lvlOverride w:ilvl="1">
      <w:lvl w:ilvl="1">
        <w:start w:val="1"/>
        <w:numFmt w:val="none"/>
        <w:lvlRestart w:val="0"/>
        <w:lvlText w:val=""/>
        <w:lvlJc w:val="left"/>
        <w:pPr>
          <w:tabs>
            <w:tab w:val="num" w:pos="0"/>
          </w:tabs>
          <w:ind w:hanging="482"/>
        </w:pPr>
        <w:rPr>
          <w:rFonts w:hint="default"/>
        </w:rPr>
      </w:lvl>
    </w:lvlOverride>
    <w:lvlOverride w:ilvl="2">
      <w:lvl w:ilvl="2">
        <w:start w:val="1"/>
        <w:numFmt w:val="none"/>
        <w:lvlRestart w:val="0"/>
        <w:lvlText w:val=""/>
        <w:lvlJc w:val="left"/>
        <w:pPr>
          <w:tabs>
            <w:tab w:val="num" w:pos="0"/>
          </w:tabs>
          <w:ind w:hanging="482"/>
        </w:pPr>
        <w:rPr>
          <w:rFonts w:hint="default"/>
        </w:rPr>
      </w:lvl>
    </w:lvlOverride>
    <w:lvlOverride w:ilvl="3">
      <w:lvl w:ilvl="3">
        <w:start w:val="1"/>
        <w:numFmt w:val="none"/>
        <w:lvlRestart w:val="0"/>
        <w:lvlText w:val=""/>
        <w:lvlJc w:val="left"/>
        <w:pPr>
          <w:tabs>
            <w:tab w:val="num" w:pos="0"/>
          </w:tabs>
          <w:ind w:hanging="482"/>
        </w:pPr>
        <w:rPr>
          <w:rFonts w:hint="default"/>
        </w:rPr>
      </w:lvl>
    </w:lvlOverride>
    <w:lvlOverride w:ilvl="4">
      <w:lvl w:ilvl="4">
        <w:start w:val="1"/>
        <w:numFmt w:val="none"/>
        <w:lvlRestart w:val="0"/>
        <w:lvlText w:val=""/>
        <w:lvlJc w:val="left"/>
        <w:pPr>
          <w:tabs>
            <w:tab w:val="num" w:pos="0"/>
          </w:tabs>
          <w:ind w:hanging="482"/>
        </w:pPr>
        <w:rPr>
          <w:rFonts w:hint="default"/>
        </w:rPr>
      </w:lvl>
    </w:lvlOverride>
    <w:lvlOverride w:ilvl="5">
      <w:lvl w:ilvl="5">
        <w:start w:val="1"/>
        <w:numFmt w:val="none"/>
        <w:lvlRestart w:val="0"/>
        <w:lvlText w:val=""/>
        <w:lvlJc w:val="left"/>
        <w:pPr>
          <w:tabs>
            <w:tab w:val="num" w:pos="0"/>
          </w:tabs>
          <w:ind w:hanging="482"/>
        </w:pPr>
        <w:rPr>
          <w:rFonts w:hint="default"/>
        </w:rPr>
      </w:lvl>
    </w:lvlOverride>
    <w:lvlOverride w:ilvl="6">
      <w:lvl w:ilvl="6">
        <w:start w:val="1"/>
        <w:numFmt w:val="none"/>
        <w:lvlRestart w:val="0"/>
        <w:lvlText w:val=""/>
        <w:lvlJc w:val="left"/>
        <w:pPr>
          <w:tabs>
            <w:tab w:val="num" w:pos="0"/>
          </w:tabs>
          <w:ind w:hanging="482"/>
        </w:pPr>
        <w:rPr>
          <w:rFonts w:hint="default"/>
        </w:rPr>
      </w:lvl>
    </w:lvlOverride>
    <w:lvlOverride w:ilvl="7">
      <w:lvl w:ilvl="7">
        <w:start w:val="1"/>
        <w:numFmt w:val="none"/>
        <w:lvlRestart w:val="0"/>
        <w:lvlText w:val=""/>
        <w:lvlJc w:val="left"/>
        <w:pPr>
          <w:tabs>
            <w:tab w:val="num" w:pos="0"/>
          </w:tabs>
          <w:ind w:hanging="482"/>
        </w:pPr>
        <w:rPr>
          <w:rFonts w:hint="default"/>
        </w:rPr>
      </w:lvl>
    </w:lvlOverride>
    <w:lvlOverride w:ilvl="8">
      <w:lvl w:ilvl="8">
        <w:start w:val="1"/>
        <w:numFmt w:val="none"/>
        <w:lvlRestart w:val="0"/>
        <w:lvlText w:val=""/>
        <w:lvlJc w:val="left"/>
        <w:pPr>
          <w:tabs>
            <w:tab w:val="num" w:pos="0"/>
          </w:tabs>
          <w:ind w:hanging="482"/>
        </w:pPr>
        <w:rPr>
          <w:rFonts w:hint="default"/>
        </w:rPr>
      </w:lvl>
    </w:lvlOverride>
  </w:num>
  <w:num w:numId="39">
    <w:abstractNumId w:val="1"/>
    <w:lvlOverride w:ilvl="0">
      <w:lvl w:ilvl="0">
        <w:start w:val="1"/>
        <w:numFmt w:val="decimal"/>
        <w:pStyle w:val="IPPParagraphnumbering"/>
        <w:lvlText w:val="[%1]"/>
        <w:lvlJc w:val="left"/>
        <w:pPr>
          <w:tabs>
            <w:tab w:val="num" w:pos="0"/>
          </w:tabs>
          <w:ind w:hanging="482"/>
        </w:pPr>
        <w:rPr>
          <w:rFonts w:ascii="Arial" w:hAnsi="Arial" w:cs="Arial" w:hint="default"/>
          <w:b w:val="0"/>
          <w:bCs w:val="0"/>
          <w:i/>
          <w:iCs/>
          <w:color w:val="0000FF"/>
          <w:sz w:val="16"/>
          <w:szCs w:val="16"/>
        </w:rPr>
      </w:lvl>
    </w:lvlOverride>
    <w:lvlOverride w:ilvl="1">
      <w:lvl w:ilvl="1">
        <w:start w:val="1"/>
        <w:numFmt w:val="none"/>
        <w:lvlRestart w:val="0"/>
        <w:lvlText w:val=""/>
        <w:lvlJc w:val="left"/>
        <w:pPr>
          <w:tabs>
            <w:tab w:val="num" w:pos="0"/>
          </w:tabs>
          <w:ind w:hanging="482"/>
        </w:pPr>
        <w:rPr>
          <w:rFonts w:hint="default"/>
        </w:rPr>
      </w:lvl>
    </w:lvlOverride>
    <w:lvlOverride w:ilvl="2">
      <w:lvl w:ilvl="2">
        <w:start w:val="1"/>
        <w:numFmt w:val="none"/>
        <w:lvlRestart w:val="0"/>
        <w:lvlText w:val=""/>
        <w:lvlJc w:val="left"/>
        <w:pPr>
          <w:tabs>
            <w:tab w:val="num" w:pos="0"/>
          </w:tabs>
          <w:ind w:hanging="482"/>
        </w:pPr>
        <w:rPr>
          <w:rFonts w:hint="default"/>
        </w:rPr>
      </w:lvl>
    </w:lvlOverride>
    <w:lvlOverride w:ilvl="3">
      <w:lvl w:ilvl="3">
        <w:start w:val="1"/>
        <w:numFmt w:val="none"/>
        <w:lvlRestart w:val="0"/>
        <w:lvlText w:val=""/>
        <w:lvlJc w:val="left"/>
        <w:pPr>
          <w:tabs>
            <w:tab w:val="num" w:pos="0"/>
          </w:tabs>
          <w:ind w:hanging="482"/>
        </w:pPr>
        <w:rPr>
          <w:rFonts w:hint="default"/>
        </w:rPr>
      </w:lvl>
    </w:lvlOverride>
    <w:lvlOverride w:ilvl="4">
      <w:lvl w:ilvl="4">
        <w:start w:val="1"/>
        <w:numFmt w:val="none"/>
        <w:lvlRestart w:val="0"/>
        <w:lvlText w:val=""/>
        <w:lvlJc w:val="left"/>
        <w:pPr>
          <w:tabs>
            <w:tab w:val="num" w:pos="0"/>
          </w:tabs>
          <w:ind w:hanging="482"/>
        </w:pPr>
        <w:rPr>
          <w:rFonts w:hint="default"/>
        </w:rPr>
      </w:lvl>
    </w:lvlOverride>
    <w:lvlOverride w:ilvl="5">
      <w:lvl w:ilvl="5">
        <w:start w:val="1"/>
        <w:numFmt w:val="none"/>
        <w:lvlRestart w:val="0"/>
        <w:lvlText w:val=""/>
        <w:lvlJc w:val="left"/>
        <w:pPr>
          <w:tabs>
            <w:tab w:val="num" w:pos="0"/>
          </w:tabs>
          <w:ind w:hanging="482"/>
        </w:pPr>
        <w:rPr>
          <w:rFonts w:hint="default"/>
        </w:rPr>
      </w:lvl>
    </w:lvlOverride>
    <w:lvlOverride w:ilvl="6">
      <w:lvl w:ilvl="6">
        <w:start w:val="1"/>
        <w:numFmt w:val="none"/>
        <w:lvlRestart w:val="0"/>
        <w:lvlText w:val=""/>
        <w:lvlJc w:val="left"/>
        <w:pPr>
          <w:tabs>
            <w:tab w:val="num" w:pos="0"/>
          </w:tabs>
          <w:ind w:hanging="482"/>
        </w:pPr>
        <w:rPr>
          <w:rFonts w:hint="default"/>
        </w:rPr>
      </w:lvl>
    </w:lvlOverride>
    <w:lvlOverride w:ilvl="7">
      <w:lvl w:ilvl="7">
        <w:start w:val="1"/>
        <w:numFmt w:val="none"/>
        <w:lvlRestart w:val="0"/>
        <w:lvlText w:val=""/>
        <w:lvlJc w:val="left"/>
        <w:pPr>
          <w:tabs>
            <w:tab w:val="num" w:pos="0"/>
          </w:tabs>
          <w:ind w:hanging="482"/>
        </w:pPr>
        <w:rPr>
          <w:rFonts w:hint="default"/>
        </w:rPr>
      </w:lvl>
    </w:lvlOverride>
    <w:lvlOverride w:ilvl="8">
      <w:lvl w:ilvl="8">
        <w:start w:val="1"/>
        <w:numFmt w:val="none"/>
        <w:lvlRestart w:val="0"/>
        <w:lvlText w:val=""/>
        <w:lvlJc w:val="left"/>
        <w:pPr>
          <w:tabs>
            <w:tab w:val="num" w:pos="0"/>
          </w:tabs>
          <w:ind w:hanging="482"/>
        </w:pPr>
        <w:rPr>
          <w:rFonts w:hint="default"/>
        </w:rPr>
      </w:lvl>
    </w:lvlOverride>
  </w:num>
  <w:num w:numId="40">
    <w:abstractNumId w:val="1"/>
  </w:num>
  <w:num w:numId="41">
    <w:abstractNumId w:val="5"/>
  </w:num>
  <w:num w:numId="42">
    <w:abstractNumId w:val="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43">
    <w:abstractNumId w:val="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44">
    <w:abstractNumId w:val="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45">
    <w:abstractNumId w:val="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46">
    <w:abstractNumId w:val="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47">
    <w:abstractNumId w:val="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48">
    <w:abstractNumId w:val="17"/>
  </w:num>
  <w:num w:numId="49">
    <w:abstractNumId w:val="11"/>
  </w:num>
  <w:num w:numId="50">
    <w:abstractNumId w:val="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51">
    <w:abstractNumId w:val="20"/>
  </w:num>
  <w:num w:numId="52">
    <w:abstractNumId w:val="1"/>
    <w:lvlOverride w:ilvl="0">
      <w:startOverride w:val="189"/>
      <w:lvl w:ilvl="0">
        <w:start w:val="189"/>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startOverride w:val="1"/>
      <w:lvl w:ilvl="1">
        <w:start w:val="1"/>
        <w:numFmt w:val="none"/>
        <w:lvlRestart w:val="0"/>
        <w:lvlText w:val=""/>
        <w:lvlJc w:val="left"/>
        <w:pPr>
          <w:tabs>
            <w:tab w:val="num" w:pos="0"/>
          </w:tabs>
          <w:ind w:left="0" w:hanging="482"/>
        </w:pPr>
        <w:rPr>
          <w:rFonts w:hint="default"/>
        </w:rPr>
      </w:lvl>
    </w:lvlOverride>
    <w:lvlOverride w:ilvl="2">
      <w:startOverride w:val="1"/>
      <w:lvl w:ilvl="2">
        <w:start w:val="1"/>
        <w:numFmt w:val="none"/>
        <w:lvlRestart w:val="0"/>
        <w:lvlText w:val=""/>
        <w:lvlJc w:val="left"/>
        <w:pPr>
          <w:tabs>
            <w:tab w:val="num" w:pos="0"/>
          </w:tabs>
          <w:ind w:left="0" w:hanging="482"/>
        </w:pPr>
        <w:rPr>
          <w:rFonts w:hint="default"/>
        </w:rPr>
      </w:lvl>
    </w:lvlOverride>
    <w:lvlOverride w:ilvl="3">
      <w:startOverride w:val="1"/>
      <w:lvl w:ilvl="3">
        <w:start w:val="1"/>
        <w:numFmt w:val="none"/>
        <w:lvlRestart w:val="0"/>
        <w:lvlText w:val=""/>
        <w:lvlJc w:val="left"/>
        <w:pPr>
          <w:tabs>
            <w:tab w:val="num" w:pos="0"/>
          </w:tabs>
          <w:ind w:left="0" w:hanging="482"/>
        </w:pPr>
        <w:rPr>
          <w:rFonts w:hint="default"/>
        </w:rPr>
      </w:lvl>
    </w:lvlOverride>
    <w:lvlOverride w:ilvl="4">
      <w:startOverride w:val="1"/>
      <w:lvl w:ilvl="4">
        <w:start w:val="1"/>
        <w:numFmt w:val="none"/>
        <w:lvlRestart w:val="0"/>
        <w:lvlText w:val=""/>
        <w:lvlJc w:val="left"/>
        <w:pPr>
          <w:tabs>
            <w:tab w:val="num" w:pos="0"/>
          </w:tabs>
          <w:ind w:left="0" w:hanging="482"/>
        </w:pPr>
        <w:rPr>
          <w:rFonts w:hint="default"/>
        </w:rPr>
      </w:lvl>
    </w:lvlOverride>
    <w:lvlOverride w:ilvl="5">
      <w:startOverride w:val="1"/>
      <w:lvl w:ilvl="5">
        <w:start w:val="1"/>
        <w:numFmt w:val="none"/>
        <w:lvlRestart w:val="0"/>
        <w:lvlText w:val=""/>
        <w:lvlJc w:val="left"/>
        <w:pPr>
          <w:tabs>
            <w:tab w:val="num" w:pos="0"/>
          </w:tabs>
          <w:ind w:left="0" w:hanging="482"/>
        </w:pPr>
        <w:rPr>
          <w:rFonts w:hint="default"/>
        </w:rPr>
      </w:lvl>
    </w:lvlOverride>
    <w:lvlOverride w:ilvl="6">
      <w:startOverride w:val="1"/>
      <w:lvl w:ilvl="6">
        <w:start w:val="1"/>
        <w:numFmt w:val="none"/>
        <w:lvlRestart w:val="0"/>
        <w:lvlText w:val=""/>
        <w:lvlJc w:val="left"/>
        <w:pPr>
          <w:tabs>
            <w:tab w:val="num" w:pos="0"/>
          </w:tabs>
          <w:ind w:left="0" w:hanging="482"/>
        </w:pPr>
        <w:rPr>
          <w:rFonts w:hint="default"/>
        </w:rPr>
      </w:lvl>
    </w:lvlOverride>
    <w:lvlOverride w:ilvl="7">
      <w:startOverride w:val="1"/>
      <w:lvl w:ilvl="7">
        <w:start w:val="1"/>
        <w:numFmt w:val="none"/>
        <w:lvlRestart w:val="0"/>
        <w:lvlText w:val=""/>
        <w:lvlJc w:val="left"/>
        <w:pPr>
          <w:tabs>
            <w:tab w:val="num" w:pos="0"/>
          </w:tabs>
          <w:ind w:left="0" w:hanging="482"/>
        </w:pPr>
        <w:rPr>
          <w:rFonts w:hint="default"/>
        </w:rPr>
      </w:lvl>
    </w:lvlOverride>
    <w:lvlOverride w:ilvl="8">
      <w:startOverride w:val="1"/>
      <w:lvl w:ilvl="8">
        <w:start w:val="1"/>
        <w:numFmt w:val="none"/>
        <w:lvlRestart w:val="0"/>
        <w:lvlText w:val=""/>
        <w:lvlJc w:val="left"/>
        <w:pPr>
          <w:tabs>
            <w:tab w:val="num" w:pos="0"/>
          </w:tabs>
          <w:ind w:left="0" w:hanging="482"/>
        </w:pPr>
        <w:rPr>
          <w:rFonts w:hint="default"/>
        </w:rPr>
      </w:lvl>
    </w:lvlOverride>
  </w:num>
  <w:num w:numId="53">
    <w:abstractNumId w:val="4"/>
  </w:num>
  <w:num w:numId="54">
    <w:abstractNumId w:val="7"/>
  </w:num>
  <w:num w:numId="55">
    <w:abstractNumId w:val="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56">
    <w:abstractNumId w:val="1"/>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SystemFonts/>
  <w:activeWritingStyle w:appName="MSWord" w:lang="it-IT" w:vendorID="64" w:dllVersion="6" w:nlCheck="1" w:checkStyle="0"/>
  <w:activeWritingStyle w:appName="MSWord" w:lang="en-US" w:vendorID="64" w:dllVersion="6" w:nlCheck="1" w:checkStyle="1"/>
  <w:activeWritingStyle w:appName="MSWord" w:lang="en-GB" w:vendorID="64" w:dllVersion="6" w:nlCheck="1" w:checkStyle="1"/>
  <w:activeWritingStyle w:appName="MSWord" w:lang="fr-CA" w:vendorID="64" w:dllVersion="6" w:nlCheck="1" w:checkStyle="0"/>
  <w:activeWritingStyle w:appName="MSWord" w:lang="en-CA" w:vendorID="64" w:dllVersion="6" w:nlCheck="1" w:checkStyle="1"/>
  <w:activeWritingStyle w:appName="MSWord" w:lang="es-ES" w:vendorID="64" w:dllVersion="6" w:nlCheck="1" w:checkStyle="0"/>
  <w:activeWritingStyle w:appName="MSWord" w:lang="fr-FR" w:vendorID="64" w:dllVersion="6" w:nlCheck="1" w:checkStyle="0"/>
  <w:activeWritingStyle w:appName="MSWord" w:lang="en-US" w:vendorID="64" w:dllVersion="0" w:nlCheck="1" w:checkStyle="0"/>
  <w:activeWritingStyle w:appName="MSWord" w:lang="en-GB" w:vendorID="64" w:dllVersion="0" w:nlCheck="1" w:checkStyle="0"/>
  <w:activeWritingStyle w:appName="MSWord" w:lang="en-AU" w:vendorID="64" w:dllVersion="6" w:nlCheck="1" w:checkStyle="1"/>
  <w:activeWritingStyle w:appName="MSWord" w:lang="es-SV" w:vendorID="64" w:dllVersion="6" w:nlCheck="1" w:checkStyle="0"/>
  <w:activeWritingStyle w:appName="MSWord" w:lang="en-GB" w:vendorID="64" w:dllVersion="4096" w:nlCheck="1" w:checkStyle="0"/>
  <w:activeWritingStyle w:appName="MSWord" w:lang="en-US" w:vendorID="64" w:dllVersion="4096" w:nlCheck="1" w:checkStyle="0"/>
  <w:activeWritingStyle w:appName="MSWord" w:lang="en-GB" w:vendorID="64" w:dllVersion="131078" w:nlCheck="1" w:checkStyle="1"/>
  <w:activeWritingStyle w:appName="MSWord" w:lang="es-SV" w:vendorID="64" w:dllVersion="131078" w:nlCheck="1" w:checkStyle="0"/>
  <w:activeWritingStyle w:appName="MSWord" w:lang="es-ES" w:vendorID="64" w:dllVersion="131078" w:nlCheck="1" w:checkStyle="0"/>
  <w:activeWritingStyle w:appName="MSWord" w:lang="en-US" w:vendorID="64" w:dllVersion="131078" w:nlCheck="1" w:checkStyle="1"/>
  <w:proofState w:grammar="clean"/>
  <w:attachedTemplate r:id="rId1"/>
  <w:linkStyles/>
  <w:defaultTabStop w:val="720"/>
  <w:hyphenationZone w:val="425"/>
  <w:doNotHyphenateCaps/>
  <w:evenAndOddHeaders/>
  <w:drawingGridHorizontalSpacing w:val="110"/>
  <w:displayHorizontalDrawingGridEvery w:val="2"/>
  <w:characterSpacingControl w:val="doNotCompress"/>
  <w:doNotValidateAgainstSchema/>
  <w:doNotDemarcateInvalidXml/>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26DE"/>
    <w:rsid w:val="000003F5"/>
    <w:rsid w:val="00000AE7"/>
    <w:rsid w:val="00000BDF"/>
    <w:rsid w:val="00000DAF"/>
    <w:rsid w:val="0000127D"/>
    <w:rsid w:val="000031C4"/>
    <w:rsid w:val="00003465"/>
    <w:rsid w:val="000037E9"/>
    <w:rsid w:val="00004468"/>
    <w:rsid w:val="00004695"/>
    <w:rsid w:val="000047C8"/>
    <w:rsid w:val="00006C42"/>
    <w:rsid w:val="00007325"/>
    <w:rsid w:val="000077BB"/>
    <w:rsid w:val="00010541"/>
    <w:rsid w:val="000145AA"/>
    <w:rsid w:val="00014753"/>
    <w:rsid w:val="00015A28"/>
    <w:rsid w:val="00015C4E"/>
    <w:rsid w:val="0001694E"/>
    <w:rsid w:val="00016EB2"/>
    <w:rsid w:val="00020151"/>
    <w:rsid w:val="000208CE"/>
    <w:rsid w:val="0002184F"/>
    <w:rsid w:val="00021E51"/>
    <w:rsid w:val="00021E53"/>
    <w:rsid w:val="00023102"/>
    <w:rsid w:val="00024B2B"/>
    <w:rsid w:val="00025B0D"/>
    <w:rsid w:val="00027383"/>
    <w:rsid w:val="00027CED"/>
    <w:rsid w:val="000301D2"/>
    <w:rsid w:val="000304EA"/>
    <w:rsid w:val="000314C3"/>
    <w:rsid w:val="00031706"/>
    <w:rsid w:val="00034322"/>
    <w:rsid w:val="0003438D"/>
    <w:rsid w:val="00034AC3"/>
    <w:rsid w:val="00034DE2"/>
    <w:rsid w:val="00035502"/>
    <w:rsid w:val="000359DD"/>
    <w:rsid w:val="00036BF9"/>
    <w:rsid w:val="000426FC"/>
    <w:rsid w:val="0004433C"/>
    <w:rsid w:val="00045ED1"/>
    <w:rsid w:val="000468A0"/>
    <w:rsid w:val="00046B19"/>
    <w:rsid w:val="00047321"/>
    <w:rsid w:val="00047567"/>
    <w:rsid w:val="00050734"/>
    <w:rsid w:val="00050F67"/>
    <w:rsid w:val="00051510"/>
    <w:rsid w:val="00052DAA"/>
    <w:rsid w:val="00052F31"/>
    <w:rsid w:val="000535A7"/>
    <w:rsid w:val="00055723"/>
    <w:rsid w:val="000608FD"/>
    <w:rsid w:val="0006101C"/>
    <w:rsid w:val="00061E16"/>
    <w:rsid w:val="000644CB"/>
    <w:rsid w:val="00065092"/>
    <w:rsid w:val="00067AF7"/>
    <w:rsid w:val="00072573"/>
    <w:rsid w:val="00072940"/>
    <w:rsid w:val="00073465"/>
    <w:rsid w:val="0007423C"/>
    <w:rsid w:val="0007550A"/>
    <w:rsid w:val="00075516"/>
    <w:rsid w:val="00076728"/>
    <w:rsid w:val="00076A2A"/>
    <w:rsid w:val="00076ABF"/>
    <w:rsid w:val="000770AC"/>
    <w:rsid w:val="00080E98"/>
    <w:rsid w:val="00080FE8"/>
    <w:rsid w:val="000812B4"/>
    <w:rsid w:val="0008145D"/>
    <w:rsid w:val="00081D18"/>
    <w:rsid w:val="00083B1D"/>
    <w:rsid w:val="000840C5"/>
    <w:rsid w:val="00084775"/>
    <w:rsid w:val="00084A3A"/>
    <w:rsid w:val="000853FB"/>
    <w:rsid w:val="000871C1"/>
    <w:rsid w:val="000910D7"/>
    <w:rsid w:val="000927AD"/>
    <w:rsid w:val="00093602"/>
    <w:rsid w:val="00093F1E"/>
    <w:rsid w:val="00094247"/>
    <w:rsid w:val="00094AC2"/>
    <w:rsid w:val="00094F1A"/>
    <w:rsid w:val="000961FC"/>
    <w:rsid w:val="0009714C"/>
    <w:rsid w:val="00097213"/>
    <w:rsid w:val="00097BEF"/>
    <w:rsid w:val="00097D47"/>
    <w:rsid w:val="00097DA4"/>
    <w:rsid w:val="000A14C4"/>
    <w:rsid w:val="000A1840"/>
    <w:rsid w:val="000A18EB"/>
    <w:rsid w:val="000A3051"/>
    <w:rsid w:val="000A3BB7"/>
    <w:rsid w:val="000A4056"/>
    <w:rsid w:val="000A4B63"/>
    <w:rsid w:val="000A507D"/>
    <w:rsid w:val="000A6229"/>
    <w:rsid w:val="000B1239"/>
    <w:rsid w:val="000B1C45"/>
    <w:rsid w:val="000B26DE"/>
    <w:rsid w:val="000B3040"/>
    <w:rsid w:val="000B5005"/>
    <w:rsid w:val="000B5337"/>
    <w:rsid w:val="000B5AC0"/>
    <w:rsid w:val="000B6FC8"/>
    <w:rsid w:val="000C0A79"/>
    <w:rsid w:val="000C1B61"/>
    <w:rsid w:val="000C312B"/>
    <w:rsid w:val="000C34F4"/>
    <w:rsid w:val="000C49EF"/>
    <w:rsid w:val="000C5C6B"/>
    <w:rsid w:val="000D2726"/>
    <w:rsid w:val="000D28F9"/>
    <w:rsid w:val="000D2F3B"/>
    <w:rsid w:val="000D5107"/>
    <w:rsid w:val="000D5651"/>
    <w:rsid w:val="000D727B"/>
    <w:rsid w:val="000D753D"/>
    <w:rsid w:val="000D79A8"/>
    <w:rsid w:val="000E0356"/>
    <w:rsid w:val="000E2B49"/>
    <w:rsid w:val="000E3874"/>
    <w:rsid w:val="000E4325"/>
    <w:rsid w:val="000E499D"/>
    <w:rsid w:val="000E6FA4"/>
    <w:rsid w:val="000F09D1"/>
    <w:rsid w:val="000F2A3D"/>
    <w:rsid w:val="000F5278"/>
    <w:rsid w:val="000F6071"/>
    <w:rsid w:val="000F6E97"/>
    <w:rsid w:val="000F7291"/>
    <w:rsid w:val="000F7D25"/>
    <w:rsid w:val="00100B0D"/>
    <w:rsid w:val="00101960"/>
    <w:rsid w:val="001075EC"/>
    <w:rsid w:val="00110DD1"/>
    <w:rsid w:val="00112B23"/>
    <w:rsid w:val="00113099"/>
    <w:rsid w:val="0011396B"/>
    <w:rsid w:val="00113CCC"/>
    <w:rsid w:val="00114250"/>
    <w:rsid w:val="00117BE5"/>
    <w:rsid w:val="00122571"/>
    <w:rsid w:val="00122A47"/>
    <w:rsid w:val="0012461A"/>
    <w:rsid w:val="00124824"/>
    <w:rsid w:val="0012483F"/>
    <w:rsid w:val="00125903"/>
    <w:rsid w:val="00126D6C"/>
    <w:rsid w:val="001272A3"/>
    <w:rsid w:val="00130345"/>
    <w:rsid w:val="00130C4A"/>
    <w:rsid w:val="00131961"/>
    <w:rsid w:val="00131AE8"/>
    <w:rsid w:val="00132F48"/>
    <w:rsid w:val="001338C9"/>
    <w:rsid w:val="00133CB6"/>
    <w:rsid w:val="00133CC7"/>
    <w:rsid w:val="00134450"/>
    <w:rsid w:val="0013521D"/>
    <w:rsid w:val="001352EE"/>
    <w:rsid w:val="00136DFF"/>
    <w:rsid w:val="00140561"/>
    <w:rsid w:val="001405C3"/>
    <w:rsid w:val="00140EFB"/>
    <w:rsid w:val="001417C2"/>
    <w:rsid w:val="00141F99"/>
    <w:rsid w:val="001439D8"/>
    <w:rsid w:val="0014446B"/>
    <w:rsid w:val="001452E7"/>
    <w:rsid w:val="00147525"/>
    <w:rsid w:val="0014755B"/>
    <w:rsid w:val="0014773F"/>
    <w:rsid w:val="0014780B"/>
    <w:rsid w:val="001500CD"/>
    <w:rsid w:val="001504CD"/>
    <w:rsid w:val="00150F20"/>
    <w:rsid w:val="00150F37"/>
    <w:rsid w:val="001512AC"/>
    <w:rsid w:val="00152410"/>
    <w:rsid w:val="00152585"/>
    <w:rsid w:val="00153E70"/>
    <w:rsid w:val="00154630"/>
    <w:rsid w:val="001601C8"/>
    <w:rsid w:val="0016082B"/>
    <w:rsid w:val="00160AA4"/>
    <w:rsid w:val="001610E0"/>
    <w:rsid w:val="00161445"/>
    <w:rsid w:val="001615E4"/>
    <w:rsid w:val="00161659"/>
    <w:rsid w:val="001633D8"/>
    <w:rsid w:val="00163EE6"/>
    <w:rsid w:val="00163F0F"/>
    <w:rsid w:val="00164C63"/>
    <w:rsid w:val="00164FE4"/>
    <w:rsid w:val="00166039"/>
    <w:rsid w:val="001678CB"/>
    <w:rsid w:val="0017369A"/>
    <w:rsid w:val="00173DFE"/>
    <w:rsid w:val="001743EF"/>
    <w:rsid w:val="00174B6C"/>
    <w:rsid w:val="0017552E"/>
    <w:rsid w:val="00175560"/>
    <w:rsid w:val="00175692"/>
    <w:rsid w:val="0018150E"/>
    <w:rsid w:val="00181A1B"/>
    <w:rsid w:val="001853C7"/>
    <w:rsid w:val="00185537"/>
    <w:rsid w:val="00185C71"/>
    <w:rsid w:val="00185EBB"/>
    <w:rsid w:val="001875F7"/>
    <w:rsid w:val="00190247"/>
    <w:rsid w:val="00190276"/>
    <w:rsid w:val="00191015"/>
    <w:rsid w:val="0019118B"/>
    <w:rsid w:val="00191601"/>
    <w:rsid w:val="00191762"/>
    <w:rsid w:val="00192F9D"/>
    <w:rsid w:val="00197319"/>
    <w:rsid w:val="0019757E"/>
    <w:rsid w:val="001A175A"/>
    <w:rsid w:val="001A2080"/>
    <w:rsid w:val="001A21F3"/>
    <w:rsid w:val="001A37B6"/>
    <w:rsid w:val="001A3826"/>
    <w:rsid w:val="001A4A76"/>
    <w:rsid w:val="001A5134"/>
    <w:rsid w:val="001A563F"/>
    <w:rsid w:val="001A6A8C"/>
    <w:rsid w:val="001A777D"/>
    <w:rsid w:val="001A7979"/>
    <w:rsid w:val="001B10F6"/>
    <w:rsid w:val="001B1E4B"/>
    <w:rsid w:val="001B2416"/>
    <w:rsid w:val="001B254D"/>
    <w:rsid w:val="001B2CB0"/>
    <w:rsid w:val="001B2CC3"/>
    <w:rsid w:val="001B3CE5"/>
    <w:rsid w:val="001B3CF9"/>
    <w:rsid w:val="001B42AB"/>
    <w:rsid w:val="001B47FF"/>
    <w:rsid w:val="001B63B2"/>
    <w:rsid w:val="001C192B"/>
    <w:rsid w:val="001C447F"/>
    <w:rsid w:val="001C4742"/>
    <w:rsid w:val="001C5DC9"/>
    <w:rsid w:val="001C60CF"/>
    <w:rsid w:val="001C6AF6"/>
    <w:rsid w:val="001C78AA"/>
    <w:rsid w:val="001D09EC"/>
    <w:rsid w:val="001D0EC0"/>
    <w:rsid w:val="001D160E"/>
    <w:rsid w:val="001D28CA"/>
    <w:rsid w:val="001D28FC"/>
    <w:rsid w:val="001D2A2F"/>
    <w:rsid w:val="001D3AFB"/>
    <w:rsid w:val="001D430C"/>
    <w:rsid w:val="001D65B0"/>
    <w:rsid w:val="001E1863"/>
    <w:rsid w:val="001E2DA0"/>
    <w:rsid w:val="001E3EE8"/>
    <w:rsid w:val="001E4A6E"/>
    <w:rsid w:val="001E5B6B"/>
    <w:rsid w:val="001E621A"/>
    <w:rsid w:val="001E6D4F"/>
    <w:rsid w:val="001E6DCF"/>
    <w:rsid w:val="001E6EE4"/>
    <w:rsid w:val="001F2429"/>
    <w:rsid w:val="001F331C"/>
    <w:rsid w:val="001F43B4"/>
    <w:rsid w:val="001F44D0"/>
    <w:rsid w:val="001F47A9"/>
    <w:rsid w:val="001F4805"/>
    <w:rsid w:val="001F5907"/>
    <w:rsid w:val="001F6FA4"/>
    <w:rsid w:val="00200386"/>
    <w:rsid w:val="0020064E"/>
    <w:rsid w:val="00201314"/>
    <w:rsid w:val="00201C6E"/>
    <w:rsid w:val="0020256C"/>
    <w:rsid w:val="00202727"/>
    <w:rsid w:val="00202B41"/>
    <w:rsid w:val="002038C2"/>
    <w:rsid w:val="0020400F"/>
    <w:rsid w:val="00204164"/>
    <w:rsid w:val="00204B6C"/>
    <w:rsid w:val="00204E3F"/>
    <w:rsid w:val="00205D28"/>
    <w:rsid w:val="00207A2A"/>
    <w:rsid w:val="0021028E"/>
    <w:rsid w:val="002114B9"/>
    <w:rsid w:val="002127D2"/>
    <w:rsid w:val="0021304E"/>
    <w:rsid w:val="0021401C"/>
    <w:rsid w:val="00216728"/>
    <w:rsid w:val="00216946"/>
    <w:rsid w:val="002213C5"/>
    <w:rsid w:val="00221571"/>
    <w:rsid w:val="0022376C"/>
    <w:rsid w:val="0022435A"/>
    <w:rsid w:val="0022672C"/>
    <w:rsid w:val="00226FF5"/>
    <w:rsid w:val="0022770F"/>
    <w:rsid w:val="00227B8D"/>
    <w:rsid w:val="00227B9E"/>
    <w:rsid w:val="002304FE"/>
    <w:rsid w:val="002309C5"/>
    <w:rsid w:val="00230A06"/>
    <w:rsid w:val="00231DB0"/>
    <w:rsid w:val="00235580"/>
    <w:rsid w:val="002400D5"/>
    <w:rsid w:val="0024023E"/>
    <w:rsid w:val="00240548"/>
    <w:rsid w:val="00240A1C"/>
    <w:rsid w:val="00241EDD"/>
    <w:rsid w:val="00243120"/>
    <w:rsid w:val="00243D83"/>
    <w:rsid w:val="00244580"/>
    <w:rsid w:val="00244583"/>
    <w:rsid w:val="00245C88"/>
    <w:rsid w:val="00245D62"/>
    <w:rsid w:val="0024760D"/>
    <w:rsid w:val="0024765B"/>
    <w:rsid w:val="002500A6"/>
    <w:rsid w:val="00251BD1"/>
    <w:rsid w:val="00251FB7"/>
    <w:rsid w:val="002522BB"/>
    <w:rsid w:val="00252489"/>
    <w:rsid w:val="00252C56"/>
    <w:rsid w:val="00253899"/>
    <w:rsid w:val="002542DF"/>
    <w:rsid w:val="00255709"/>
    <w:rsid w:val="002566CF"/>
    <w:rsid w:val="00256E70"/>
    <w:rsid w:val="0025774F"/>
    <w:rsid w:val="002577E1"/>
    <w:rsid w:val="0025789B"/>
    <w:rsid w:val="00260107"/>
    <w:rsid w:val="0026099E"/>
    <w:rsid w:val="002611CF"/>
    <w:rsid w:val="002617BC"/>
    <w:rsid w:val="00261A7D"/>
    <w:rsid w:val="0026230B"/>
    <w:rsid w:val="00263227"/>
    <w:rsid w:val="00263961"/>
    <w:rsid w:val="00263CCE"/>
    <w:rsid w:val="00263CD1"/>
    <w:rsid w:val="00264073"/>
    <w:rsid w:val="00264D0C"/>
    <w:rsid w:val="0026538B"/>
    <w:rsid w:val="00267959"/>
    <w:rsid w:val="00267AD9"/>
    <w:rsid w:val="0027069D"/>
    <w:rsid w:val="00272653"/>
    <w:rsid w:val="002726CD"/>
    <w:rsid w:val="00273869"/>
    <w:rsid w:val="00275E77"/>
    <w:rsid w:val="00277882"/>
    <w:rsid w:val="0028020C"/>
    <w:rsid w:val="00283A93"/>
    <w:rsid w:val="002849A3"/>
    <w:rsid w:val="00284E52"/>
    <w:rsid w:val="002856CF"/>
    <w:rsid w:val="00286119"/>
    <w:rsid w:val="00286A83"/>
    <w:rsid w:val="0029069B"/>
    <w:rsid w:val="00291565"/>
    <w:rsid w:val="00291B38"/>
    <w:rsid w:val="00291CB6"/>
    <w:rsid w:val="00292C51"/>
    <w:rsid w:val="00293524"/>
    <w:rsid w:val="00294589"/>
    <w:rsid w:val="00294A19"/>
    <w:rsid w:val="002951E9"/>
    <w:rsid w:val="002956E9"/>
    <w:rsid w:val="002964F0"/>
    <w:rsid w:val="00296E4B"/>
    <w:rsid w:val="002975A1"/>
    <w:rsid w:val="002A0256"/>
    <w:rsid w:val="002A0B8D"/>
    <w:rsid w:val="002A1DF6"/>
    <w:rsid w:val="002A385D"/>
    <w:rsid w:val="002A3A5C"/>
    <w:rsid w:val="002A3C05"/>
    <w:rsid w:val="002A4FD3"/>
    <w:rsid w:val="002A5472"/>
    <w:rsid w:val="002A5D46"/>
    <w:rsid w:val="002A5F07"/>
    <w:rsid w:val="002A67DE"/>
    <w:rsid w:val="002A70B8"/>
    <w:rsid w:val="002A75E9"/>
    <w:rsid w:val="002B1EBD"/>
    <w:rsid w:val="002B2087"/>
    <w:rsid w:val="002B4B29"/>
    <w:rsid w:val="002B5280"/>
    <w:rsid w:val="002B5425"/>
    <w:rsid w:val="002B5B24"/>
    <w:rsid w:val="002B65B5"/>
    <w:rsid w:val="002B6FFB"/>
    <w:rsid w:val="002B70B5"/>
    <w:rsid w:val="002B7D66"/>
    <w:rsid w:val="002C2DC0"/>
    <w:rsid w:val="002C3045"/>
    <w:rsid w:val="002C32D2"/>
    <w:rsid w:val="002C3711"/>
    <w:rsid w:val="002C3916"/>
    <w:rsid w:val="002C397C"/>
    <w:rsid w:val="002C3E19"/>
    <w:rsid w:val="002C4688"/>
    <w:rsid w:val="002C53DC"/>
    <w:rsid w:val="002C563F"/>
    <w:rsid w:val="002C5C34"/>
    <w:rsid w:val="002C5DD5"/>
    <w:rsid w:val="002D03FA"/>
    <w:rsid w:val="002D074C"/>
    <w:rsid w:val="002D12E5"/>
    <w:rsid w:val="002D417C"/>
    <w:rsid w:val="002D4EC6"/>
    <w:rsid w:val="002D623E"/>
    <w:rsid w:val="002D7DA2"/>
    <w:rsid w:val="002E01B3"/>
    <w:rsid w:val="002E0B46"/>
    <w:rsid w:val="002E1FC1"/>
    <w:rsid w:val="002E284D"/>
    <w:rsid w:val="002E304B"/>
    <w:rsid w:val="002E4C81"/>
    <w:rsid w:val="002E556B"/>
    <w:rsid w:val="002E64EC"/>
    <w:rsid w:val="002E6754"/>
    <w:rsid w:val="002E782A"/>
    <w:rsid w:val="002E7F8E"/>
    <w:rsid w:val="002F1CA7"/>
    <w:rsid w:val="002F406D"/>
    <w:rsid w:val="002F4880"/>
    <w:rsid w:val="002F4C0F"/>
    <w:rsid w:val="002F7B6C"/>
    <w:rsid w:val="003028AC"/>
    <w:rsid w:val="00305052"/>
    <w:rsid w:val="00306321"/>
    <w:rsid w:val="00307224"/>
    <w:rsid w:val="003101A4"/>
    <w:rsid w:val="003102A0"/>
    <w:rsid w:val="00310877"/>
    <w:rsid w:val="00310ADB"/>
    <w:rsid w:val="0031162B"/>
    <w:rsid w:val="00312599"/>
    <w:rsid w:val="00313F4F"/>
    <w:rsid w:val="003140DB"/>
    <w:rsid w:val="00314407"/>
    <w:rsid w:val="0031560D"/>
    <w:rsid w:val="003158C3"/>
    <w:rsid w:val="00315BE1"/>
    <w:rsid w:val="00317021"/>
    <w:rsid w:val="003214BE"/>
    <w:rsid w:val="00321699"/>
    <w:rsid w:val="0032311E"/>
    <w:rsid w:val="00323DF6"/>
    <w:rsid w:val="00323E49"/>
    <w:rsid w:val="00327570"/>
    <w:rsid w:val="0033044F"/>
    <w:rsid w:val="003314D5"/>
    <w:rsid w:val="0033156F"/>
    <w:rsid w:val="00331C8C"/>
    <w:rsid w:val="00332A83"/>
    <w:rsid w:val="00333B4D"/>
    <w:rsid w:val="003343EC"/>
    <w:rsid w:val="00334642"/>
    <w:rsid w:val="003350B8"/>
    <w:rsid w:val="00335951"/>
    <w:rsid w:val="00335D8B"/>
    <w:rsid w:val="00336B66"/>
    <w:rsid w:val="00340756"/>
    <w:rsid w:val="003426DE"/>
    <w:rsid w:val="00344155"/>
    <w:rsid w:val="00344507"/>
    <w:rsid w:val="00345B6F"/>
    <w:rsid w:val="00346D80"/>
    <w:rsid w:val="003479E0"/>
    <w:rsid w:val="00350D7A"/>
    <w:rsid w:val="00350F57"/>
    <w:rsid w:val="003510F3"/>
    <w:rsid w:val="003511AD"/>
    <w:rsid w:val="00353849"/>
    <w:rsid w:val="003540B7"/>
    <w:rsid w:val="00354831"/>
    <w:rsid w:val="00355DCC"/>
    <w:rsid w:val="00356346"/>
    <w:rsid w:val="003613E8"/>
    <w:rsid w:val="003617A4"/>
    <w:rsid w:val="003619EA"/>
    <w:rsid w:val="00362CD5"/>
    <w:rsid w:val="00362F2F"/>
    <w:rsid w:val="003633A2"/>
    <w:rsid w:val="00365758"/>
    <w:rsid w:val="00366CBD"/>
    <w:rsid w:val="003707FB"/>
    <w:rsid w:val="0037093C"/>
    <w:rsid w:val="00371D2B"/>
    <w:rsid w:val="00372D7D"/>
    <w:rsid w:val="00372F8B"/>
    <w:rsid w:val="0037347E"/>
    <w:rsid w:val="0037477E"/>
    <w:rsid w:val="0037574E"/>
    <w:rsid w:val="00375CCB"/>
    <w:rsid w:val="00376F47"/>
    <w:rsid w:val="003807AF"/>
    <w:rsid w:val="00380DA3"/>
    <w:rsid w:val="00382792"/>
    <w:rsid w:val="00382A57"/>
    <w:rsid w:val="00383B32"/>
    <w:rsid w:val="00383BAF"/>
    <w:rsid w:val="0038532B"/>
    <w:rsid w:val="00386144"/>
    <w:rsid w:val="00386AEC"/>
    <w:rsid w:val="00390880"/>
    <w:rsid w:val="00390F08"/>
    <w:rsid w:val="003913C3"/>
    <w:rsid w:val="003913E6"/>
    <w:rsid w:val="003928D4"/>
    <w:rsid w:val="00392C41"/>
    <w:rsid w:val="00392F27"/>
    <w:rsid w:val="00393075"/>
    <w:rsid w:val="003945B1"/>
    <w:rsid w:val="003951BF"/>
    <w:rsid w:val="00396D99"/>
    <w:rsid w:val="0039718F"/>
    <w:rsid w:val="003A0975"/>
    <w:rsid w:val="003A0F6C"/>
    <w:rsid w:val="003A102B"/>
    <w:rsid w:val="003A1C2A"/>
    <w:rsid w:val="003A2712"/>
    <w:rsid w:val="003A3919"/>
    <w:rsid w:val="003A3C92"/>
    <w:rsid w:val="003A5047"/>
    <w:rsid w:val="003A59AC"/>
    <w:rsid w:val="003A668C"/>
    <w:rsid w:val="003A68AC"/>
    <w:rsid w:val="003A7061"/>
    <w:rsid w:val="003B037D"/>
    <w:rsid w:val="003B08C2"/>
    <w:rsid w:val="003B0D7B"/>
    <w:rsid w:val="003B2A6C"/>
    <w:rsid w:val="003B4CF4"/>
    <w:rsid w:val="003B4EAC"/>
    <w:rsid w:val="003B564E"/>
    <w:rsid w:val="003B6CBB"/>
    <w:rsid w:val="003B7B7C"/>
    <w:rsid w:val="003C0EC9"/>
    <w:rsid w:val="003C125E"/>
    <w:rsid w:val="003C1D9F"/>
    <w:rsid w:val="003C1DA4"/>
    <w:rsid w:val="003C3134"/>
    <w:rsid w:val="003C4AF8"/>
    <w:rsid w:val="003C4E06"/>
    <w:rsid w:val="003C5592"/>
    <w:rsid w:val="003C6EAE"/>
    <w:rsid w:val="003D0B86"/>
    <w:rsid w:val="003D1111"/>
    <w:rsid w:val="003D1121"/>
    <w:rsid w:val="003D120B"/>
    <w:rsid w:val="003D1E3C"/>
    <w:rsid w:val="003D1E75"/>
    <w:rsid w:val="003D25D3"/>
    <w:rsid w:val="003D5137"/>
    <w:rsid w:val="003E0B32"/>
    <w:rsid w:val="003E14CB"/>
    <w:rsid w:val="003E1CC2"/>
    <w:rsid w:val="003E1EA0"/>
    <w:rsid w:val="003E246C"/>
    <w:rsid w:val="003E3163"/>
    <w:rsid w:val="003E3BE2"/>
    <w:rsid w:val="003E3DE3"/>
    <w:rsid w:val="003E3DF9"/>
    <w:rsid w:val="003E4632"/>
    <w:rsid w:val="003E5553"/>
    <w:rsid w:val="003E6371"/>
    <w:rsid w:val="003E6687"/>
    <w:rsid w:val="003E6AD1"/>
    <w:rsid w:val="003E770D"/>
    <w:rsid w:val="003F0BB2"/>
    <w:rsid w:val="003F2A09"/>
    <w:rsid w:val="003F2A96"/>
    <w:rsid w:val="003F3666"/>
    <w:rsid w:val="003F5611"/>
    <w:rsid w:val="003F612D"/>
    <w:rsid w:val="003F79D6"/>
    <w:rsid w:val="00402888"/>
    <w:rsid w:val="0040484F"/>
    <w:rsid w:val="004056DC"/>
    <w:rsid w:val="004057C1"/>
    <w:rsid w:val="00405AE6"/>
    <w:rsid w:val="00406621"/>
    <w:rsid w:val="00406EC2"/>
    <w:rsid w:val="00407A72"/>
    <w:rsid w:val="00407EE0"/>
    <w:rsid w:val="00412622"/>
    <w:rsid w:val="00412BA8"/>
    <w:rsid w:val="00413346"/>
    <w:rsid w:val="004138D1"/>
    <w:rsid w:val="00413B01"/>
    <w:rsid w:val="004142DE"/>
    <w:rsid w:val="00415C24"/>
    <w:rsid w:val="004160FA"/>
    <w:rsid w:val="004170EC"/>
    <w:rsid w:val="00420CE1"/>
    <w:rsid w:val="00421106"/>
    <w:rsid w:val="00421845"/>
    <w:rsid w:val="00422E1F"/>
    <w:rsid w:val="00423807"/>
    <w:rsid w:val="00423ED7"/>
    <w:rsid w:val="00424A02"/>
    <w:rsid w:val="0042524A"/>
    <w:rsid w:val="004264D0"/>
    <w:rsid w:val="00431314"/>
    <w:rsid w:val="004317DD"/>
    <w:rsid w:val="00431AB0"/>
    <w:rsid w:val="00431CFA"/>
    <w:rsid w:val="0043374E"/>
    <w:rsid w:val="00433C3D"/>
    <w:rsid w:val="0043408B"/>
    <w:rsid w:val="0043422A"/>
    <w:rsid w:val="00434697"/>
    <w:rsid w:val="0043573C"/>
    <w:rsid w:val="00436037"/>
    <w:rsid w:val="004365BE"/>
    <w:rsid w:val="00436E65"/>
    <w:rsid w:val="00437C15"/>
    <w:rsid w:val="004413EE"/>
    <w:rsid w:val="00443277"/>
    <w:rsid w:val="004438EE"/>
    <w:rsid w:val="00443BA4"/>
    <w:rsid w:val="0044529F"/>
    <w:rsid w:val="004455FD"/>
    <w:rsid w:val="00445926"/>
    <w:rsid w:val="00447C04"/>
    <w:rsid w:val="004507DE"/>
    <w:rsid w:val="00450E43"/>
    <w:rsid w:val="00451679"/>
    <w:rsid w:val="004522E5"/>
    <w:rsid w:val="00452715"/>
    <w:rsid w:val="00454CA9"/>
    <w:rsid w:val="0045529D"/>
    <w:rsid w:val="004563AE"/>
    <w:rsid w:val="004566C2"/>
    <w:rsid w:val="00456736"/>
    <w:rsid w:val="00457312"/>
    <w:rsid w:val="00457E8B"/>
    <w:rsid w:val="004603EB"/>
    <w:rsid w:val="004606E4"/>
    <w:rsid w:val="004608A8"/>
    <w:rsid w:val="00461388"/>
    <w:rsid w:val="0046316F"/>
    <w:rsid w:val="00463332"/>
    <w:rsid w:val="00463545"/>
    <w:rsid w:val="00463551"/>
    <w:rsid w:val="00464414"/>
    <w:rsid w:val="00465DF4"/>
    <w:rsid w:val="00465EC1"/>
    <w:rsid w:val="004662E9"/>
    <w:rsid w:val="00467C8A"/>
    <w:rsid w:val="004705D6"/>
    <w:rsid w:val="00472224"/>
    <w:rsid w:val="004726CA"/>
    <w:rsid w:val="004727F7"/>
    <w:rsid w:val="00472809"/>
    <w:rsid w:val="0047295C"/>
    <w:rsid w:val="00473E4A"/>
    <w:rsid w:val="00473F7B"/>
    <w:rsid w:val="004749D3"/>
    <w:rsid w:val="00475E51"/>
    <w:rsid w:val="0047644F"/>
    <w:rsid w:val="00477C38"/>
    <w:rsid w:val="004807E3"/>
    <w:rsid w:val="004808F8"/>
    <w:rsid w:val="004817F7"/>
    <w:rsid w:val="0048232F"/>
    <w:rsid w:val="00482422"/>
    <w:rsid w:val="00483D13"/>
    <w:rsid w:val="004851D3"/>
    <w:rsid w:val="004871B9"/>
    <w:rsid w:val="00490604"/>
    <w:rsid w:val="00491159"/>
    <w:rsid w:val="004915AC"/>
    <w:rsid w:val="00493FA0"/>
    <w:rsid w:val="00494813"/>
    <w:rsid w:val="00494890"/>
    <w:rsid w:val="00495B0B"/>
    <w:rsid w:val="0049620A"/>
    <w:rsid w:val="00497A79"/>
    <w:rsid w:val="004A393F"/>
    <w:rsid w:val="004A3B9B"/>
    <w:rsid w:val="004A5552"/>
    <w:rsid w:val="004A5B16"/>
    <w:rsid w:val="004B0320"/>
    <w:rsid w:val="004B14AC"/>
    <w:rsid w:val="004B1628"/>
    <w:rsid w:val="004B2235"/>
    <w:rsid w:val="004B33C5"/>
    <w:rsid w:val="004B3806"/>
    <w:rsid w:val="004B3B5B"/>
    <w:rsid w:val="004B7734"/>
    <w:rsid w:val="004C068C"/>
    <w:rsid w:val="004C20E5"/>
    <w:rsid w:val="004C29F0"/>
    <w:rsid w:val="004C3DB7"/>
    <w:rsid w:val="004C4045"/>
    <w:rsid w:val="004C4EF3"/>
    <w:rsid w:val="004C50CD"/>
    <w:rsid w:val="004C53AB"/>
    <w:rsid w:val="004C64A3"/>
    <w:rsid w:val="004C6779"/>
    <w:rsid w:val="004C6C67"/>
    <w:rsid w:val="004C7012"/>
    <w:rsid w:val="004D00C5"/>
    <w:rsid w:val="004D0367"/>
    <w:rsid w:val="004D1015"/>
    <w:rsid w:val="004D1449"/>
    <w:rsid w:val="004D1B11"/>
    <w:rsid w:val="004D21DA"/>
    <w:rsid w:val="004D29B9"/>
    <w:rsid w:val="004D3A77"/>
    <w:rsid w:val="004D4101"/>
    <w:rsid w:val="004D5228"/>
    <w:rsid w:val="004D5FE8"/>
    <w:rsid w:val="004D60AA"/>
    <w:rsid w:val="004D6508"/>
    <w:rsid w:val="004D6881"/>
    <w:rsid w:val="004E120B"/>
    <w:rsid w:val="004E1C74"/>
    <w:rsid w:val="004E2120"/>
    <w:rsid w:val="004E293C"/>
    <w:rsid w:val="004E2E71"/>
    <w:rsid w:val="004E3579"/>
    <w:rsid w:val="004E3597"/>
    <w:rsid w:val="004E4AAC"/>
    <w:rsid w:val="004E57F9"/>
    <w:rsid w:val="004E5FFF"/>
    <w:rsid w:val="004F0D13"/>
    <w:rsid w:val="004F5BD2"/>
    <w:rsid w:val="004F5E6A"/>
    <w:rsid w:val="004F6180"/>
    <w:rsid w:val="004F6ED6"/>
    <w:rsid w:val="004F72B9"/>
    <w:rsid w:val="00502457"/>
    <w:rsid w:val="00502A20"/>
    <w:rsid w:val="0050525F"/>
    <w:rsid w:val="0050555A"/>
    <w:rsid w:val="00505B5B"/>
    <w:rsid w:val="005060B8"/>
    <w:rsid w:val="005071CC"/>
    <w:rsid w:val="005076ED"/>
    <w:rsid w:val="00510629"/>
    <w:rsid w:val="005112C2"/>
    <w:rsid w:val="00511BAF"/>
    <w:rsid w:val="00512ACB"/>
    <w:rsid w:val="0051316B"/>
    <w:rsid w:val="00513B79"/>
    <w:rsid w:val="00513F8A"/>
    <w:rsid w:val="00514129"/>
    <w:rsid w:val="005142D9"/>
    <w:rsid w:val="00517778"/>
    <w:rsid w:val="005179AC"/>
    <w:rsid w:val="00517B57"/>
    <w:rsid w:val="005208C7"/>
    <w:rsid w:val="00520BDD"/>
    <w:rsid w:val="0052148E"/>
    <w:rsid w:val="00522820"/>
    <w:rsid w:val="00523373"/>
    <w:rsid w:val="005241B6"/>
    <w:rsid w:val="00525654"/>
    <w:rsid w:val="00525A83"/>
    <w:rsid w:val="00525D62"/>
    <w:rsid w:val="005262F8"/>
    <w:rsid w:val="005266D6"/>
    <w:rsid w:val="00526CEB"/>
    <w:rsid w:val="005271BA"/>
    <w:rsid w:val="005314BA"/>
    <w:rsid w:val="00532146"/>
    <w:rsid w:val="005325FF"/>
    <w:rsid w:val="0053263E"/>
    <w:rsid w:val="005326CC"/>
    <w:rsid w:val="00532B44"/>
    <w:rsid w:val="0053420C"/>
    <w:rsid w:val="005360E3"/>
    <w:rsid w:val="005367ED"/>
    <w:rsid w:val="00537A15"/>
    <w:rsid w:val="00537B19"/>
    <w:rsid w:val="00540D27"/>
    <w:rsid w:val="00541AA9"/>
    <w:rsid w:val="00541F91"/>
    <w:rsid w:val="00542DF1"/>
    <w:rsid w:val="005438A1"/>
    <w:rsid w:val="00543DE5"/>
    <w:rsid w:val="00544832"/>
    <w:rsid w:val="00545997"/>
    <w:rsid w:val="00545C83"/>
    <w:rsid w:val="0054693A"/>
    <w:rsid w:val="00546C68"/>
    <w:rsid w:val="00547387"/>
    <w:rsid w:val="0054747D"/>
    <w:rsid w:val="00551F81"/>
    <w:rsid w:val="0055288B"/>
    <w:rsid w:val="00554050"/>
    <w:rsid w:val="00554B5C"/>
    <w:rsid w:val="00554C8A"/>
    <w:rsid w:val="005557A7"/>
    <w:rsid w:val="00555E1E"/>
    <w:rsid w:val="0055673C"/>
    <w:rsid w:val="00562814"/>
    <w:rsid w:val="0056299D"/>
    <w:rsid w:val="00564ADF"/>
    <w:rsid w:val="005660E8"/>
    <w:rsid w:val="00566DFC"/>
    <w:rsid w:val="005679AB"/>
    <w:rsid w:val="00567D86"/>
    <w:rsid w:val="005705D3"/>
    <w:rsid w:val="005737EE"/>
    <w:rsid w:val="00574BA7"/>
    <w:rsid w:val="00575E72"/>
    <w:rsid w:val="00576668"/>
    <w:rsid w:val="00576B6F"/>
    <w:rsid w:val="00581202"/>
    <w:rsid w:val="005815B7"/>
    <w:rsid w:val="00581929"/>
    <w:rsid w:val="00583A6D"/>
    <w:rsid w:val="005852DD"/>
    <w:rsid w:val="005865E9"/>
    <w:rsid w:val="0059067A"/>
    <w:rsid w:val="00591712"/>
    <w:rsid w:val="005921E0"/>
    <w:rsid w:val="00592A06"/>
    <w:rsid w:val="00594191"/>
    <w:rsid w:val="0059437F"/>
    <w:rsid w:val="00594688"/>
    <w:rsid w:val="00595580"/>
    <w:rsid w:val="00597C4C"/>
    <w:rsid w:val="005A0B40"/>
    <w:rsid w:val="005A10CF"/>
    <w:rsid w:val="005A2502"/>
    <w:rsid w:val="005A2673"/>
    <w:rsid w:val="005A3CE8"/>
    <w:rsid w:val="005A566D"/>
    <w:rsid w:val="005A69C9"/>
    <w:rsid w:val="005A6CF5"/>
    <w:rsid w:val="005A7C3C"/>
    <w:rsid w:val="005B2C27"/>
    <w:rsid w:val="005B549C"/>
    <w:rsid w:val="005B5728"/>
    <w:rsid w:val="005B591D"/>
    <w:rsid w:val="005B6E9F"/>
    <w:rsid w:val="005C0C4F"/>
    <w:rsid w:val="005C0DDE"/>
    <w:rsid w:val="005C1D51"/>
    <w:rsid w:val="005C2661"/>
    <w:rsid w:val="005C4855"/>
    <w:rsid w:val="005C4BD0"/>
    <w:rsid w:val="005C4FFD"/>
    <w:rsid w:val="005C5209"/>
    <w:rsid w:val="005C580A"/>
    <w:rsid w:val="005C5EC2"/>
    <w:rsid w:val="005D019C"/>
    <w:rsid w:val="005D0789"/>
    <w:rsid w:val="005D1D96"/>
    <w:rsid w:val="005D22D0"/>
    <w:rsid w:val="005D3FBE"/>
    <w:rsid w:val="005D426D"/>
    <w:rsid w:val="005D5689"/>
    <w:rsid w:val="005D5CC2"/>
    <w:rsid w:val="005D6F28"/>
    <w:rsid w:val="005D7427"/>
    <w:rsid w:val="005D77B5"/>
    <w:rsid w:val="005E015C"/>
    <w:rsid w:val="005E12C8"/>
    <w:rsid w:val="005E1728"/>
    <w:rsid w:val="005E259C"/>
    <w:rsid w:val="005E2EDE"/>
    <w:rsid w:val="005E360D"/>
    <w:rsid w:val="005E4531"/>
    <w:rsid w:val="005E5128"/>
    <w:rsid w:val="005E5865"/>
    <w:rsid w:val="005E5FD8"/>
    <w:rsid w:val="005E6CA1"/>
    <w:rsid w:val="005E6E5F"/>
    <w:rsid w:val="005E7106"/>
    <w:rsid w:val="005F025E"/>
    <w:rsid w:val="005F0482"/>
    <w:rsid w:val="005F24CE"/>
    <w:rsid w:val="005F2B4F"/>
    <w:rsid w:val="005F6CE6"/>
    <w:rsid w:val="005F6DF9"/>
    <w:rsid w:val="005F79B2"/>
    <w:rsid w:val="006012D0"/>
    <w:rsid w:val="00603252"/>
    <w:rsid w:val="006032F0"/>
    <w:rsid w:val="00603A40"/>
    <w:rsid w:val="0060441A"/>
    <w:rsid w:val="00604B1F"/>
    <w:rsid w:val="006065DF"/>
    <w:rsid w:val="00606726"/>
    <w:rsid w:val="00606D85"/>
    <w:rsid w:val="006073C6"/>
    <w:rsid w:val="0061046E"/>
    <w:rsid w:val="00610B27"/>
    <w:rsid w:val="00610CD9"/>
    <w:rsid w:val="00611C33"/>
    <w:rsid w:val="006126FC"/>
    <w:rsid w:val="00612D5B"/>
    <w:rsid w:val="00613615"/>
    <w:rsid w:val="00613AB5"/>
    <w:rsid w:val="00616B83"/>
    <w:rsid w:val="0061752D"/>
    <w:rsid w:val="00617BE6"/>
    <w:rsid w:val="006207BA"/>
    <w:rsid w:val="00620A74"/>
    <w:rsid w:val="00621B23"/>
    <w:rsid w:val="00623568"/>
    <w:rsid w:val="006251E4"/>
    <w:rsid w:val="006257A7"/>
    <w:rsid w:val="00625EDB"/>
    <w:rsid w:val="006262D7"/>
    <w:rsid w:val="00626F8F"/>
    <w:rsid w:val="0062703B"/>
    <w:rsid w:val="0062780D"/>
    <w:rsid w:val="00630B82"/>
    <w:rsid w:val="00631232"/>
    <w:rsid w:val="006313CB"/>
    <w:rsid w:val="006317C0"/>
    <w:rsid w:val="0063311E"/>
    <w:rsid w:val="006358ED"/>
    <w:rsid w:val="006374F4"/>
    <w:rsid w:val="00637D68"/>
    <w:rsid w:val="00640333"/>
    <w:rsid w:val="006416F5"/>
    <w:rsid w:val="006418B1"/>
    <w:rsid w:val="00642A33"/>
    <w:rsid w:val="0064410A"/>
    <w:rsid w:val="0064676B"/>
    <w:rsid w:val="00646B78"/>
    <w:rsid w:val="00647A9D"/>
    <w:rsid w:val="00647B1A"/>
    <w:rsid w:val="00650D27"/>
    <w:rsid w:val="006518BC"/>
    <w:rsid w:val="00654656"/>
    <w:rsid w:val="00656CF9"/>
    <w:rsid w:val="00661AD9"/>
    <w:rsid w:val="006630EA"/>
    <w:rsid w:val="006638B1"/>
    <w:rsid w:val="00663D6E"/>
    <w:rsid w:val="0066683E"/>
    <w:rsid w:val="00666B1E"/>
    <w:rsid w:val="00666C7A"/>
    <w:rsid w:val="00667DB5"/>
    <w:rsid w:val="00670A7E"/>
    <w:rsid w:val="00671A16"/>
    <w:rsid w:val="0067274E"/>
    <w:rsid w:val="0067323F"/>
    <w:rsid w:val="00673279"/>
    <w:rsid w:val="00673403"/>
    <w:rsid w:val="00673E86"/>
    <w:rsid w:val="00675221"/>
    <w:rsid w:val="00675846"/>
    <w:rsid w:val="00676293"/>
    <w:rsid w:val="0067630D"/>
    <w:rsid w:val="00680300"/>
    <w:rsid w:val="00680525"/>
    <w:rsid w:val="00681D97"/>
    <w:rsid w:val="00683B3A"/>
    <w:rsid w:val="00684261"/>
    <w:rsid w:val="006842FC"/>
    <w:rsid w:val="00684DBF"/>
    <w:rsid w:val="00686F70"/>
    <w:rsid w:val="006872B5"/>
    <w:rsid w:val="00692257"/>
    <w:rsid w:val="0069257C"/>
    <w:rsid w:val="006926D0"/>
    <w:rsid w:val="00693CFC"/>
    <w:rsid w:val="00694736"/>
    <w:rsid w:val="00694BCD"/>
    <w:rsid w:val="00694E8B"/>
    <w:rsid w:val="006952BD"/>
    <w:rsid w:val="00695E28"/>
    <w:rsid w:val="006960E7"/>
    <w:rsid w:val="00696475"/>
    <w:rsid w:val="006971DF"/>
    <w:rsid w:val="006A0813"/>
    <w:rsid w:val="006A494E"/>
    <w:rsid w:val="006A7285"/>
    <w:rsid w:val="006A75E5"/>
    <w:rsid w:val="006A7B49"/>
    <w:rsid w:val="006B03A8"/>
    <w:rsid w:val="006B3408"/>
    <w:rsid w:val="006B3E9B"/>
    <w:rsid w:val="006B3FD4"/>
    <w:rsid w:val="006B54A9"/>
    <w:rsid w:val="006B5550"/>
    <w:rsid w:val="006B5974"/>
    <w:rsid w:val="006B6CC7"/>
    <w:rsid w:val="006B6F6D"/>
    <w:rsid w:val="006B6FB3"/>
    <w:rsid w:val="006B71DB"/>
    <w:rsid w:val="006C13E1"/>
    <w:rsid w:val="006C1B50"/>
    <w:rsid w:val="006C2B27"/>
    <w:rsid w:val="006C2E5D"/>
    <w:rsid w:val="006C30DA"/>
    <w:rsid w:val="006C31D9"/>
    <w:rsid w:val="006C4EFF"/>
    <w:rsid w:val="006C659F"/>
    <w:rsid w:val="006C69F5"/>
    <w:rsid w:val="006C75CC"/>
    <w:rsid w:val="006D1279"/>
    <w:rsid w:val="006D1306"/>
    <w:rsid w:val="006D158A"/>
    <w:rsid w:val="006D172C"/>
    <w:rsid w:val="006D2468"/>
    <w:rsid w:val="006D2CCE"/>
    <w:rsid w:val="006D3944"/>
    <w:rsid w:val="006D4198"/>
    <w:rsid w:val="006D42B8"/>
    <w:rsid w:val="006D47D4"/>
    <w:rsid w:val="006D598F"/>
    <w:rsid w:val="006D5BAF"/>
    <w:rsid w:val="006D5FC5"/>
    <w:rsid w:val="006D6104"/>
    <w:rsid w:val="006D6472"/>
    <w:rsid w:val="006D6725"/>
    <w:rsid w:val="006D69CA"/>
    <w:rsid w:val="006E17C3"/>
    <w:rsid w:val="006E2353"/>
    <w:rsid w:val="006E28B7"/>
    <w:rsid w:val="006E34C2"/>
    <w:rsid w:val="006E3736"/>
    <w:rsid w:val="006E5698"/>
    <w:rsid w:val="006E6BBB"/>
    <w:rsid w:val="006E71FD"/>
    <w:rsid w:val="006F0C75"/>
    <w:rsid w:val="006F2687"/>
    <w:rsid w:val="006F5610"/>
    <w:rsid w:val="006F5625"/>
    <w:rsid w:val="006F58C9"/>
    <w:rsid w:val="006F5E79"/>
    <w:rsid w:val="00700F9C"/>
    <w:rsid w:val="007013F4"/>
    <w:rsid w:val="00703B4C"/>
    <w:rsid w:val="00703FDC"/>
    <w:rsid w:val="00704767"/>
    <w:rsid w:val="00704CCE"/>
    <w:rsid w:val="0070530D"/>
    <w:rsid w:val="00707435"/>
    <w:rsid w:val="00710B50"/>
    <w:rsid w:val="00710D2F"/>
    <w:rsid w:val="0071245D"/>
    <w:rsid w:val="00712600"/>
    <w:rsid w:val="0071274C"/>
    <w:rsid w:val="00712DE4"/>
    <w:rsid w:val="00713836"/>
    <w:rsid w:val="00713DFE"/>
    <w:rsid w:val="00714F8A"/>
    <w:rsid w:val="00715AA5"/>
    <w:rsid w:val="00715ACE"/>
    <w:rsid w:val="007235D1"/>
    <w:rsid w:val="00723795"/>
    <w:rsid w:val="00723B14"/>
    <w:rsid w:val="0072452B"/>
    <w:rsid w:val="00725084"/>
    <w:rsid w:val="00730E9D"/>
    <w:rsid w:val="00731412"/>
    <w:rsid w:val="00731D72"/>
    <w:rsid w:val="0073212A"/>
    <w:rsid w:val="00732623"/>
    <w:rsid w:val="00733134"/>
    <w:rsid w:val="00733C2C"/>
    <w:rsid w:val="007369B3"/>
    <w:rsid w:val="007369D1"/>
    <w:rsid w:val="00737E73"/>
    <w:rsid w:val="00740837"/>
    <w:rsid w:val="007409CE"/>
    <w:rsid w:val="00740E05"/>
    <w:rsid w:val="00742568"/>
    <w:rsid w:val="007429C8"/>
    <w:rsid w:val="00742F66"/>
    <w:rsid w:val="0074392A"/>
    <w:rsid w:val="00743ADC"/>
    <w:rsid w:val="007450B3"/>
    <w:rsid w:val="00745141"/>
    <w:rsid w:val="00745E43"/>
    <w:rsid w:val="007466A2"/>
    <w:rsid w:val="00746A9F"/>
    <w:rsid w:val="0074740D"/>
    <w:rsid w:val="007474A9"/>
    <w:rsid w:val="00751007"/>
    <w:rsid w:val="00751203"/>
    <w:rsid w:val="0075194E"/>
    <w:rsid w:val="00752565"/>
    <w:rsid w:val="00752D43"/>
    <w:rsid w:val="00752DA0"/>
    <w:rsid w:val="00753378"/>
    <w:rsid w:val="00753AC7"/>
    <w:rsid w:val="00753F6F"/>
    <w:rsid w:val="0075453E"/>
    <w:rsid w:val="00754743"/>
    <w:rsid w:val="007549EE"/>
    <w:rsid w:val="00755AF2"/>
    <w:rsid w:val="00756069"/>
    <w:rsid w:val="007564AC"/>
    <w:rsid w:val="007571B9"/>
    <w:rsid w:val="0075738B"/>
    <w:rsid w:val="00757825"/>
    <w:rsid w:val="0076070E"/>
    <w:rsid w:val="007607E6"/>
    <w:rsid w:val="00760A41"/>
    <w:rsid w:val="0076282B"/>
    <w:rsid w:val="007633D4"/>
    <w:rsid w:val="007645B0"/>
    <w:rsid w:val="00764718"/>
    <w:rsid w:val="00765C81"/>
    <w:rsid w:val="007667BC"/>
    <w:rsid w:val="00767645"/>
    <w:rsid w:val="00767E09"/>
    <w:rsid w:val="00772151"/>
    <w:rsid w:val="00772F77"/>
    <w:rsid w:val="007731D3"/>
    <w:rsid w:val="00773B12"/>
    <w:rsid w:val="007752E7"/>
    <w:rsid w:val="00775D96"/>
    <w:rsid w:val="00775F5F"/>
    <w:rsid w:val="00776202"/>
    <w:rsid w:val="00776A41"/>
    <w:rsid w:val="007777E7"/>
    <w:rsid w:val="00777AD5"/>
    <w:rsid w:val="00777D97"/>
    <w:rsid w:val="00780829"/>
    <w:rsid w:val="00781C1E"/>
    <w:rsid w:val="00781E49"/>
    <w:rsid w:val="0078264F"/>
    <w:rsid w:val="00782A76"/>
    <w:rsid w:val="0078370E"/>
    <w:rsid w:val="00783EB6"/>
    <w:rsid w:val="007842A1"/>
    <w:rsid w:val="007843D8"/>
    <w:rsid w:val="00784CD2"/>
    <w:rsid w:val="00785D21"/>
    <w:rsid w:val="00786091"/>
    <w:rsid w:val="007866BC"/>
    <w:rsid w:val="007868CE"/>
    <w:rsid w:val="00786DB0"/>
    <w:rsid w:val="00787CF6"/>
    <w:rsid w:val="007901A4"/>
    <w:rsid w:val="007913FF"/>
    <w:rsid w:val="00791A15"/>
    <w:rsid w:val="007934C5"/>
    <w:rsid w:val="0079398C"/>
    <w:rsid w:val="00793F7C"/>
    <w:rsid w:val="007949FC"/>
    <w:rsid w:val="00794E70"/>
    <w:rsid w:val="0079546F"/>
    <w:rsid w:val="007A273B"/>
    <w:rsid w:val="007A2978"/>
    <w:rsid w:val="007A2B47"/>
    <w:rsid w:val="007A3AD6"/>
    <w:rsid w:val="007A5F6F"/>
    <w:rsid w:val="007A6062"/>
    <w:rsid w:val="007A6405"/>
    <w:rsid w:val="007B23F8"/>
    <w:rsid w:val="007B2FA3"/>
    <w:rsid w:val="007B36C1"/>
    <w:rsid w:val="007B6074"/>
    <w:rsid w:val="007B63C2"/>
    <w:rsid w:val="007B7020"/>
    <w:rsid w:val="007C0A92"/>
    <w:rsid w:val="007C2418"/>
    <w:rsid w:val="007C39B5"/>
    <w:rsid w:val="007C5265"/>
    <w:rsid w:val="007C6643"/>
    <w:rsid w:val="007C6D43"/>
    <w:rsid w:val="007C7F5D"/>
    <w:rsid w:val="007D0438"/>
    <w:rsid w:val="007D0E1E"/>
    <w:rsid w:val="007D14C0"/>
    <w:rsid w:val="007D2097"/>
    <w:rsid w:val="007D20C7"/>
    <w:rsid w:val="007D32BA"/>
    <w:rsid w:val="007D6B98"/>
    <w:rsid w:val="007D6C0A"/>
    <w:rsid w:val="007D746E"/>
    <w:rsid w:val="007E015E"/>
    <w:rsid w:val="007E06B5"/>
    <w:rsid w:val="007E1608"/>
    <w:rsid w:val="007E351F"/>
    <w:rsid w:val="007E3BD5"/>
    <w:rsid w:val="007E50D5"/>
    <w:rsid w:val="007E5568"/>
    <w:rsid w:val="007E56E6"/>
    <w:rsid w:val="007E683D"/>
    <w:rsid w:val="007E76A8"/>
    <w:rsid w:val="007E7A9F"/>
    <w:rsid w:val="007F0062"/>
    <w:rsid w:val="007F0633"/>
    <w:rsid w:val="007F11C9"/>
    <w:rsid w:val="007F2197"/>
    <w:rsid w:val="007F33A4"/>
    <w:rsid w:val="007F3E77"/>
    <w:rsid w:val="007F4AC4"/>
    <w:rsid w:val="007F5D03"/>
    <w:rsid w:val="007F709F"/>
    <w:rsid w:val="007F72C3"/>
    <w:rsid w:val="007F7334"/>
    <w:rsid w:val="00802523"/>
    <w:rsid w:val="00802542"/>
    <w:rsid w:val="008028F5"/>
    <w:rsid w:val="00802A7D"/>
    <w:rsid w:val="00803B67"/>
    <w:rsid w:val="00803CCF"/>
    <w:rsid w:val="00804730"/>
    <w:rsid w:val="008055E9"/>
    <w:rsid w:val="00805F3C"/>
    <w:rsid w:val="008066B9"/>
    <w:rsid w:val="008070BA"/>
    <w:rsid w:val="00811AC4"/>
    <w:rsid w:val="00814102"/>
    <w:rsid w:val="00814E9A"/>
    <w:rsid w:val="00815BDD"/>
    <w:rsid w:val="00816F09"/>
    <w:rsid w:val="00816F2A"/>
    <w:rsid w:val="0082096C"/>
    <w:rsid w:val="008243DB"/>
    <w:rsid w:val="00824AC3"/>
    <w:rsid w:val="00824B0D"/>
    <w:rsid w:val="00824B44"/>
    <w:rsid w:val="00824F76"/>
    <w:rsid w:val="00825D30"/>
    <w:rsid w:val="0082680C"/>
    <w:rsid w:val="00827518"/>
    <w:rsid w:val="00827FC8"/>
    <w:rsid w:val="00830E9E"/>
    <w:rsid w:val="00830EEB"/>
    <w:rsid w:val="0083140B"/>
    <w:rsid w:val="008317BB"/>
    <w:rsid w:val="00833EFC"/>
    <w:rsid w:val="00834B4C"/>
    <w:rsid w:val="00836D30"/>
    <w:rsid w:val="00837147"/>
    <w:rsid w:val="00837529"/>
    <w:rsid w:val="0084220C"/>
    <w:rsid w:val="008425BB"/>
    <w:rsid w:val="008436B9"/>
    <w:rsid w:val="008437A7"/>
    <w:rsid w:val="00843A35"/>
    <w:rsid w:val="00843C73"/>
    <w:rsid w:val="00845877"/>
    <w:rsid w:val="00845B6D"/>
    <w:rsid w:val="00845C91"/>
    <w:rsid w:val="00845EF4"/>
    <w:rsid w:val="0084670D"/>
    <w:rsid w:val="00846EA7"/>
    <w:rsid w:val="00851E0E"/>
    <w:rsid w:val="00851FEC"/>
    <w:rsid w:val="008530D9"/>
    <w:rsid w:val="0085405C"/>
    <w:rsid w:val="00854671"/>
    <w:rsid w:val="00854D9B"/>
    <w:rsid w:val="00855CA9"/>
    <w:rsid w:val="008602B2"/>
    <w:rsid w:val="0086032A"/>
    <w:rsid w:val="00860EC2"/>
    <w:rsid w:val="008623F3"/>
    <w:rsid w:val="00862B8A"/>
    <w:rsid w:val="00864053"/>
    <w:rsid w:val="00864D70"/>
    <w:rsid w:val="00865A18"/>
    <w:rsid w:val="00865C86"/>
    <w:rsid w:val="00865E1F"/>
    <w:rsid w:val="008706A4"/>
    <w:rsid w:val="00870B3B"/>
    <w:rsid w:val="00872007"/>
    <w:rsid w:val="00874797"/>
    <w:rsid w:val="00874B7A"/>
    <w:rsid w:val="00875449"/>
    <w:rsid w:val="00875A82"/>
    <w:rsid w:val="00875F28"/>
    <w:rsid w:val="00881725"/>
    <w:rsid w:val="00883B1D"/>
    <w:rsid w:val="00883D88"/>
    <w:rsid w:val="00883FED"/>
    <w:rsid w:val="0088463D"/>
    <w:rsid w:val="00885A9F"/>
    <w:rsid w:val="00885AA5"/>
    <w:rsid w:val="00886295"/>
    <w:rsid w:val="008866B7"/>
    <w:rsid w:val="00886FB0"/>
    <w:rsid w:val="008912C5"/>
    <w:rsid w:val="00892A28"/>
    <w:rsid w:val="00894682"/>
    <w:rsid w:val="00894AE4"/>
    <w:rsid w:val="00897515"/>
    <w:rsid w:val="008A069D"/>
    <w:rsid w:val="008A0A9D"/>
    <w:rsid w:val="008A0E7E"/>
    <w:rsid w:val="008A1752"/>
    <w:rsid w:val="008A176D"/>
    <w:rsid w:val="008A18EF"/>
    <w:rsid w:val="008A2DEB"/>
    <w:rsid w:val="008A4C36"/>
    <w:rsid w:val="008A516B"/>
    <w:rsid w:val="008A5C99"/>
    <w:rsid w:val="008A6258"/>
    <w:rsid w:val="008A6D74"/>
    <w:rsid w:val="008B0EA0"/>
    <w:rsid w:val="008B1FB2"/>
    <w:rsid w:val="008B1FF5"/>
    <w:rsid w:val="008B2361"/>
    <w:rsid w:val="008B35F2"/>
    <w:rsid w:val="008B37F8"/>
    <w:rsid w:val="008B3BFB"/>
    <w:rsid w:val="008B3F65"/>
    <w:rsid w:val="008B49AD"/>
    <w:rsid w:val="008B5006"/>
    <w:rsid w:val="008B50BD"/>
    <w:rsid w:val="008B545F"/>
    <w:rsid w:val="008B5A98"/>
    <w:rsid w:val="008B5C2B"/>
    <w:rsid w:val="008B5FFE"/>
    <w:rsid w:val="008B6483"/>
    <w:rsid w:val="008B6598"/>
    <w:rsid w:val="008B74E0"/>
    <w:rsid w:val="008B7A72"/>
    <w:rsid w:val="008C136E"/>
    <w:rsid w:val="008C4037"/>
    <w:rsid w:val="008C4FD7"/>
    <w:rsid w:val="008C5184"/>
    <w:rsid w:val="008C79DA"/>
    <w:rsid w:val="008D0075"/>
    <w:rsid w:val="008D1A68"/>
    <w:rsid w:val="008D1EE0"/>
    <w:rsid w:val="008D3EC8"/>
    <w:rsid w:val="008D44F0"/>
    <w:rsid w:val="008D4900"/>
    <w:rsid w:val="008D5652"/>
    <w:rsid w:val="008D5B63"/>
    <w:rsid w:val="008D5C4C"/>
    <w:rsid w:val="008D65B5"/>
    <w:rsid w:val="008E03A9"/>
    <w:rsid w:val="008E085B"/>
    <w:rsid w:val="008E4081"/>
    <w:rsid w:val="008E4452"/>
    <w:rsid w:val="008E7EEB"/>
    <w:rsid w:val="008F0DDA"/>
    <w:rsid w:val="008F105F"/>
    <w:rsid w:val="008F1788"/>
    <w:rsid w:val="008F2621"/>
    <w:rsid w:val="008F299D"/>
    <w:rsid w:val="008F302E"/>
    <w:rsid w:val="008F36F6"/>
    <w:rsid w:val="008F37C4"/>
    <w:rsid w:val="008F3891"/>
    <w:rsid w:val="008F52C9"/>
    <w:rsid w:val="008F5612"/>
    <w:rsid w:val="008F5F34"/>
    <w:rsid w:val="008F61A6"/>
    <w:rsid w:val="008F7726"/>
    <w:rsid w:val="008F79B7"/>
    <w:rsid w:val="00900C6B"/>
    <w:rsid w:val="0090145A"/>
    <w:rsid w:val="0090346C"/>
    <w:rsid w:val="009045AF"/>
    <w:rsid w:val="00905CD6"/>
    <w:rsid w:val="0090710D"/>
    <w:rsid w:val="00907802"/>
    <w:rsid w:val="00907A3B"/>
    <w:rsid w:val="0091080A"/>
    <w:rsid w:val="0091090A"/>
    <w:rsid w:val="00911940"/>
    <w:rsid w:val="00912361"/>
    <w:rsid w:val="00923C9E"/>
    <w:rsid w:val="00926B1D"/>
    <w:rsid w:val="00926E1B"/>
    <w:rsid w:val="00930878"/>
    <w:rsid w:val="00930AD7"/>
    <w:rsid w:val="00931CEF"/>
    <w:rsid w:val="009322FC"/>
    <w:rsid w:val="00932313"/>
    <w:rsid w:val="00932D99"/>
    <w:rsid w:val="00933811"/>
    <w:rsid w:val="00936024"/>
    <w:rsid w:val="00937DE7"/>
    <w:rsid w:val="009403FC"/>
    <w:rsid w:val="00943BEE"/>
    <w:rsid w:val="00944263"/>
    <w:rsid w:val="00946118"/>
    <w:rsid w:val="00946515"/>
    <w:rsid w:val="00950978"/>
    <w:rsid w:val="009513DA"/>
    <w:rsid w:val="009514A7"/>
    <w:rsid w:val="00951BD0"/>
    <w:rsid w:val="009533CA"/>
    <w:rsid w:val="009552EF"/>
    <w:rsid w:val="00955524"/>
    <w:rsid w:val="00956612"/>
    <w:rsid w:val="00957001"/>
    <w:rsid w:val="00957367"/>
    <w:rsid w:val="009575E0"/>
    <w:rsid w:val="0096055C"/>
    <w:rsid w:val="00961050"/>
    <w:rsid w:val="00962E92"/>
    <w:rsid w:val="00963E10"/>
    <w:rsid w:val="00964960"/>
    <w:rsid w:val="00966892"/>
    <w:rsid w:val="00967F38"/>
    <w:rsid w:val="009704D5"/>
    <w:rsid w:val="009710C7"/>
    <w:rsid w:val="009714ED"/>
    <w:rsid w:val="0097276C"/>
    <w:rsid w:val="009737F2"/>
    <w:rsid w:val="009739C6"/>
    <w:rsid w:val="0097470C"/>
    <w:rsid w:val="00975C33"/>
    <w:rsid w:val="0098133B"/>
    <w:rsid w:val="00981441"/>
    <w:rsid w:val="00982BB2"/>
    <w:rsid w:val="00982D9B"/>
    <w:rsid w:val="00982F35"/>
    <w:rsid w:val="00984BCA"/>
    <w:rsid w:val="00985271"/>
    <w:rsid w:val="0098586B"/>
    <w:rsid w:val="00986F42"/>
    <w:rsid w:val="00986F6B"/>
    <w:rsid w:val="00987995"/>
    <w:rsid w:val="00987ABB"/>
    <w:rsid w:val="0099098F"/>
    <w:rsid w:val="00990E1A"/>
    <w:rsid w:val="0099149D"/>
    <w:rsid w:val="00992420"/>
    <w:rsid w:val="00993DF5"/>
    <w:rsid w:val="009961B2"/>
    <w:rsid w:val="00996692"/>
    <w:rsid w:val="00997071"/>
    <w:rsid w:val="009A0A30"/>
    <w:rsid w:val="009A15B1"/>
    <w:rsid w:val="009A1A39"/>
    <w:rsid w:val="009A3234"/>
    <w:rsid w:val="009A6229"/>
    <w:rsid w:val="009A7171"/>
    <w:rsid w:val="009A7D15"/>
    <w:rsid w:val="009A7D50"/>
    <w:rsid w:val="009B0335"/>
    <w:rsid w:val="009B05D7"/>
    <w:rsid w:val="009B08F4"/>
    <w:rsid w:val="009B0A27"/>
    <w:rsid w:val="009B128A"/>
    <w:rsid w:val="009B1845"/>
    <w:rsid w:val="009B1D4E"/>
    <w:rsid w:val="009B3AE2"/>
    <w:rsid w:val="009B4105"/>
    <w:rsid w:val="009B5E6A"/>
    <w:rsid w:val="009B79B8"/>
    <w:rsid w:val="009C04C0"/>
    <w:rsid w:val="009C26D1"/>
    <w:rsid w:val="009C2CCB"/>
    <w:rsid w:val="009C3332"/>
    <w:rsid w:val="009C3FED"/>
    <w:rsid w:val="009C5820"/>
    <w:rsid w:val="009C5F3C"/>
    <w:rsid w:val="009C61BC"/>
    <w:rsid w:val="009D02B9"/>
    <w:rsid w:val="009D0FB4"/>
    <w:rsid w:val="009D10C6"/>
    <w:rsid w:val="009D1DCD"/>
    <w:rsid w:val="009D1E53"/>
    <w:rsid w:val="009D3FA9"/>
    <w:rsid w:val="009D52DE"/>
    <w:rsid w:val="009D582A"/>
    <w:rsid w:val="009D6115"/>
    <w:rsid w:val="009D6219"/>
    <w:rsid w:val="009D6A25"/>
    <w:rsid w:val="009D7F79"/>
    <w:rsid w:val="009E04BC"/>
    <w:rsid w:val="009E205C"/>
    <w:rsid w:val="009E20FC"/>
    <w:rsid w:val="009E2588"/>
    <w:rsid w:val="009E33E6"/>
    <w:rsid w:val="009E473D"/>
    <w:rsid w:val="009E6891"/>
    <w:rsid w:val="009F301A"/>
    <w:rsid w:val="009F306E"/>
    <w:rsid w:val="009F37E1"/>
    <w:rsid w:val="009F476F"/>
    <w:rsid w:val="009F4D3F"/>
    <w:rsid w:val="009F5449"/>
    <w:rsid w:val="009F646E"/>
    <w:rsid w:val="009F6547"/>
    <w:rsid w:val="009F72E5"/>
    <w:rsid w:val="00A000D2"/>
    <w:rsid w:val="00A014B2"/>
    <w:rsid w:val="00A01F75"/>
    <w:rsid w:val="00A029DD"/>
    <w:rsid w:val="00A04653"/>
    <w:rsid w:val="00A054AD"/>
    <w:rsid w:val="00A05960"/>
    <w:rsid w:val="00A07178"/>
    <w:rsid w:val="00A07298"/>
    <w:rsid w:val="00A075EC"/>
    <w:rsid w:val="00A07824"/>
    <w:rsid w:val="00A11853"/>
    <w:rsid w:val="00A12CD7"/>
    <w:rsid w:val="00A141CA"/>
    <w:rsid w:val="00A142E8"/>
    <w:rsid w:val="00A164F5"/>
    <w:rsid w:val="00A206D3"/>
    <w:rsid w:val="00A20B5A"/>
    <w:rsid w:val="00A2218C"/>
    <w:rsid w:val="00A2682B"/>
    <w:rsid w:val="00A26887"/>
    <w:rsid w:val="00A30774"/>
    <w:rsid w:val="00A311DF"/>
    <w:rsid w:val="00A32FB2"/>
    <w:rsid w:val="00A34514"/>
    <w:rsid w:val="00A345BD"/>
    <w:rsid w:val="00A351C9"/>
    <w:rsid w:val="00A354DB"/>
    <w:rsid w:val="00A35A32"/>
    <w:rsid w:val="00A35C8A"/>
    <w:rsid w:val="00A36797"/>
    <w:rsid w:val="00A36CDF"/>
    <w:rsid w:val="00A4066D"/>
    <w:rsid w:val="00A41CCB"/>
    <w:rsid w:val="00A41ED9"/>
    <w:rsid w:val="00A430C5"/>
    <w:rsid w:val="00A43382"/>
    <w:rsid w:val="00A43428"/>
    <w:rsid w:val="00A4383F"/>
    <w:rsid w:val="00A44BF5"/>
    <w:rsid w:val="00A45262"/>
    <w:rsid w:val="00A45C6A"/>
    <w:rsid w:val="00A47561"/>
    <w:rsid w:val="00A52A51"/>
    <w:rsid w:val="00A5301C"/>
    <w:rsid w:val="00A57877"/>
    <w:rsid w:val="00A60388"/>
    <w:rsid w:val="00A610E9"/>
    <w:rsid w:val="00A6203B"/>
    <w:rsid w:val="00A6529E"/>
    <w:rsid w:val="00A65629"/>
    <w:rsid w:val="00A6582C"/>
    <w:rsid w:val="00A65D8B"/>
    <w:rsid w:val="00A66AA2"/>
    <w:rsid w:val="00A66F3A"/>
    <w:rsid w:val="00A67F93"/>
    <w:rsid w:val="00A703D4"/>
    <w:rsid w:val="00A71A30"/>
    <w:rsid w:val="00A723BC"/>
    <w:rsid w:val="00A7466C"/>
    <w:rsid w:val="00A750C5"/>
    <w:rsid w:val="00A75CB6"/>
    <w:rsid w:val="00A7661D"/>
    <w:rsid w:val="00A77141"/>
    <w:rsid w:val="00A807CE"/>
    <w:rsid w:val="00A8151B"/>
    <w:rsid w:val="00A81AF8"/>
    <w:rsid w:val="00A84479"/>
    <w:rsid w:val="00A856E7"/>
    <w:rsid w:val="00A85F48"/>
    <w:rsid w:val="00A86132"/>
    <w:rsid w:val="00A86B70"/>
    <w:rsid w:val="00A879A4"/>
    <w:rsid w:val="00A87BFB"/>
    <w:rsid w:val="00A9093F"/>
    <w:rsid w:val="00A91B1C"/>
    <w:rsid w:val="00A92069"/>
    <w:rsid w:val="00A928A3"/>
    <w:rsid w:val="00A93280"/>
    <w:rsid w:val="00A943C3"/>
    <w:rsid w:val="00A94D25"/>
    <w:rsid w:val="00A94E3A"/>
    <w:rsid w:val="00A95024"/>
    <w:rsid w:val="00A95242"/>
    <w:rsid w:val="00A95298"/>
    <w:rsid w:val="00A959FE"/>
    <w:rsid w:val="00A96F23"/>
    <w:rsid w:val="00A977BF"/>
    <w:rsid w:val="00A97942"/>
    <w:rsid w:val="00AA01D0"/>
    <w:rsid w:val="00AA0FB5"/>
    <w:rsid w:val="00AA1738"/>
    <w:rsid w:val="00AA1899"/>
    <w:rsid w:val="00AA31D6"/>
    <w:rsid w:val="00AA333F"/>
    <w:rsid w:val="00AA3B62"/>
    <w:rsid w:val="00AA3E48"/>
    <w:rsid w:val="00AA46EC"/>
    <w:rsid w:val="00AA68D4"/>
    <w:rsid w:val="00AA6B25"/>
    <w:rsid w:val="00AA6EE7"/>
    <w:rsid w:val="00AA7592"/>
    <w:rsid w:val="00AA7CA4"/>
    <w:rsid w:val="00AB0A09"/>
    <w:rsid w:val="00AB0C8C"/>
    <w:rsid w:val="00AB1EDB"/>
    <w:rsid w:val="00AB3503"/>
    <w:rsid w:val="00AC000C"/>
    <w:rsid w:val="00AC1207"/>
    <w:rsid w:val="00AC13FB"/>
    <w:rsid w:val="00AC209A"/>
    <w:rsid w:val="00AC4C8C"/>
    <w:rsid w:val="00AC4EA5"/>
    <w:rsid w:val="00AC5F2F"/>
    <w:rsid w:val="00AD0683"/>
    <w:rsid w:val="00AD0D35"/>
    <w:rsid w:val="00AD2A64"/>
    <w:rsid w:val="00AD3015"/>
    <w:rsid w:val="00AD4319"/>
    <w:rsid w:val="00AD6071"/>
    <w:rsid w:val="00AD61A3"/>
    <w:rsid w:val="00AD6AC5"/>
    <w:rsid w:val="00AE26FC"/>
    <w:rsid w:val="00AE3473"/>
    <w:rsid w:val="00AE6B7A"/>
    <w:rsid w:val="00AE70E7"/>
    <w:rsid w:val="00AF06DA"/>
    <w:rsid w:val="00AF0B5A"/>
    <w:rsid w:val="00AF1E73"/>
    <w:rsid w:val="00AF22EF"/>
    <w:rsid w:val="00AF2737"/>
    <w:rsid w:val="00AF2DAD"/>
    <w:rsid w:val="00AF3F8A"/>
    <w:rsid w:val="00AF54BF"/>
    <w:rsid w:val="00AF63DF"/>
    <w:rsid w:val="00AF74CF"/>
    <w:rsid w:val="00AF7646"/>
    <w:rsid w:val="00B01DC0"/>
    <w:rsid w:val="00B02A03"/>
    <w:rsid w:val="00B02F01"/>
    <w:rsid w:val="00B039AB"/>
    <w:rsid w:val="00B03A55"/>
    <w:rsid w:val="00B03BEA"/>
    <w:rsid w:val="00B03BEE"/>
    <w:rsid w:val="00B04BB6"/>
    <w:rsid w:val="00B066BF"/>
    <w:rsid w:val="00B06822"/>
    <w:rsid w:val="00B07342"/>
    <w:rsid w:val="00B0783B"/>
    <w:rsid w:val="00B1033C"/>
    <w:rsid w:val="00B11298"/>
    <w:rsid w:val="00B11C1F"/>
    <w:rsid w:val="00B12B48"/>
    <w:rsid w:val="00B142BA"/>
    <w:rsid w:val="00B15BF8"/>
    <w:rsid w:val="00B16B48"/>
    <w:rsid w:val="00B16B52"/>
    <w:rsid w:val="00B16B54"/>
    <w:rsid w:val="00B16CAB"/>
    <w:rsid w:val="00B178DC"/>
    <w:rsid w:val="00B20705"/>
    <w:rsid w:val="00B20A93"/>
    <w:rsid w:val="00B20E6B"/>
    <w:rsid w:val="00B21A40"/>
    <w:rsid w:val="00B21AE2"/>
    <w:rsid w:val="00B23099"/>
    <w:rsid w:val="00B2372F"/>
    <w:rsid w:val="00B23C53"/>
    <w:rsid w:val="00B23F58"/>
    <w:rsid w:val="00B2527A"/>
    <w:rsid w:val="00B25331"/>
    <w:rsid w:val="00B25994"/>
    <w:rsid w:val="00B27F05"/>
    <w:rsid w:val="00B307E3"/>
    <w:rsid w:val="00B31016"/>
    <w:rsid w:val="00B31DBA"/>
    <w:rsid w:val="00B31E5C"/>
    <w:rsid w:val="00B327CF"/>
    <w:rsid w:val="00B32874"/>
    <w:rsid w:val="00B32C70"/>
    <w:rsid w:val="00B33A6C"/>
    <w:rsid w:val="00B33B24"/>
    <w:rsid w:val="00B34168"/>
    <w:rsid w:val="00B3555F"/>
    <w:rsid w:val="00B35923"/>
    <w:rsid w:val="00B4163F"/>
    <w:rsid w:val="00B4177E"/>
    <w:rsid w:val="00B41812"/>
    <w:rsid w:val="00B42482"/>
    <w:rsid w:val="00B435EF"/>
    <w:rsid w:val="00B450C5"/>
    <w:rsid w:val="00B45AA0"/>
    <w:rsid w:val="00B4689B"/>
    <w:rsid w:val="00B46E01"/>
    <w:rsid w:val="00B47249"/>
    <w:rsid w:val="00B50298"/>
    <w:rsid w:val="00B50399"/>
    <w:rsid w:val="00B508CF"/>
    <w:rsid w:val="00B50A62"/>
    <w:rsid w:val="00B52CB8"/>
    <w:rsid w:val="00B540D0"/>
    <w:rsid w:val="00B54C5C"/>
    <w:rsid w:val="00B54F36"/>
    <w:rsid w:val="00B55386"/>
    <w:rsid w:val="00B56059"/>
    <w:rsid w:val="00B56B35"/>
    <w:rsid w:val="00B57E87"/>
    <w:rsid w:val="00B603A8"/>
    <w:rsid w:val="00B606F0"/>
    <w:rsid w:val="00B60706"/>
    <w:rsid w:val="00B62CF8"/>
    <w:rsid w:val="00B62E30"/>
    <w:rsid w:val="00B63E06"/>
    <w:rsid w:val="00B63EC4"/>
    <w:rsid w:val="00B64C7A"/>
    <w:rsid w:val="00B64F5B"/>
    <w:rsid w:val="00B6783B"/>
    <w:rsid w:val="00B67BBB"/>
    <w:rsid w:val="00B70D9D"/>
    <w:rsid w:val="00B7212D"/>
    <w:rsid w:val="00B725CE"/>
    <w:rsid w:val="00B741D4"/>
    <w:rsid w:val="00B76B4F"/>
    <w:rsid w:val="00B77228"/>
    <w:rsid w:val="00B77822"/>
    <w:rsid w:val="00B80A4D"/>
    <w:rsid w:val="00B80EFC"/>
    <w:rsid w:val="00B810A6"/>
    <w:rsid w:val="00B8130F"/>
    <w:rsid w:val="00B82428"/>
    <w:rsid w:val="00B82A66"/>
    <w:rsid w:val="00B830BD"/>
    <w:rsid w:val="00B838A5"/>
    <w:rsid w:val="00B83FB4"/>
    <w:rsid w:val="00B84E34"/>
    <w:rsid w:val="00B854C9"/>
    <w:rsid w:val="00B8566E"/>
    <w:rsid w:val="00B85CFD"/>
    <w:rsid w:val="00B86053"/>
    <w:rsid w:val="00B86195"/>
    <w:rsid w:val="00B861E3"/>
    <w:rsid w:val="00B92D12"/>
    <w:rsid w:val="00B94F9A"/>
    <w:rsid w:val="00B95CE3"/>
    <w:rsid w:val="00B966B8"/>
    <w:rsid w:val="00BA00C5"/>
    <w:rsid w:val="00BA0438"/>
    <w:rsid w:val="00BA129F"/>
    <w:rsid w:val="00BA1B59"/>
    <w:rsid w:val="00BA28CE"/>
    <w:rsid w:val="00BA3758"/>
    <w:rsid w:val="00BA3BD8"/>
    <w:rsid w:val="00BA424A"/>
    <w:rsid w:val="00BA4B5B"/>
    <w:rsid w:val="00BA5E0D"/>
    <w:rsid w:val="00BA6106"/>
    <w:rsid w:val="00BA6CD4"/>
    <w:rsid w:val="00BA78A4"/>
    <w:rsid w:val="00BA7F16"/>
    <w:rsid w:val="00BB0273"/>
    <w:rsid w:val="00BB02B0"/>
    <w:rsid w:val="00BB3749"/>
    <w:rsid w:val="00BB394D"/>
    <w:rsid w:val="00BB45F5"/>
    <w:rsid w:val="00BB4679"/>
    <w:rsid w:val="00BB490F"/>
    <w:rsid w:val="00BB576C"/>
    <w:rsid w:val="00BB74A1"/>
    <w:rsid w:val="00BB7BDE"/>
    <w:rsid w:val="00BB7FE0"/>
    <w:rsid w:val="00BC0506"/>
    <w:rsid w:val="00BC073F"/>
    <w:rsid w:val="00BC08AD"/>
    <w:rsid w:val="00BC11A5"/>
    <w:rsid w:val="00BC383C"/>
    <w:rsid w:val="00BC5069"/>
    <w:rsid w:val="00BC68AF"/>
    <w:rsid w:val="00BC791F"/>
    <w:rsid w:val="00BC7AEF"/>
    <w:rsid w:val="00BD0C07"/>
    <w:rsid w:val="00BD0EE2"/>
    <w:rsid w:val="00BD120E"/>
    <w:rsid w:val="00BD1DC9"/>
    <w:rsid w:val="00BD2B24"/>
    <w:rsid w:val="00BD2F95"/>
    <w:rsid w:val="00BD3311"/>
    <w:rsid w:val="00BD35B2"/>
    <w:rsid w:val="00BD466B"/>
    <w:rsid w:val="00BD4ED0"/>
    <w:rsid w:val="00BD7F37"/>
    <w:rsid w:val="00BE0484"/>
    <w:rsid w:val="00BE2259"/>
    <w:rsid w:val="00BE29C5"/>
    <w:rsid w:val="00BE2F63"/>
    <w:rsid w:val="00BE520B"/>
    <w:rsid w:val="00BE54EB"/>
    <w:rsid w:val="00BE7BF8"/>
    <w:rsid w:val="00BF0BBC"/>
    <w:rsid w:val="00BF0EA9"/>
    <w:rsid w:val="00BF2CB1"/>
    <w:rsid w:val="00BF2E50"/>
    <w:rsid w:val="00BF3E98"/>
    <w:rsid w:val="00BF416A"/>
    <w:rsid w:val="00BF5617"/>
    <w:rsid w:val="00BF628B"/>
    <w:rsid w:val="00BF747B"/>
    <w:rsid w:val="00BF7672"/>
    <w:rsid w:val="00BF7D7F"/>
    <w:rsid w:val="00BF7E8F"/>
    <w:rsid w:val="00C01528"/>
    <w:rsid w:val="00C03A33"/>
    <w:rsid w:val="00C043E2"/>
    <w:rsid w:val="00C046D1"/>
    <w:rsid w:val="00C047E9"/>
    <w:rsid w:val="00C05797"/>
    <w:rsid w:val="00C06CFC"/>
    <w:rsid w:val="00C0704D"/>
    <w:rsid w:val="00C07DBD"/>
    <w:rsid w:val="00C10528"/>
    <w:rsid w:val="00C10E8B"/>
    <w:rsid w:val="00C113C1"/>
    <w:rsid w:val="00C1154A"/>
    <w:rsid w:val="00C124CC"/>
    <w:rsid w:val="00C12522"/>
    <w:rsid w:val="00C12FF6"/>
    <w:rsid w:val="00C130DD"/>
    <w:rsid w:val="00C1336A"/>
    <w:rsid w:val="00C13B00"/>
    <w:rsid w:val="00C147F9"/>
    <w:rsid w:val="00C1586A"/>
    <w:rsid w:val="00C15C1E"/>
    <w:rsid w:val="00C16334"/>
    <w:rsid w:val="00C17198"/>
    <w:rsid w:val="00C174F5"/>
    <w:rsid w:val="00C178FC"/>
    <w:rsid w:val="00C17F30"/>
    <w:rsid w:val="00C22344"/>
    <w:rsid w:val="00C22428"/>
    <w:rsid w:val="00C23443"/>
    <w:rsid w:val="00C2552E"/>
    <w:rsid w:val="00C26135"/>
    <w:rsid w:val="00C27273"/>
    <w:rsid w:val="00C31306"/>
    <w:rsid w:val="00C32A97"/>
    <w:rsid w:val="00C33DC8"/>
    <w:rsid w:val="00C33E00"/>
    <w:rsid w:val="00C349E5"/>
    <w:rsid w:val="00C35685"/>
    <w:rsid w:val="00C37126"/>
    <w:rsid w:val="00C3743D"/>
    <w:rsid w:val="00C37810"/>
    <w:rsid w:val="00C379E4"/>
    <w:rsid w:val="00C37A5E"/>
    <w:rsid w:val="00C40AE1"/>
    <w:rsid w:val="00C41762"/>
    <w:rsid w:val="00C419CD"/>
    <w:rsid w:val="00C42E81"/>
    <w:rsid w:val="00C50D34"/>
    <w:rsid w:val="00C50D56"/>
    <w:rsid w:val="00C51C9C"/>
    <w:rsid w:val="00C54F82"/>
    <w:rsid w:val="00C57B5B"/>
    <w:rsid w:val="00C57FEF"/>
    <w:rsid w:val="00C616EE"/>
    <w:rsid w:val="00C654BD"/>
    <w:rsid w:val="00C65DB4"/>
    <w:rsid w:val="00C6634F"/>
    <w:rsid w:val="00C66531"/>
    <w:rsid w:val="00C674A3"/>
    <w:rsid w:val="00C676FD"/>
    <w:rsid w:val="00C70F44"/>
    <w:rsid w:val="00C70F49"/>
    <w:rsid w:val="00C72283"/>
    <w:rsid w:val="00C7229A"/>
    <w:rsid w:val="00C72C77"/>
    <w:rsid w:val="00C7367F"/>
    <w:rsid w:val="00C77F51"/>
    <w:rsid w:val="00C81018"/>
    <w:rsid w:val="00C8126A"/>
    <w:rsid w:val="00C81605"/>
    <w:rsid w:val="00C81B03"/>
    <w:rsid w:val="00C821BD"/>
    <w:rsid w:val="00C82823"/>
    <w:rsid w:val="00C84260"/>
    <w:rsid w:val="00C8491A"/>
    <w:rsid w:val="00C85383"/>
    <w:rsid w:val="00C85677"/>
    <w:rsid w:val="00C85BC7"/>
    <w:rsid w:val="00C866AB"/>
    <w:rsid w:val="00C87BEB"/>
    <w:rsid w:val="00C90E08"/>
    <w:rsid w:val="00C90ECA"/>
    <w:rsid w:val="00C913B5"/>
    <w:rsid w:val="00C91BF1"/>
    <w:rsid w:val="00C92ADC"/>
    <w:rsid w:val="00C938AF"/>
    <w:rsid w:val="00C96EFF"/>
    <w:rsid w:val="00C97B28"/>
    <w:rsid w:val="00C97DC4"/>
    <w:rsid w:val="00C97EAF"/>
    <w:rsid w:val="00CA0A05"/>
    <w:rsid w:val="00CA2E4D"/>
    <w:rsid w:val="00CA4581"/>
    <w:rsid w:val="00CA466F"/>
    <w:rsid w:val="00CA5F85"/>
    <w:rsid w:val="00CB134D"/>
    <w:rsid w:val="00CB26A6"/>
    <w:rsid w:val="00CB32AF"/>
    <w:rsid w:val="00CB473B"/>
    <w:rsid w:val="00CB4BF6"/>
    <w:rsid w:val="00CB5DFF"/>
    <w:rsid w:val="00CC0212"/>
    <w:rsid w:val="00CC0923"/>
    <w:rsid w:val="00CC0D64"/>
    <w:rsid w:val="00CC1676"/>
    <w:rsid w:val="00CC3593"/>
    <w:rsid w:val="00CC42B6"/>
    <w:rsid w:val="00CC56C8"/>
    <w:rsid w:val="00CC5EA7"/>
    <w:rsid w:val="00CC60AD"/>
    <w:rsid w:val="00CC6272"/>
    <w:rsid w:val="00CC79A8"/>
    <w:rsid w:val="00CD0D66"/>
    <w:rsid w:val="00CD2579"/>
    <w:rsid w:val="00CD4186"/>
    <w:rsid w:val="00CD5A30"/>
    <w:rsid w:val="00CD5B67"/>
    <w:rsid w:val="00CD6391"/>
    <w:rsid w:val="00CD65AB"/>
    <w:rsid w:val="00CD6A9C"/>
    <w:rsid w:val="00CE01D1"/>
    <w:rsid w:val="00CE07B6"/>
    <w:rsid w:val="00CE1214"/>
    <w:rsid w:val="00CE1884"/>
    <w:rsid w:val="00CE1D47"/>
    <w:rsid w:val="00CE202F"/>
    <w:rsid w:val="00CE2CEC"/>
    <w:rsid w:val="00CE31BC"/>
    <w:rsid w:val="00CF0918"/>
    <w:rsid w:val="00CF0D57"/>
    <w:rsid w:val="00CF199B"/>
    <w:rsid w:val="00CF2360"/>
    <w:rsid w:val="00CF2A7C"/>
    <w:rsid w:val="00CF2E58"/>
    <w:rsid w:val="00CF303C"/>
    <w:rsid w:val="00CF31DA"/>
    <w:rsid w:val="00CF3360"/>
    <w:rsid w:val="00CF47B2"/>
    <w:rsid w:val="00CF4861"/>
    <w:rsid w:val="00CF4A50"/>
    <w:rsid w:val="00CF4C9A"/>
    <w:rsid w:val="00CF597E"/>
    <w:rsid w:val="00CF59F8"/>
    <w:rsid w:val="00D00E7D"/>
    <w:rsid w:val="00D01054"/>
    <w:rsid w:val="00D01B07"/>
    <w:rsid w:val="00D01B4F"/>
    <w:rsid w:val="00D02FA9"/>
    <w:rsid w:val="00D03051"/>
    <w:rsid w:val="00D03344"/>
    <w:rsid w:val="00D03B8D"/>
    <w:rsid w:val="00D03DD2"/>
    <w:rsid w:val="00D04295"/>
    <w:rsid w:val="00D042FF"/>
    <w:rsid w:val="00D04731"/>
    <w:rsid w:val="00D04C73"/>
    <w:rsid w:val="00D051C9"/>
    <w:rsid w:val="00D069FD"/>
    <w:rsid w:val="00D06DD1"/>
    <w:rsid w:val="00D076C0"/>
    <w:rsid w:val="00D10BDA"/>
    <w:rsid w:val="00D110F0"/>
    <w:rsid w:val="00D1177C"/>
    <w:rsid w:val="00D11AB8"/>
    <w:rsid w:val="00D13962"/>
    <w:rsid w:val="00D147E3"/>
    <w:rsid w:val="00D15306"/>
    <w:rsid w:val="00D15E89"/>
    <w:rsid w:val="00D16778"/>
    <w:rsid w:val="00D17445"/>
    <w:rsid w:val="00D17950"/>
    <w:rsid w:val="00D20070"/>
    <w:rsid w:val="00D20E9E"/>
    <w:rsid w:val="00D2184B"/>
    <w:rsid w:val="00D226AE"/>
    <w:rsid w:val="00D22A95"/>
    <w:rsid w:val="00D23470"/>
    <w:rsid w:val="00D239FC"/>
    <w:rsid w:val="00D25190"/>
    <w:rsid w:val="00D255F5"/>
    <w:rsid w:val="00D2599C"/>
    <w:rsid w:val="00D25D15"/>
    <w:rsid w:val="00D25F3E"/>
    <w:rsid w:val="00D26324"/>
    <w:rsid w:val="00D264D7"/>
    <w:rsid w:val="00D2702D"/>
    <w:rsid w:val="00D27133"/>
    <w:rsid w:val="00D3068A"/>
    <w:rsid w:val="00D30B69"/>
    <w:rsid w:val="00D30E98"/>
    <w:rsid w:val="00D31B3A"/>
    <w:rsid w:val="00D31C7E"/>
    <w:rsid w:val="00D32F9C"/>
    <w:rsid w:val="00D3317A"/>
    <w:rsid w:val="00D34CD9"/>
    <w:rsid w:val="00D35565"/>
    <w:rsid w:val="00D35578"/>
    <w:rsid w:val="00D35598"/>
    <w:rsid w:val="00D35810"/>
    <w:rsid w:val="00D3582B"/>
    <w:rsid w:val="00D3591E"/>
    <w:rsid w:val="00D36116"/>
    <w:rsid w:val="00D371F7"/>
    <w:rsid w:val="00D4086E"/>
    <w:rsid w:val="00D4099E"/>
    <w:rsid w:val="00D40D7F"/>
    <w:rsid w:val="00D40DBB"/>
    <w:rsid w:val="00D40E71"/>
    <w:rsid w:val="00D44A3D"/>
    <w:rsid w:val="00D452BD"/>
    <w:rsid w:val="00D4579F"/>
    <w:rsid w:val="00D46163"/>
    <w:rsid w:val="00D46771"/>
    <w:rsid w:val="00D4693E"/>
    <w:rsid w:val="00D50712"/>
    <w:rsid w:val="00D508B7"/>
    <w:rsid w:val="00D50FB7"/>
    <w:rsid w:val="00D52630"/>
    <w:rsid w:val="00D53C5D"/>
    <w:rsid w:val="00D549CB"/>
    <w:rsid w:val="00D5635D"/>
    <w:rsid w:val="00D56F4C"/>
    <w:rsid w:val="00D57804"/>
    <w:rsid w:val="00D57D7C"/>
    <w:rsid w:val="00D60013"/>
    <w:rsid w:val="00D63930"/>
    <w:rsid w:val="00D63CE9"/>
    <w:rsid w:val="00D6489A"/>
    <w:rsid w:val="00D6519B"/>
    <w:rsid w:val="00D65767"/>
    <w:rsid w:val="00D706BB"/>
    <w:rsid w:val="00D70FE2"/>
    <w:rsid w:val="00D73EBC"/>
    <w:rsid w:val="00D7460D"/>
    <w:rsid w:val="00D74CA1"/>
    <w:rsid w:val="00D74D4B"/>
    <w:rsid w:val="00D77D04"/>
    <w:rsid w:val="00D801B8"/>
    <w:rsid w:val="00D80C1F"/>
    <w:rsid w:val="00D81858"/>
    <w:rsid w:val="00D82A46"/>
    <w:rsid w:val="00D83CDD"/>
    <w:rsid w:val="00D8401E"/>
    <w:rsid w:val="00D857D6"/>
    <w:rsid w:val="00D87CF0"/>
    <w:rsid w:val="00D9066B"/>
    <w:rsid w:val="00D914BD"/>
    <w:rsid w:val="00D9173F"/>
    <w:rsid w:val="00D92A35"/>
    <w:rsid w:val="00D937AA"/>
    <w:rsid w:val="00D93EE6"/>
    <w:rsid w:val="00D94EAA"/>
    <w:rsid w:val="00D951A6"/>
    <w:rsid w:val="00D95E2B"/>
    <w:rsid w:val="00D97219"/>
    <w:rsid w:val="00D979A6"/>
    <w:rsid w:val="00DA0428"/>
    <w:rsid w:val="00DA1A0A"/>
    <w:rsid w:val="00DA289C"/>
    <w:rsid w:val="00DA2A01"/>
    <w:rsid w:val="00DA3DEC"/>
    <w:rsid w:val="00DB0342"/>
    <w:rsid w:val="00DB0F2C"/>
    <w:rsid w:val="00DB1D4B"/>
    <w:rsid w:val="00DB2E23"/>
    <w:rsid w:val="00DB2E25"/>
    <w:rsid w:val="00DB3955"/>
    <w:rsid w:val="00DB4B8F"/>
    <w:rsid w:val="00DB4D78"/>
    <w:rsid w:val="00DB6302"/>
    <w:rsid w:val="00DB6783"/>
    <w:rsid w:val="00DB6DB9"/>
    <w:rsid w:val="00DB76D1"/>
    <w:rsid w:val="00DC0C44"/>
    <w:rsid w:val="00DC1EEE"/>
    <w:rsid w:val="00DC250F"/>
    <w:rsid w:val="00DC266A"/>
    <w:rsid w:val="00DC536B"/>
    <w:rsid w:val="00DC6583"/>
    <w:rsid w:val="00DC702E"/>
    <w:rsid w:val="00DD3DAE"/>
    <w:rsid w:val="00DD43CA"/>
    <w:rsid w:val="00DD4A53"/>
    <w:rsid w:val="00DD5124"/>
    <w:rsid w:val="00DD609F"/>
    <w:rsid w:val="00DD6D07"/>
    <w:rsid w:val="00DD728D"/>
    <w:rsid w:val="00DE0070"/>
    <w:rsid w:val="00DE099E"/>
    <w:rsid w:val="00DE339D"/>
    <w:rsid w:val="00DE3C39"/>
    <w:rsid w:val="00DE426D"/>
    <w:rsid w:val="00DE5878"/>
    <w:rsid w:val="00DE72F8"/>
    <w:rsid w:val="00DF085F"/>
    <w:rsid w:val="00DF0DE7"/>
    <w:rsid w:val="00DF144C"/>
    <w:rsid w:val="00DF1736"/>
    <w:rsid w:val="00DF2073"/>
    <w:rsid w:val="00DF2D61"/>
    <w:rsid w:val="00DF3A34"/>
    <w:rsid w:val="00DF5AAB"/>
    <w:rsid w:val="00DF69FB"/>
    <w:rsid w:val="00DF6C8A"/>
    <w:rsid w:val="00DF77B1"/>
    <w:rsid w:val="00DF77F2"/>
    <w:rsid w:val="00E00336"/>
    <w:rsid w:val="00E020A7"/>
    <w:rsid w:val="00E02719"/>
    <w:rsid w:val="00E03B2E"/>
    <w:rsid w:val="00E044C5"/>
    <w:rsid w:val="00E04AE3"/>
    <w:rsid w:val="00E04CD9"/>
    <w:rsid w:val="00E053E3"/>
    <w:rsid w:val="00E05565"/>
    <w:rsid w:val="00E07D76"/>
    <w:rsid w:val="00E10039"/>
    <w:rsid w:val="00E103E5"/>
    <w:rsid w:val="00E11F6C"/>
    <w:rsid w:val="00E12638"/>
    <w:rsid w:val="00E134D0"/>
    <w:rsid w:val="00E13AB5"/>
    <w:rsid w:val="00E13DDF"/>
    <w:rsid w:val="00E15CAE"/>
    <w:rsid w:val="00E16341"/>
    <w:rsid w:val="00E173C3"/>
    <w:rsid w:val="00E179B3"/>
    <w:rsid w:val="00E20516"/>
    <w:rsid w:val="00E20AB9"/>
    <w:rsid w:val="00E20E9D"/>
    <w:rsid w:val="00E2237D"/>
    <w:rsid w:val="00E22E0E"/>
    <w:rsid w:val="00E2317C"/>
    <w:rsid w:val="00E23516"/>
    <w:rsid w:val="00E2369F"/>
    <w:rsid w:val="00E23D3F"/>
    <w:rsid w:val="00E245FD"/>
    <w:rsid w:val="00E25A9B"/>
    <w:rsid w:val="00E26C82"/>
    <w:rsid w:val="00E26EB9"/>
    <w:rsid w:val="00E30CE0"/>
    <w:rsid w:val="00E31266"/>
    <w:rsid w:val="00E3295F"/>
    <w:rsid w:val="00E32CE6"/>
    <w:rsid w:val="00E340EB"/>
    <w:rsid w:val="00E34BF7"/>
    <w:rsid w:val="00E3586A"/>
    <w:rsid w:val="00E361C3"/>
    <w:rsid w:val="00E36201"/>
    <w:rsid w:val="00E400CE"/>
    <w:rsid w:val="00E4056D"/>
    <w:rsid w:val="00E40F81"/>
    <w:rsid w:val="00E410C3"/>
    <w:rsid w:val="00E41B3C"/>
    <w:rsid w:val="00E42AAE"/>
    <w:rsid w:val="00E44DDC"/>
    <w:rsid w:val="00E464E4"/>
    <w:rsid w:val="00E465D1"/>
    <w:rsid w:val="00E5088C"/>
    <w:rsid w:val="00E510BB"/>
    <w:rsid w:val="00E51784"/>
    <w:rsid w:val="00E52198"/>
    <w:rsid w:val="00E5251A"/>
    <w:rsid w:val="00E526E3"/>
    <w:rsid w:val="00E528DE"/>
    <w:rsid w:val="00E54553"/>
    <w:rsid w:val="00E55535"/>
    <w:rsid w:val="00E55B5C"/>
    <w:rsid w:val="00E56F63"/>
    <w:rsid w:val="00E57D06"/>
    <w:rsid w:val="00E610CD"/>
    <w:rsid w:val="00E61BD2"/>
    <w:rsid w:val="00E62645"/>
    <w:rsid w:val="00E63270"/>
    <w:rsid w:val="00E63946"/>
    <w:rsid w:val="00E644D6"/>
    <w:rsid w:val="00E6492C"/>
    <w:rsid w:val="00E669D3"/>
    <w:rsid w:val="00E6772E"/>
    <w:rsid w:val="00E679D3"/>
    <w:rsid w:val="00E707F2"/>
    <w:rsid w:val="00E70B67"/>
    <w:rsid w:val="00E70D6B"/>
    <w:rsid w:val="00E722A7"/>
    <w:rsid w:val="00E727EE"/>
    <w:rsid w:val="00E73642"/>
    <w:rsid w:val="00E74230"/>
    <w:rsid w:val="00E742D2"/>
    <w:rsid w:val="00E74CF8"/>
    <w:rsid w:val="00E75924"/>
    <w:rsid w:val="00E810DC"/>
    <w:rsid w:val="00E81568"/>
    <w:rsid w:val="00E82080"/>
    <w:rsid w:val="00E82CAB"/>
    <w:rsid w:val="00E83652"/>
    <w:rsid w:val="00E836B0"/>
    <w:rsid w:val="00E83BDD"/>
    <w:rsid w:val="00E84B17"/>
    <w:rsid w:val="00E8589E"/>
    <w:rsid w:val="00E85C7C"/>
    <w:rsid w:val="00E8627E"/>
    <w:rsid w:val="00E863F6"/>
    <w:rsid w:val="00E879B3"/>
    <w:rsid w:val="00E92F6F"/>
    <w:rsid w:val="00E93D0E"/>
    <w:rsid w:val="00E957F5"/>
    <w:rsid w:val="00E95CBF"/>
    <w:rsid w:val="00E966E4"/>
    <w:rsid w:val="00EA191E"/>
    <w:rsid w:val="00EA23EE"/>
    <w:rsid w:val="00EA2723"/>
    <w:rsid w:val="00EA27E0"/>
    <w:rsid w:val="00EA422E"/>
    <w:rsid w:val="00EA4E68"/>
    <w:rsid w:val="00EA53B7"/>
    <w:rsid w:val="00EA692F"/>
    <w:rsid w:val="00EA6DDC"/>
    <w:rsid w:val="00EA76E6"/>
    <w:rsid w:val="00EB153E"/>
    <w:rsid w:val="00EB26FE"/>
    <w:rsid w:val="00EB37D0"/>
    <w:rsid w:val="00EB3C57"/>
    <w:rsid w:val="00EB4ACC"/>
    <w:rsid w:val="00EB4D6D"/>
    <w:rsid w:val="00EB5609"/>
    <w:rsid w:val="00EB6008"/>
    <w:rsid w:val="00EB63B5"/>
    <w:rsid w:val="00EB67D8"/>
    <w:rsid w:val="00EB6AF5"/>
    <w:rsid w:val="00EC0E62"/>
    <w:rsid w:val="00EC174D"/>
    <w:rsid w:val="00EC2367"/>
    <w:rsid w:val="00EC2479"/>
    <w:rsid w:val="00EC2856"/>
    <w:rsid w:val="00EC3683"/>
    <w:rsid w:val="00EC37A8"/>
    <w:rsid w:val="00EC43B3"/>
    <w:rsid w:val="00EC4A84"/>
    <w:rsid w:val="00EC4B86"/>
    <w:rsid w:val="00EC4D01"/>
    <w:rsid w:val="00EC5A49"/>
    <w:rsid w:val="00EC64F9"/>
    <w:rsid w:val="00EC6544"/>
    <w:rsid w:val="00EC6BCD"/>
    <w:rsid w:val="00EC6DB5"/>
    <w:rsid w:val="00EC76F5"/>
    <w:rsid w:val="00ED0970"/>
    <w:rsid w:val="00ED10C8"/>
    <w:rsid w:val="00ED125B"/>
    <w:rsid w:val="00ED1866"/>
    <w:rsid w:val="00ED1E3E"/>
    <w:rsid w:val="00ED3A30"/>
    <w:rsid w:val="00ED4D39"/>
    <w:rsid w:val="00ED52EA"/>
    <w:rsid w:val="00ED5A35"/>
    <w:rsid w:val="00ED64D6"/>
    <w:rsid w:val="00ED6734"/>
    <w:rsid w:val="00EE02A4"/>
    <w:rsid w:val="00EE0622"/>
    <w:rsid w:val="00EE2210"/>
    <w:rsid w:val="00EE2627"/>
    <w:rsid w:val="00EE359C"/>
    <w:rsid w:val="00EE3909"/>
    <w:rsid w:val="00EE3EE0"/>
    <w:rsid w:val="00EE4C2E"/>
    <w:rsid w:val="00EE5728"/>
    <w:rsid w:val="00EE5751"/>
    <w:rsid w:val="00EE65C6"/>
    <w:rsid w:val="00EE661D"/>
    <w:rsid w:val="00EE76F0"/>
    <w:rsid w:val="00EF05D3"/>
    <w:rsid w:val="00EF07B5"/>
    <w:rsid w:val="00EF0880"/>
    <w:rsid w:val="00EF19AE"/>
    <w:rsid w:val="00EF1AD7"/>
    <w:rsid w:val="00EF216D"/>
    <w:rsid w:val="00EF218B"/>
    <w:rsid w:val="00EF248A"/>
    <w:rsid w:val="00EF4951"/>
    <w:rsid w:val="00EF4983"/>
    <w:rsid w:val="00EF5FF7"/>
    <w:rsid w:val="00EF6DFB"/>
    <w:rsid w:val="00EF6EDE"/>
    <w:rsid w:val="00EF7518"/>
    <w:rsid w:val="00EF7E1B"/>
    <w:rsid w:val="00F00C63"/>
    <w:rsid w:val="00F02945"/>
    <w:rsid w:val="00F02FBB"/>
    <w:rsid w:val="00F033C1"/>
    <w:rsid w:val="00F04616"/>
    <w:rsid w:val="00F0557F"/>
    <w:rsid w:val="00F0584A"/>
    <w:rsid w:val="00F06225"/>
    <w:rsid w:val="00F06537"/>
    <w:rsid w:val="00F0768E"/>
    <w:rsid w:val="00F07BBB"/>
    <w:rsid w:val="00F07F5A"/>
    <w:rsid w:val="00F101D7"/>
    <w:rsid w:val="00F11A2F"/>
    <w:rsid w:val="00F11E80"/>
    <w:rsid w:val="00F12E1F"/>
    <w:rsid w:val="00F13F08"/>
    <w:rsid w:val="00F14533"/>
    <w:rsid w:val="00F14A86"/>
    <w:rsid w:val="00F14A9D"/>
    <w:rsid w:val="00F15339"/>
    <w:rsid w:val="00F16104"/>
    <w:rsid w:val="00F17898"/>
    <w:rsid w:val="00F20B7C"/>
    <w:rsid w:val="00F20CB2"/>
    <w:rsid w:val="00F215EA"/>
    <w:rsid w:val="00F21C62"/>
    <w:rsid w:val="00F22505"/>
    <w:rsid w:val="00F253CD"/>
    <w:rsid w:val="00F26290"/>
    <w:rsid w:val="00F2731C"/>
    <w:rsid w:val="00F302DD"/>
    <w:rsid w:val="00F31439"/>
    <w:rsid w:val="00F317A3"/>
    <w:rsid w:val="00F32340"/>
    <w:rsid w:val="00F338F5"/>
    <w:rsid w:val="00F33B4D"/>
    <w:rsid w:val="00F33DDB"/>
    <w:rsid w:val="00F34A27"/>
    <w:rsid w:val="00F356AB"/>
    <w:rsid w:val="00F367D7"/>
    <w:rsid w:val="00F40310"/>
    <w:rsid w:val="00F40CED"/>
    <w:rsid w:val="00F41AE9"/>
    <w:rsid w:val="00F42EA1"/>
    <w:rsid w:val="00F4484E"/>
    <w:rsid w:val="00F451C6"/>
    <w:rsid w:val="00F453E7"/>
    <w:rsid w:val="00F458D0"/>
    <w:rsid w:val="00F46511"/>
    <w:rsid w:val="00F476E4"/>
    <w:rsid w:val="00F50C0B"/>
    <w:rsid w:val="00F50EDB"/>
    <w:rsid w:val="00F53258"/>
    <w:rsid w:val="00F54325"/>
    <w:rsid w:val="00F604DE"/>
    <w:rsid w:val="00F61631"/>
    <w:rsid w:val="00F61705"/>
    <w:rsid w:val="00F6262F"/>
    <w:rsid w:val="00F62BD3"/>
    <w:rsid w:val="00F63DD0"/>
    <w:rsid w:val="00F66DA4"/>
    <w:rsid w:val="00F6713C"/>
    <w:rsid w:val="00F72F45"/>
    <w:rsid w:val="00F7411E"/>
    <w:rsid w:val="00F7459C"/>
    <w:rsid w:val="00F74A51"/>
    <w:rsid w:val="00F755A9"/>
    <w:rsid w:val="00F756FF"/>
    <w:rsid w:val="00F758A8"/>
    <w:rsid w:val="00F75F1A"/>
    <w:rsid w:val="00F80152"/>
    <w:rsid w:val="00F810C9"/>
    <w:rsid w:val="00F81137"/>
    <w:rsid w:val="00F81679"/>
    <w:rsid w:val="00F82CAA"/>
    <w:rsid w:val="00F8307D"/>
    <w:rsid w:val="00F830D8"/>
    <w:rsid w:val="00F8490F"/>
    <w:rsid w:val="00F855B2"/>
    <w:rsid w:val="00F8716F"/>
    <w:rsid w:val="00F876E3"/>
    <w:rsid w:val="00F9039D"/>
    <w:rsid w:val="00F90742"/>
    <w:rsid w:val="00F916B4"/>
    <w:rsid w:val="00F91EE0"/>
    <w:rsid w:val="00F92309"/>
    <w:rsid w:val="00F923EE"/>
    <w:rsid w:val="00F94084"/>
    <w:rsid w:val="00F94AD7"/>
    <w:rsid w:val="00F95681"/>
    <w:rsid w:val="00F96304"/>
    <w:rsid w:val="00F96DA5"/>
    <w:rsid w:val="00F97072"/>
    <w:rsid w:val="00F9725D"/>
    <w:rsid w:val="00FA0265"/>
    <w:rsid w:val="00FA0954"/>
    <w:rsid w:val="00FA13A5"/>
    <w:rsid w:val="00FA25D9"/>
    <w:rsid w:val="00FA33F3"/>
    <w:rsid w:val="00FA580E"/>
    <w:rsid w:val="00FA58C8"/>
    <w:rsid w:val="00FA5E3D"/>
    <w:rsid w:val="00FA7BB0"/>
    <w:rsid w:val="00FB0341"/>
    <w:rsid w:val="00FB1DA7"/>
    <w:rsid w:val="00FB202D"/>
    <w:rsid w:val="00FB25B5"/>
    <w:rsid w:val="00FB389D"/>
    <w:rsid w:val="00FB4A46"/>
    <w:rsid w:val="00FB58E3"/>
    <w:rsid w:val="00FB6573"/>
    <w:rsid w:val="00FB6980"/>
    <w:rsid w:val="00FB7770"/>
    <w:rsid w:val="00FB7846"/>
    <w:rsid w:val="00FC25FE"/>
    <w:rsid w:val="00FC2C57"/>
    <w:rsid w:val="00FC45C4"/>
    <w:rsid w:val="00FC57BC"/>
    <w:rsid w:val="00FC6827"/>
    <w:rsid w:val="00FC71AC"/>
    <w:rsid w:val="00FD16B6"/>
    <w:rsid w:val="00FD34D3"/>
    <w:rsid w:val="00FD48F5"/>
    <w:rsid w:val="00FD4A84"/>
    <w:rsid w:val="00FD5AFE"/>
    <w:rsid w:val="00FD639E"/>
    <w:rsid w:val="00FD66F5"/>
    <w:rsid w:val="00FD6872"/>
    <w:rsid w:val="00FD6E34"/>
    <w:rsid w:val="00FD7049"/>
    <w:rsid w:val="00FE1A53"/>
    <w:rsid w:val="00FE2148"/>
    <w:rsid w:val="00FE3DF2"/>
    <w:rsid w:val="00FE48B4"/>
    <w:rsid w:val="00FE48D5"/>
    <w:rsid w:val="00FE7142"/>
    <w:rsid w:val="00FE71FA"/>
    <w:rsid w:val="00FF131E"/>
    <w:rsid w:val="00FF319F"/>
    <w:rsid w:val="00FF4E6A"/>
    <w:rsid w:val="00FF54EA"/>
    <w:rsid w:val="00FF5E1F"/>
    <w:rsid w:val="00FF699F"/>
    <w:rsid w:val="00FF6A62"/>
  </w:rsids>
  <m:mathPr>
    <m:mathFont m:val="Cambria Math"/>
    <m:brkBin m:val="before"/>
    <m:brkBinSub m:val="--"/>
    <m:smallFrac m:val="0"/>
    <m:dispDef/>
    <m:lMargin m:val="0"/>
    <m:rMargin m:val="0"/>
    <m:defJc m:val="centerGroup"/>
    <m:wrapIndent m:val="1440"/>
    <m:intLim m:val="subSup"/>
    <m:naryLim m:val="undOvr"/>
  </m:mathPr>
  <w:themeFontLang w:val="en-CA"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7"/>
    <o:shapelayout v:ext="edit">
      <o:idmap v:ext="edit" data="1"/>
    </o:shapelayout>
  </w:shapeDefaults>
  <w:decimalSymbol w:val="."/>
  <w:listSeparator w:val=","/>
  <w14:docId w14:val="4C0A8CD7"/>
  <w15:docId w15:val="{7CDEAE40-EF2B-4925-84E1-AF671C3F69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nl-NL" w:eastAsia="nl-NL"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locked="1" w:semiHidden="1" w:uiPriority="0" w:unhideWhenUsed="1"/>
    <w:lsdException w:name="annotation text" w:locked="1" w:semiHidden="1" w:unhideWhenUsed="1" w:qFormat="1"/>
    <w:lsdException w:name="header" w:locked="1" w:semiHidden="1" w:uiPriority="0" w:unhideWhenUsed="1"/>
    <w:lsdException w:name="footer" w:locked="1" w:semiHidden="1" w:uiPriority="0"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locked="1" w:semiHidden="1" w:uiPriority="0" w:unhideWhenUsed="1"/>
    <w:lsdException w:name="annotation reference" w:locked="1" w:semiHidden="1" w:unhideWhenUsed="1"/>
    <w:lsdException w:name="line number" w:semiHidden="1" w:unhideWhenUsed="1"/>
    <w:lsdException w:name="page number" w:locked="1"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locked="1"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iPriority="0" w:unhideWhenUs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locked="1" w:semiHidden="1" w:unhideWhenUsed="1"/>
    <w:lsdException w:name="No List" w:locked="1"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jc w:val="both"/>
    </w:pPr>
    <w:rPr>
      <w:rFonts w:ascii="Times New Roman" w:eastAsia="MS Mincho" w:hAnsi="Times New Roman"/>
      <w:szCs w:val="24"/>
      <w:lang w:val="en-GB" w:eastAsia="en-US"/>
    </w:rPr>
  </w:style>
  <w:style w:type="paragraph" w:styleId="Heading1">
    <w:name w:val="heading 1"/>
    <w:basedOn w:val="Normal"/>
    <w:next w:val="Normal"/>
    <w:link w:val="Heading1Char"/>
    <w:qFormat/>
    <w:pPr>
      <w:keepNext/>
      <w:overflowPunct w:val="0"/>
      <w:autoSpaceDE w:val="0"/>
      <w:autoSpaceDN w:val="0"/>
      <w:adjustRightInd w:val="0"/>
      <w:textAlignment w:val="baseline"/>
      <w:outlineLvl w:val="0"/>
    </w:pPr>
    <w:rPr>
      <w:b/>
      <w:bCs/>
    </w:rPr>
  </w:style>
  <w:style w:type="paragraph" w:styleId="Heading2">
    <w:name w:val="heading 2"/>
    <w:basedOn w:val="Normal"/>
    <w:next w:val="Normal"/>
    <w:link w:val="Heading2Char"/>
    <w:qFormat/>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qFormat/>
    <w:pPr>
      <w:keepNext/>
      <w:spacing w:before="240" w:after="60"/>
      <w:outlineLvl w:val="2"/>
    </w:pPr>
    <w:rPr>
      <w:rFonts w:ascii="Calibri" w:hAnsi="Calibri"/>
      <w:b/>
      <w:bCs/>
      <w:sz w:val="26"/>
      <w:szCs w:val="26"/>
    </w:rPr>
  </w:style>
  <w:style w:type="paragraph" w:styleId="Heading4">
    <w:name w:val="heading 4"/>
    <w:basedOn w:val="Normal"/>
    <w:next w:val="Normal"/>
    <w:link w:val="Heading4Char"/>
    <w:semiHidden/>
    <w:unhideWhenUsed/>
    <w:qFormat/>
    <w:locked/>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Pr>
      <w:rFonts w:ascii="Times New Roman" w:eastAsia="MS Mincho" w:hAnsi="Times New Roman"/>
      <w:b/>
      <w:bCs/>
      <w:szCs w:val="24"/>
      <w:lang w:val="en-GB" w:eastAsia="en-US"/>
    </w:rPr>
  </w:style>
  <w:style w:type="character" w:customStyle="1" w:styleId="Heading2Char">
    <w:name w:val="Heading 2 Char"/>
    <w:basedOn w:val="DefaultParagraphFont"/>
    <w:link w:val="Heading2"/>
    <w:locked/>
    <w:rPr>
      <w:rFonts w:eastAsia="MS Mincho"/>
      <w:b/>
      <w:bCs/>
      <w:i/>
      <w:iCs/>
      <w:sz w:val="28"/>
      <w:szCs w:val="28"/>
      <w:lang w:val="en-GB" w:eastAsia="en-US"/>
    </w:rPr>
  </w:style>
  <w:style w:type="character" w:customStyle="1" w:styleId="Heading3Char">
    <w:name w:val="Heading 3 Char"/>
    <w:basedOn w:val="DefaultParagraphFont"/>
    <w:link w:val="Heading3"/>
    <w:locked/>
    <w:rPr>
      <w:rFonts w:eastAsia="MS Mincho"/>
      <w:b/>
      <w:bCs/>
      <w:sz w:val="26"/>
      <w:szCs w:val="26"/>
      <w:lang w:val="en-GB" w:eastAsia="en-US"/>
    </w:rPr>
  </w:style>
  <w:style w:type="paragraph" w:styleId="ListParagraph">
    <w:name w:val="List Paragraph"/>
    <w:basedOn w:val="Normal"/>
    <w:uiPriority w:val="34"/>
    <w:qFormat/>
    <w:pPr>
      <w:spacing w:line="240" w:lineRule="atLeast"/>
      <w:ind w:leftChars="400" w:left="800"/>
    </w:pPr>
    <w:rPr>
      <w:rFonts w:ascii="Verdana" w:eastAsia="Times New Roman" w:hAnsi="Verdana"/>
      <w:sz w:val="20"/>
      <w:lang w:val="nl-NL" w:eastAsia="nl-NL"/>
    </w:rPr>
  </w:style>
  <w:style w:type="paragraph" w:styleId="TOCHeading">
    <w:name w:val="TOC Heading"/>
    <w:basedOn w:val="Heading1"/>
    <w:next w:val="Normal"/>
    <w:uiPriority w:val="99"/>
    <w:qFormat/>
    <w:pPr>
      <w:outlineLvl w:val="9"/>
    </w:pPr>
    <w:rPr>
      <w:lang w:val="en-US" w:eastAsia="ja-JP"/>
    </w:rPr>
  </w:style>
  <w:style w:type="paragraph" w:styleId="BalloonText">
    <w:name w:val="Balloon Text"/>
    <w:basedOn w:val="Normal"/>
    <w:link w:val="BalloonTextChar"/>
    <w:rPr>
      <w:rFonts w:ascii="Tahoma" w:hAnsi="Tahoma" w:cs="Tahoma"/>
      <w:sz w:val="16"/>
      <w:szCs w:val="16"/>
    </w:rPr>
  </w:style>
  <w:style w:type="character" w:customStyle="1" w:styleId="BalloonTextChar">
    <w:name w:val="Balloon Text Char"/>
    <w:basedOn w:val="DefaultParagraphFont"/>
    <w:link w:val="BalloonText"/>
    <w:locked/>
    <w:rPr>
      <w:rFonts w:ascii="Tahoma" w:eastAsia="MS Mincho" w:hAnsi="Tahoma" w:cs="Tahoma"/>
      <w:sz w:val="16"/>
      <w:szCs w:val="16"/>
      <w:lang w:val="en-GB" w:eastAsia="en-US"/>
    </w:rPr>
  </w:style>
  <w:style w:type="paragraph" w:styleId="TOC2">
    <w:name w:val="toc 2"/>
    <w:basedOn w:val="TOC1"/>
    <w:next w:val="Normal"/>
    <w:autoRedefine/>
    <w:uiPriority w:val="39"/>
    <w:pPr>
      <w:keepNext w:val="0"/>
      <w:tabs>
        <w:tab w:val="left" w:pos="425"/>
      </w:tabs>
      <w:spacing w:before="120" w:after="0"/>
      <w:ind w:left="425" w:right="284" w:hanging="425"/>
    </w:pPr>
  </w:style>
  <w:style w:type="paragraph" w:styleId="TOC1">
    <w:name w:val="toc 1"/>
    <w:basedOn w:val="IPPNormalCloseSpace"/>
    <w:next w:val="Normal"/>
    <w:autoRedefine/>
    <w:uiPriority w:val="39"/>
    <w:pPr>
      <w:tabs>
        <w:tab w:val="right" w:leader="dot" w:pos="9072"/>
      </w:tabs>
      <w:spacing w:before="240"/>
      <w:ind w:left="567" w:hanging="567"/>
    </w:pPr>
  </w:style>
  <w:style w:type="paragraph" w:styleId="TOC3">
    <w:name w:val="toc 3"/>
    <w:basedOn w:val="TOC2"/>
    <w:next w:val="Normal"/>
    <w:autoRedefine/>
    <w:uiPriority w:val="39"/>
    <w:pPr>
      <w:tabs>
        <w:tab w:val="left" w:pos="1276"/>
      </w:tabs>
      <w:spacing w:before="60"/>
      <w:ind w:left="1276" w:hanging="851"/>
    </w:pPr>
    <w:rPr>
      <w:rFonts w:eastAsia="Times"/>
    </w:rPr>
  </w:style>
  <w:style w:type="paragraph" w:styleId="Title">
    <w:name w:val="Title"/>
    <w:basedOn w:val="Normal"/>
    <w:next w:val="Normal"/>
    <w:link w:val="TitleChar"/>
    <w:uiPriority w:val="99"/>
    <w:qFormat/>
    <w:pPr>
      <w:pBdr>
        <w:bottom w:val="single" w:sz="8" w:space="4" w:color="4F81BD"/>
      </w:pBdr>
      <w:spacing w:after="300"/>
    </w:pPr>
    <w:rPr>
      <w:rFonts w:ascii="Cambria" w:eastAsia="Times New Roman" w:hAnsi="Cambria" w:cs="Cambria"/>
      <w:color w:val="17365D"/>
      <w:spacing w:val="5"/>
      <w:kern w:val="28"/>
      <w:sz w:val="52"/>
      <w:szCs w:val="52"/>
    </w:rPr>
  </w:style>
  <w:style w:type="character" w:customStyle="1" w:styleId="TitleChar">
    <w:name w:val="Title Char"/>
    <w:basedOn w:val="DefaultParagraphFont"/>
    <w:link w:val="Title"/>
    <w:uiPriority w:val="99"/>
    <w:locked/>
    <w:rPr>
      <w:rFonts w:ascii="Cambria" w:hAnsi="Cambria" w:cs="Cambria"/>
      <w:color w:val="17365D"/>
      <w:spacing w:val="5"/>
      <w:kern w:val="28"/>
      <w:sz w:val="52"/>
      <w:szCs w:val="52"/>
    </w:rPr>
  </w:style>
  <w:style w:type="paragraph" w:styleId="Subtitle">
    <w:name w:val="Subtitle"/>
    <w:basedOn w:val="Normal"/>
    <w:next w:val="Normal"/>
    <w:link w:val="SubtitleChar"/>
    <w:uiPriority w:val="99"/>
    <w:qFormat/>
    <w:pPr>
      <w:numPr>
        <w:ilvl w:val="1"/>
      </w:numPr>
    </w:pPr>
    <w:rPr>
      <w:rFonts w:ascii="Cambria" w:eastAsia="Times New Roman" w:hAnsi="Cambria" w:cs="Cambria"/>
      <w:i/>
      <w:iCs/>
      <w:color w:val="4F81BD"/>
      <w:spacing w:val="15"/>
      <w:sz w:val="24"/>
    </w:rPr>
  </w:style>
  <w:style w:type="character" w:customStyle="1" w:styleId="SubtitleChar">
    <w:name w:val="Subtitle Char"/>
    <w:basedOn w:val="DefaultParagraphFont"/>
    <w:link w:val="Subtitle"/>
    <w:uiPriority w:val="99"/>
    <w:locked/>
    <w:rPr>
      <w:rFonts w:ascii="Cambria" w:hAnsi="Cambria" w:cs="Cambria"/>
      <w:i/>
      <w:iCs/>
      <w:color w:val="4F81BD"/>
      <w:spacing w:val="15"/>
      <w:sz w:val="24"/>
      <w:szCs w:val="24"/>
    </w:rPr>
  </w:style>
  <w:style w:type="character" w:styleId="Strong">
    <w:name w:val="Strong"/>
    <w:basedOn w:val="DefaultParagraphFont"/>
    <w:qFormat/>
    <w:rPr>
      <w:b/>
      <w:bCs/>
    </w:rPr>
  </w:style>
  <w:style w:type="paragraph" w:styleId="IntenseQuote">
    <w:name w:val="Intense Quote"/>
    <w:basedOn w:val="Normal"/>
    <w:next w:val="Normal"/>
    <w:link w:val="IntenseQuoteChar"/>
    <w:uiPriority w:val="99"/>
    <w:qFormat/>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99"/>
    <w:locked/>
    <w:rPr>
      <w:b/>
      <w:bCs/>
      <w:i/>
      <w:iCs/>
      <w:color w:val="4F81BD"/>
    </w:rPr>
  </w:style>
  <w:style w:type="character" w:styleId="Hyperlink">
    <w:name w:val="Hyperlink"/>
    <w:basedOn w:val="DefaultParagraphFont"/>
    <w:rPr>
      <w:color w:val="0000FF"/>
      <w:u w:val="single"/>
    </w:rPr>
  </w:style>
  <w:style w:type="character" w:customStyle="1" w:styleId="other-scientific-name">
    <w:name w:val="other-scientific-name"/>
    <w:basedOn w:val="DefaultParagraphFont"/>
    <w:uiPriority w:val="99"/>
  </w:style>
  <w:style w:type="paragraph" w:styleId="BodyText3">
    <w:name w:val="Body Text 3"/>
    <w:basedOn w:val="Normal"/>
    <w:link w:val="BodyText3Char"/>
    <w:uiPriority w:val="99"/>
    <w:rPr>
      <w:rFonts w:ascii="Trebuchet MS" w:eastAsia="Times New Roman" w:hAnsi="Trebuchet MS" w:cs="Trebuchet MS"/>
      <w:sz w:val="24"/>
      <w:lang w:eastAsia="en-AU"/>
    </w:rPr>
  </w:style>
  <w:style w:type="character" w:customStyle="1" w:styleId="BodyText3Char">
    <w:name w:val="Body Text 3 Char"/>
    <w:basedOn w:val="DefaultParagraphFont"/>
    <w:link w:val="BodyText3"/>
    <w:uiPriority w:val="99"/>
    <w:locked/>
    <w:rPr>
      <w:rFonts w:ascii="Trebuchet MS" w:hAnsi="Trebuchet MS" w:cs="Trebuchet MS"/>
      <w:sz w:val="24"/>
      <w:szCs w:val="24"/>
      <w:lang w:eastAsia="en-AU"/>
    </w:rPr>
  </w:style>
  <w:style w:type="paragraph" w:styleId="NormalWeb">
    <w:name w:val="Normal (Web)"/>
    <w:basedOn w:val="Normal"/>
    <w:uiPriority w:val="99"/>
    <w:pPr>
      <w:spacing w:before="100" w:beforeAutospacing="1" w:after="100" w:afterAutospacing="1"/>
    </w:pPr>
    <w:rPr>
      <w:rFonts w:eastAsia="Times New Roman"/>
      <w:sz w:val="24"/>
      <w:lang w:eastAsia="en-AU"/>
    </w:rPr>
  </w:style>
  <w:style w:type="character" w:styleId="Emphasis">
    <w:name w:val="Emphasis"/>
    <w:basedOn w:val="DefaultParagraphFont"/>
    <w:uiPriority w:val="20"/>
    <w:qFormat/>
    <w:rPr>
      <w:i/>
      <w:iCs/>
    </w:rPr>
  </w:style>
  <w:style w:type="character" w:customStyle="1" w:styleId="imagecaption">
    <w:name w:val="imagecaption"/>
    <w:basedOn w:val="DefaultParagraphFont"/>
    <w:uiPriority w:val="99"/>
  </w:style>
  <w:style w:type="paragraph" w:styleId="Header">
    <w:name w:val="header"/>
    <w:basedOn w:val="Normal"/>
    <w:link w:val="HeaderChar"/>
    <w:pPr>
      <w:tabs>
        <w:tab w:val="center" w:pos="4680"/>
        <w:tab w:val="right" w:pos="9360"/>
      </w:tabs>
    </w:pPr>
  </w:style>
  <w:style w:type="character" w:customStyle="1" w:styleId="HeaderChar">
    <w:name w:val="Header Char"/>
    <w:basedOn w:val="DefaultParagraphFont"/>
    <w:link w:val="Header"/>
    <w:locked/>
    <w:rPr>
      <w:rFonts w:ascii="Times New Roman" w:eastAsia="MS Mincho" w:hAnsi="Times New Roman"/>
      <w:szCs w:val="24"/>
      <w:lang w:val="en-GB" w:eastAsia="en-US"/>
    </w:rPr>
  </w:style>
  <w:style w:type="paragraph" w:styleId="Footer">
    <w:name w:val="footer"/>
    <w:basedOn w:val="Normal"/>
    <w:link w:val="FooterChar"/>
    <w:pPr>
      <w:tabs>
        <w:tab w:val="center" w:pos="4680"/>
        <w:tab w:val="right" w:pos="9360"/>
      </w:tabs>
    </w:pPr>
  </w:style>
  <w:style w:type="character" w:customStyle="1" w:styleId="FooterChar">
    <w:name w:val="Footer Char"/>
    <w:basedOn w:val="DefaultParagraphFont"/>
    <w:link w:val="Footer"/>
    <w:locked/>
    <w:rPr>
      <w:rFonts w:ascii="Times New Roman" w:eastAsia="MS Mincho" w:hAnsi="Times New Roman"/>
      <w:szCs w:val="24"/>
      <w:lang w:val="en-GB" w:eastAsia="en-US"/>
    </w:rPr>
  </w:style>
  <w:style w:type="character" w:styleId="CommentReference">
    <w:name w:val="annotation reference"/>
    <w:basedOn w:val="DefaultParagraphFont"/>
    <w:uiPriority w:val="99"/>
    <w:rPr>
      <w:sz w:val="16"/>
      <w:szCs w:val="16"/>
    </w:rPr>
  </w:style>
  <w:style w:type="paragraph" w:styleId="CommentText">
    <w:name w:val="annotation text"/>
    <w:basedOn w:val="Normal"/>
    <w:link w:val="CommentTextChar"/>
    <w:uiPriority w:val="99"/>
    <w:qFormat/>
    <w:rPr>
      <w:sz w:val="20"/>
      <w:szCs w:val="20"/>
    </w:rPr>
  </w:style>
  <w:style w:type="character" w:customStyle="1" w:styleId="CommentTextChar">
    <w:name w:val="Comment Text Char"/>
    <w:basedOn w:val="DefaultParagraphFont"/>
    <w:link w:val="CommentText"/>
    <w:uiPriority w:val="99"/>
    <w:qFormat/>
    <w:locked/>
    <w:rPr>
      <w:rFonts w:ascii="Times New Roman" w:eastAsia="SimSun" w:hAnsi="Times New Roman" w:cs="Times New Roman"/>
      <w:sz w:val="20"/>
      <w:szCs w:val="20"/>
      <w:lang w:val="en-GB" w:eastAsia="en-US"/>
    </w:rPr>
  </w:style>
  <w:style w:type="paragraph" w:customStyle="1" w:styleId="IPPIndentClose">
    <w:name w:val="IPP Indent Close"/>
    <w:basedOn w:val="IPPNormal"/>
    <w:qFormat/>
    <w:pPr>
      <w:tabs>
        <w:tab w:val="left" w:pos="2835"/>
      </w:tabs>
      <w:spacing w:after="60"/>
      <w:ind w:left="567"/>
    </w:pPr>
  </w:style>
  <w:style w:type="paragraph" w:customStyle="1" w:styleId="IPPIndent">
    <w:name w:val="IPP Indent"/>
    <w:basedOn w:val="IPPIndentClose"/>
    <w:qFormat/>
    <w:pPr>
      <w:spacing w:after="180"/>
    </w:pPr>
  </w:style>
  <w:style w:type="paragraph" w:customStyle="1" w:styleId="IPPPargraphnumbering">
    <w:name w:val="IPP Pargraph numbering"/>
    <w:basedOn w:val="IPPNormal"/>
    <w:uiPriority w:val="99"/>
    <w:pPr>
      <w:tabs>
        <w:tab w:val="num" w:pos="0"/>
      </w:tabs>
      <w:ind w:hanging="482"/>
    </w:pPr>
    <w:rPr>
      <w:lang w:val="en-US"/>
    </w:rPr>
  </w:style>
  <w:style w:type="character" w:customStyle="1" w:styleId="cld">
    <w:name w:val="cld"/>
    <w:basedOn w:val="DefaultParagraphFont"/>
    <w:uiPriority w:val="99"/>
  </w:style>
  <w:style w:type="character" w:customStyle="1" w:styleId="Italic">
    <w:name w:val="Italic"/>
    <w:basedOn w:val="DefaultParagraphFont"/>
    <w:uiPriority w:val="99"/>
    <w:rPr>
      <w:i/>
      <w:iCs/>
    </w:rPr>
  </w:style>
  <w:style w:type="paragraph" w:customStyle="1" w:styleId="CVNormal">
    <w:name w:val="CV Normal"/>
    <w:basedOn w:val="Normal"/>
    <w:uiPriority w:val="99"/>
    <w:pPr>
      <w:suppressAutoHyphens/>
      <w:ind w:left="113" w:right="113"/>
    </w:pPr>
    <w:rPr>
      <w:rFonts w:ascii="Arial Narrow" w:eastAsia="Times New Roman" w:hAnsi="Arial Narrow" w:cs="Arial Narrow"/>
      <w:sz w:val="20"/>
      <w:szCs w:val="20"/>
      <w:lang w:val="en-US" w:eastAsia="ar-SA"/>
    </w:rPr>
  </w:style>
  <w:style w:type="paragraph" w:customStyle="1" w:styleId="Default">
    <w:name w:val="Default"/>
    <w:pPr>
      <w:autoSpaceDE w:val="0"/>
      <w:autoSpaceDN w:val="0"/>
      <w:adjustRightInd w:val="0"/>
      <w:spacing w:after="200" w:line="276" w:lineRule="auto"/>
    </w:pPr>
    <w:rPr>
      <w:rFonts w:ascii="Times New Roman" w:eastAsia="SimSun" w:hAnsi="Times New Roman"/>
      <w:color w:val="000000"/>
      <w:sz w:val="24"/>
      <w:szCs w:val="24"/>
      <w:lang w:val="en-GB" w:eastAsia="ja-JP"/>
    </w:rPr>
  </w:style>
  <w:style w:type="character" w:customStyle="1" w:styleId="st1">
    <w:name w:val="st1"/>
    <w:basedOn w:val="DefaultParagraphFont"/>
    <w:uiPriority w:val="99"/>
  </w:style>
  <w:style w:type="paragraph" w:customStyle="1" w:styleId="ListParagraphdash">
    <w:name w:val="List Paragraph dash"/>
    <w:basedOn w:val="ListParagraph"/>
    <w:uiPriority w:val="99"/>
    <w:pPr>
      <w:numPr>
        <w:numId w:val="3"/>
      </w:numPr>
      <w:tabs>
        <w:tab w:val="num" w:pos="360"/>
      </w:tabs>
      <w:ind w:left="400" w:firstLine="0"/>
    </w:pPr>
  </w:style>
  <w:style w:type="paragraph" w:customStyle="1" w:styleId="IPPArialTable">
    <w:name w:val="IPP Arial Table"/>
    <w:basedOn w:val="IPPArial"/>
    <w:qFormat/>
    <w:pPr>
      <w:spacing w:before="60" w:after="60"/>
      <w:jc w:val="left"/>
    </w:pPr>
  </w:style>
  <w:style w:type="paragraph" w:styleId="CommentSubject">
    <w:name w:val="annotation subject"/>
    <w:basedOn w:val="CommentText"/>
    <w:next w:val="CommentText"/>
    <w:link w:val="CommentSubjectChar"/>
    <w:uiPriority w:val="99"/>
    <w:semiHidden/>
    <w:rPr>
      <w:b/>
      <w:bCs/>
    </w:rPr>
  </w:style>
  <w:style w:type="character" w:customStyle="1" w:styleId="CommentSubjectChar">
    <w:name w:val="Comment Subject Char"/>
    <w:basedOn w:val="CommentTextChar"/>
    <w:link w:val="CommentSubject"/>
    <w:uiPriority w:val="99"/>
    <w:locked/>
    <w:rPr>
      <w:rFonts w:ascii="Times New Roman" w:eastAsia="SimSun" w:hAnsi="Times New Roman" w:cs="Times New Roman"/>
      <w:b/>
      <w:bCs/>
      <w:sz w:val="20"/>
      <w:szCs w:val="20"/>
      <w:lang w:val="en-GB" w:eastAsia="en-US"/>
    </w:rPr>
  </w:style>
  <w:style w:type="table" w:styleId="TableGrid">
    <w:name w:val="Table Grid"/>
    <w:basedOn w:val="TableNormal"/>
    <w:rPr>
      <w:rFonts w:ascii="Cambria" w:eastAsia="MS Mincho" w:hAnsi="Cambria"/>
      <w:sz w:val="20"/>
      <w:szCs w:val="20"/>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2">
    <w:name w:val="Light List Accent 2"/>
    <w:basedOn w:val="TableNormal"/>
    <w:uiPriority w:val="99"/>
    <w:rPr>
      <w:rFonts w:cs="Calibri"/>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pPr>
      <w:rPr>
        <w:b/>
        <w:bCs/>
        <w:color w:val="FFFFFF"/>
      </w:rPr>
      <w:tblPr/>
      <w:tcPr>
        <w:shd w:val="clear" w:color="auto" w:fill="C0504D"/>
      </w:tcPr>
    </w:tblStylePr>
    <w:tblStylePr w:type="lastRow">
      <w:pPr>
        <w:spacing w:before="0" w:after="0"/>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character" w:customStyle="1" w:styleId="slug-doi">
    <w:name w:val="slug-doi"/>
    <w:basedOn w:val="DefaultParagraphFont"/>
    <w:uiPriority w:val="99"/>
  </w:style>
  <w:style w:type="paragraph" w:styleId="FootnoteText">
    <w:name w:val="footnote text"/>
    <w:aliases w:val="FOOTNOTES,fn,single space"/>
    <w:basedOn w:val="Normal"/>
    <w:link w:val="FootnoteTextChar"/>
    <w:semiHidden/>
    <w:pPr>
      <w:spacing w:before="60"/>
    </w:pPr>
    <w:rPr>
      <w:sz w:val="20"/>
    </w:rPr>
  </w:style>
  <w:style w:type="character" w:customStyle="1" w:styleId="FootnoteTextChar">
    <w:name w:val="Footnote Text Char"/>
    <w:aliases w:val="FOOTNOTES Char,fn Char,single space Char"/>
    <w:basedOn w:val="DefaultParagraphFont"/>
    <w:link w:val="FootnoteText"/>
    <w:semiHidden/>
    <w:locked/>
    <w:rPr>
      <w:rFonts w:ascii="Times New Roman" w:eastAsia="MS Mincho" w:hAnsi="Times New Roman"/>
      <w:sz w:val="20"/>
      <w:szCs w:val="24"/>
      <w:lang w:val="en-GB" w:eastAsia="en-US"/>
    </w:rPr>
  </w:style>
  <w:style w:type="character" w:styleId="FootnoteReference">
    <w:name w:val="footnote reference"/>
    <w:aliases w:val="Footnote text,Ref,de nota al pie,Footnote Reference1,Ref1,de nota al pie1,註腳內容,de nota al pie + (Asian) MS Mincho,11 pt,16 Point,Superscript 6 Point"/>
    <w:basedOn w:val="DefaultParagraphFont"/>
    <w:semiHidden/>
    <w:rPr>
      <w:vertAlign w:val="superscript"/>
    </w:rPr>
  </w:style>
  <w:style w:type="paragraph" w:customStyle="1" w:styleId="Style">
    <w:name w:val="Style"/>
    <w:basedOn w:val="Footer"/>
    <w:autoRedefine/>
    <w:qFormat/>
    <w:pPr>
      <w:pBdr>
        <w:top w:val="single" w:sz="4" w:space="1" w:color="auto"/>
      </w:pBdr>
      <w:tabs>
        <w:tab w:val="clear" w:pos="4680"/>
        <w:tab w:val="clear" w:pos="9360"/>
        <w:tab w:val="right" w:pos="9072"/>
      </w:tabs>
      <w:spacing w:after="120"/>
      <w:jc w:val="left"/>
    </w:pPr>
    <w:rPr>
      <w:rFonts w:ascii="Arial" w:eastAsia="Times" w:hAnsi="Arial"/>
      <w:sz w:val="18"/>
      <w:lang w:val="es-ES_tradnl" w:eastAsia="en-GB"/>
    </w:rPr>
  </w:style>
  <w:style w:type="character" w:styleId="PageNumber">
    <w:name w:val="page number"/>
    <w:rPr>
      <w:rFonts w:ascii="Arial" w:hAnsi="Arial"/>
      <w:b/>
      <w:sz w:val="18"/>
    </w:rPr>
  </w:style>
  <w:style w:type="paragraph" w:customStyle="1" w:styleId="IPPArialFootnote">
    <w:name w:val="IPP Arial Footnote"/>
    <w:basedOn w:val="IPPArialTable"/>
    <w:qFormat/>
    <w:pPr>
      <w:tabs>
        <w:tab w:val="left" w:pos="28"/>
      </w:tabs>
      <w:ind w:left="284" w:hanging="284"/>
    </w:pPr>
    <w:rPr>
      <w:sz w:val="16"/>
    </w:rPr>
  </w:style>
  <w:style w:type="paragraph" w:customStyle="1" w:styleId="IPPContentsHead">
    <w:name w:val="IPP ContentsHead"/>
    <w:basedOn w:val="IPPSubhead"/>
    <w:next w:val="IPPNormal"/>
    <w:qFormat/>
    <w:pPr>
      <w:spacing w:after="240"/>
    </w:pPr>
    <w:rPr>
      <w:sz w:val="24"/>
    </w:rPr>
  </w:style>
  <w:style w:type="paragraph" w:customStyle="1" w:styleId="IPPBullet2">
    <w:name w:val="IPP Bullet2"/>
    <w:basedOn w:val="IPPNormal"/>
    <w:next w:val="IPPBullet1"/>
    <w:qFormat/>
    <w:pPr>
      <w:numPr>
        <w:numId w:val="7"/>
      </w:numPr>
      <w:tabs>
        <w:tab w:val="left" w:pos="1134"/>
      </w:tabs>
      <w:spacing w:after="60"/>
      <w:ind w:left="1134" w:hanging="567"/>
    </w:pPr>
  </w:style>
  <w:style w:type="paragraph" w:customStyle="1" w:styleId="IPPQuote">
    <w:name w:val="IPP Quote"/>
    <w:basedOn w:val="IPPNormal"/>
    <w:qFormat/>
    <w:pPr>
      <w:ind w:left="851" w:right="851"/>
    </w:pPr>
    <w:rPr>
      <w:sz w:val="18"/>
    </w:rPr>
  </w:style>
  <w:style w:type="paragraph" w:customStyle="1" w:styleId="IPPNormal">
    <w:name w:val="IPP Normal"/>
    <w:basedOn w:val="Normal"/>
    <w:qFormat/>
    <w:pPr>
      <w:spacing w:after="180"/>
    </w:pPr>
    <w:rPr>
      <w:rFonts w:eastAsia="Times"/>
    </w:rPr>
  </w:style>
  <w:style w:type="paragraph" w:customStyle="1" w:styleId="IPPFootnote">
    <w:name w:val="IPP Footnote"/>
    <w:basedOn w:val="IPPArialFootnote"/>
    <w:qFormat/>
    <w:pPr>
      <w:tabs>
        <w:tab w:val="left" w:pos="0"/>
      </w:tabs>
      <w:spacing w:before="0"/>
      <w:ind w:left="0" w:firstLine="0"/>
      <w:jc w:val="both"/>
    </w:pPr>
    <w:rPr>
      <w:rFonts w:ascii="Times New Roman" w:eastAsia="Times New Roman" w:hAnsi="Times New Roman"/>
      <w:sz w:val="20"/>
    </w:rPr>
  </w:style>
  <w:style w:type="paragraph" w:customStyle="1" w:styleId="IPPHeading3">
    <w:name w:val="IPP Heading3"/>
    <w:basedOn w:val="IPPNormal"/>
    <w:qFormat/>
    <w:pPr>
      <w:keepNext/>
      <w:tabs>
        <w:tab w:val="left" w:pos="567"/>
      </w:tabs>
      <w:spacing w:before="120" w:after="120"/>
      <w:ind w:left="567" w:hanging="567"/>
    </w:pPr>
    <w:rPr>
      <w:b/>
      <w:i/>
    </w:rPr>
  </w:style>
  <w:style w:type="character" w:customStyle="1" w:styleId="IPPnormalitalics">
    <w:name w:val="IPP normal italics"/>
    <w:basedOn w:val="DefaultParagraphFont"/>
    <w:rPr>
      <w:rFonts w:ascii="Times New Roman" w:hAnsi="Times New Roman"/>
      <w:i/>
      <w:sz w:val="22"/>
      <w:lang w:val="en-US"/>
    </w:rPr>
  </w:style>
  <w:style w:type="character" w:customStyle="1" w:styleId="IPPNormalbold">
    <w:name w:val="IPP Normal bold"/>
    <w:basedOn w:val="PlainTextChar"/>
    <w:rPr>
      <w:rFonts w:ascii="Times New Roman" w:eastAsia="Times" w:hAnsi="Times New Roman"/>
      <w:b/>
      <w:sz w:val="22"/>
      <w:szCs w:val="21"/>
      <w:lang w:val="en-AU" w:eastAsia="en-US"/>
    </w:rPr>
  </w:style>
  <w:style w:type="paragraph" w:customStyle="1" w:styleId="IPPHeadSection">
    <w:name w:val="IPP HeadSection"/>
    <w:basedOn w:val="Normal"/>
    <w:next w:val="Normal"/>
    <w:qFormat/>
    <w:pPr>
      <w:keepNext/>
      <w:tabs>
        <w:tab w:val="left" w:pos="851"/>
      </w:tabs>
      <w:spacing w:before="360" w:after="120"/>
      <w:ind w:left="851" w:hanging="851"/>
      <w:outlineLvl w:val="0"/>
    </w:pPr>
    <w:rPr>
      <w:rFonts w:eastAsia="Times"/>
      <w:b/>
      <w:bCs/>
      <w:caps/>
      <w:sz w:val="24"/>
      <w:szCs w:val="22"/>
    </w:rPr>
  </w:style>
  <w:style w:type="paragraph" w:customStyle="1" w:styleId="IPPHeading1">
    <w:name w:val="IPP Heading1"/>
    <w:basedOn w:val="IPPNormal"/>
    <w:next w:val="IPPNormal"/>
    <w:qFormat/>
    <w:pPr>
      <w:keepNext/>
      <w:tabs>
        <w:tab w:val="left" w:pos="567"/>
      </w:tabs>
      <w:spacing w:before="240" w:after="120"/>
      <w:ind w:left="567" w:hanging="567"/>
      <w:jc w:val="left"/>
      <w:outlineLvl w:val="1"/>
    </w:pPr>
    <w:rPr>
      <w:b/>
      <w:sz w:val="24"/>
      <w:szCs w:val="22"/>
    </w:rPr>
  </w:style>
  <w:style w:type="paragraph" w:customStyle="1" w:styleId="IPPSubhead">
    <w:name w:val="IPP Subhead"/>
    <w:basedOn w:val="Normal"/>
    <w:qFormat/>
    <w:pPr>
      <w:keepNext/>
      <w:ind w:left="567" w:hanging="567"/>
      <w:jc w:val="left"/>
    </w:pPr>
    <w:rPr>
      <w:b/>
      <w:bCs/>
      <w:iCs/>
      <w:szCs w:val="22"/>
    </w:rPr>
  </w:style>
  <w:style w:type="character" w:customStyle="1" w:styleId="IPPNormalunderlined">
    <w:name w:val="IPP Normal underlined"/>
    <w:basedOn w:val="DefaultParagraphFont"/>
    <w:rPr>
      <w:rFonts w:ascii="Times New Roman" w:hAnsi="Times New Roman"/>
      <w:sz w:val="22"/>
      <w:u w:val="single"/>
      <w:lang w:val="en-US"/>
    </w:rPr>
  </w:style>
  <w:style w:type="paragraph" w:customStyle="1" w:styleId="IPPBullet1">
    <w:name w:val="IPP Bullet1"/>
    <w:basedOn w:val="IPPBullet1Last"/>
    <w:qFormat/>
    <w:pPr>
      <w:numPr>
        <w:numId w:val="13"/>
      </w:numPr>
      <w:spacing w:after="60"/>
      <w:ind w:left="567" w:hanging="567"/>
    </w:pPr>
    <w:rPr>
      <w:lang w:val="en-US"/>
    </w:rPr>
  </w:style>
  <w:style w:type="paragraph" w:customStyle="1" w:styleId="IPPBullet1Last">
    <w:name w:val="IPP Bullet1Last"/>
    <w:basedOn w:val="IPPNormal"/>
    <w:next w:val="IPPNormal"/>
    <w:autoRedefine/>
    <w:qFormat/>
    <w:pPr>
      <w:numPr>
        <w:numId w:val="8"/>
      </w:numPr>
    </w:pPr>
  </w:style>
  <w:style w:type="character" w:customStyle="1" w:styleId="IPPNormalstrikethrough">
    <w:name w:val="IPP Normal strikethrough"/>
    <w:rPr>
      <w:rFonts w:ascii="Times New Roman" w:hAnsi="Times New Roman"/>
      <w:strike/>
      <w:dstrike w:val="0"/>
      <w:sz w:val="22"/>
    </w:rPr>
  </w:style>
  <w:style w:type="paragraph" w:customStyle="1" w:styleId="IPPTitle16pt">
    <w:name w:val="IPP Title16pt"/>
    <w:basedOn w:val="Normal"/>
    <w:qFormat/>
    <w:pPr>
      <w:spacing w:after="720"/>
      <w:ind w:left="1701" w:right="1701"/>
      <w:jc w:val="center"/>
    </w:pPr>
    <w:rPr>
      <w:rFonts w:ascii="Arial" w:hAnsi="Arial" w:cs="Arial"/>
      <w:b/>
      <w:bCs/>
      <w:sz w:val="32"/>
      <w:szCs w:val="32"/>
    </w:rPr>
  </w:style>
  <w:style w:type="paragraph" w:customStyle="1" w:styleId="IPPTitle18pt">
    <w:name w:val="IPP Title18pt"/>
    <w:basedOn w:val="Normal"/>
    <w:qFormat/>
    <w:pPr>
      <w:spacing w:after="360"/>
      <w:jc w:val="center"/>
    </w:pPr>
    <w:rPr>
      <w:rFonts w:ascii="Arial" w:hAnsi="Arial" w:cs="Arial"/>
      <w:b/>
      <w:bCs/>
      <w:sz w:val="36"/>
      <w:szCs w:val="36"/>
    </w:rPr>
  </w:style>
  <w:style w:type="paragraph" w:customStyle="1" w:styleId="IPPHeader">
    <w:name w:val="IPP Header"/>
    <w:basedOn w:val="Normal"/>
    <w:qFormat/>
    <w:pPr>
      <w:pBdr>
        <w:bottom w:val="single" w:sz="4" w:space="4" w:color="auto"/>
      </w:pBdr>
      <w:tabs>
        <w:tab w:val="left" w:pos="1134"/>
        <w:tab w:val="right" w:pos="9072"/>
      </w:tabs>
      <w:spacing w:after="120"/>
      <w:jc w:val="left"/>
    </w:pPr>
    <w:rPr>
      <w:rFonts w:ascii="Arial" w:hAnsi="Arial"/>
      <w:sz w:val="18"/>
      <w:lang w:val="en-US"/>
    </w:rPr>
  </w:style>
  <w:style w:type="paragraph" w:customStyle="1" w:styleId="IPPAnnexHead">
    <w:name w:val="IPP AnnexHead"/>
    <w:basedOn w:val="IPPNormal"/>
    <w:next w:val="IPPNormal"/>
    <w:qFormat/>
    <w:pPr>
      <w:keepNext/>
      <w:tabs>
        <w:tab w:val="left" w:pos="567"/>
      </w:tabs>
      <w:spacing w:before="120"/>
      <w:jc w:val="left"/>
      <w:outlineLvl w:val="1"/>
    </w:pPr>
    <w:rPr>
      <w:b/>
      <w:sz w:val="24"/>
    </w:rPr>
  </w:style>
  <w:style w:type="paragraph" w:customStyle="1" w:styleId="IPPNormalCloseSpace">
    <w:name w:val="IPP NormalCloseSpace"/>
    <w:basedOn w:val="Normal"/>
    <w:qFormat/>
    <w:pPr>
      <w:keepNext/>
      <w:spacing w:after="60"/>
    </w:pPr>
  </w:style>
  <w:style w:type="paragraph" w:customStyle="1" w:styleId="IPPHeading2">
    <w:name w:val="IPP Heading2"/>
    <w:basedOn w:val="IPPNormal"/>
    <w:next w:val="IPPNormal"/>
    <w:qFormat/>
    <w:pPr>
      <w:keepNext/>
      <w:tabs>
        <w:tab w:val="left" w:pos="567"/>
      </w:tabs>
      <w:spacing w:before="120" w:after="120"/>
      <w:ind w:left="567" w:hanging="567"/>
      <w:jc w:val="left"/>
      <w:outlineLvl w:val="2"/>
    </w:pPr>
    <w:rPr>
      <w:b/>
      <w:sz w:val="24"/>
    </w:rPr>
  </w:style>
  <w:style w:type="paragraph" w:customStyle="1" w:styleId="IPPFooter">
    <w:name w:val="IPP Footer"/>
    <w:basedOn w:val="IPPHeader"/>
    <w:next w:val="PlainText"/>
    <w:qFormat/>
    <w:pPr>
      <w:pBdr>
        <w:top w:val="single" w:sz="4" w:space="4" w:color="auto"/>
        <w:bottom w:val="none" w:sz="0" w:space="0" w:color="auto"/>
      </w:pBdr>
      <w:tabs>
        <w:tab w:val="clear" w:pos="1134"/>
      </w:tabs>
      <w:jc w:val="right"/>
    </w:pPr>
    <w:rPr>
      <w:b/>
    </w:rPr>
  </w:style>
  <w:style w:type="paragraph" w:styleId="TOC4">
    <w:name w:val="toc 4"/>
    <w:basedOn w:val="Normal"/>
    <w:next w:val="Normal"/>
    <w:autoRedefine/>
    <w:uiPriority w:val="39"/>
    <w:pPr>
      <w:spacing w:after="120"/>
      <w:ind w:left="660"/>
    </w:pPr>
    <w:rPr>
      <w:rFonts w:eastAsia="Times"/>
      <w:lang w:val="en-AU"/>
    </w:rPr>
  </w:style>
  <w:style w:type="paragraph" w:styleId="TOC5">
    <w:name w:val="toc 5"/>
    <w:basedOn w:val="Normal"/>
    <w:next w:val="Normal"/>
    <w:autoRedefine/>
    <w:uiPriority w:val="39"/>
    <w:pPr>
      <w:spacing w:after="120"/>
      <w:ind w:left="880"/>
    </w:pPr>
    <w:rPr>
      <w:rFonts w:eastAsia="Times"/>
      <w:lang w:val="en-AU"/>
    </w:rPr>
  </w:style>
  <w:style w:type="paragraph" w:styleId="TOC6">
    <w:name w:val="toc 6"/>
    <w:basedOn w:val="Normal"/>
    <w:next w:val="Normal"/>
    <w:autoRedefine/>
    <w:uiPriority w:val="39"/>
    <w:pPr>
      <w:spacing w:after="120"/>
      <w:ind w:left="1100"/>
    </w:pPr>
    <w:rPr>
      <w:rFonts w:eastAsia="Times"/>
      <w:lang w:val="en-AU"/>
    </w:rPr>
  </w:style>
  <w:style w:type="paragraph" w:styleId="TOC7">
    <w:name w:val="toc 7"/>
    <w:basedOn w:val="Normal"/>
    <w:next w:val="Normal"/>
    <w:autoRedefine/>
    <w:uiPriority w:val="39"/>
    <w:pPr>
      <w:spacing w:after="120"/>
      <w:ind w:left="1320"/>
    </w:pPr>
    <w:rPr>
      <w:rFonts w:eastAsia="Times"/>
      <w:lang w:val="en-AU"/>
    </w:rPr>
  </w:style>
  <w:style w:type="paragraph" w:styleId="TOC8">
    <w:name w:val="toc 8"/>
    <w:basedOn w:val="Normal"/>
    <w:next w:val="Normal"/>
    <w:autoRedefine/>
    <w:uiPriority w:val="39"/>
    <w:pPr>
      <w:spacing w:after="120"/>
      <w:ind w:left="1540"/>
    </w:pPr>
    <w:rPr>
      <w:rFonts w:eastAsia="Times"/>
      <w:lang w:val="en-AU"/>
    </w:rPr>
  </w:style>
  <w:style w:type="paragraph" w:styleId="TOC9">
    <w:name w:val="toc 9"/>
    <w:basedOn w:val="Normal"/>
    <w:next w:val="Normal"/>
    <w:autoRedefine/>
    <w:uiPriority w:val="39"/>
    <w:pPr>
      <w:spacing w:after="120"/>
      <w:ind w:left="1760"/>
    </w:pPr>
    <w:rPr>
      <w:rFonts w:eastAsia="Times"/>
      <w:lang w:val="en-AU"/>
    </w:rPr>
  </w:style>
  <w:style w:type="paragraph" w:customStyle="1" w:styleId="IPPReferences">
    <w:name w:val="IPP References"/>
    <w:basedOn w:val="IPPNormal"/>
    <w:qFormat/>
    <w:pPr>
      <w:spacing w:after="60"/>
      <w:ind w:left="567" w:hanging="567"/>
    </w:pPr>
  </w:style>
  <w:style w:type="paragraph" w:customStyle="1" w:styleId="IPPArial">
    <w:name w:val="IPP Arial"/>
    <w:basedOn w:val="IPPNormal"/>
    <w:qFormat/>
    <w:pPr>
      <w:spacing w:after="0"/>
    </w:pPr>
    <w:rPr>
      <w:rFonts w:ascii="Arial" w:hAnsi="Arial"/>
      <w:sz w:val="18"/>
    </w:rPr>
  </w:style>
  <w:style w:type="paragraph" w:customStyle="1" w:styleId="IPPHeaderlandscape">
    <w:name w:val="IPP Header landscape"/>
    <w:basedOn w:val="IPPHeader"/>
    <w:qFormat/>
    <w:pPr>
      <w:pBdr>
        <w:bottom w:val="single" w:sz="4" w:space="1" w:color="auto"/>
      </w:pBdr>
      <w:tabs>
        <w:tab w:val="clear" w:pos="9072"/>
        <w:tab w:val="right" w:pos="14034"/>
      </w:tabs>
      <w:spacing w:after="0"/>
      <w:ind w:right="-32"/>
    </w:pPr>
  </w:style>
  <w:style w:type="paragraph" w:styleId="PlainText">
    <w:name w:val="Plain Text"/>
    <w:basedOn w:val="Normal"/>
    <w:link w:val="PlainTextChar"/>
    <w:uiPriority w:val="99"/>
    <w:unhideWhenUsed/>
    <w:pPr>
      <w:jc w:val="left"/>
    </w:pPr>
    <w:rPr>
      <w:rFonts w:ascii="Courier" w:eastAsia="Times" w:hAnsi="Courier"/>
      <w:sz w:val="21"/>
      <w:szCs w:val="21"/>
      <w:lang w:val="en-AU"/>
    </w:rPr>
  </w:style>
  <w:style w:type="character" w:customStyle="1" w:styleId="PlainTextChar">
    <w:name w:val="Plain Text Char"/>
    <w:basedOn w:val="DefaultParagraphFont"/>
    <w:link w:val="PlainText"/>
    <w:uiPriority w:val="99"/>
    <w:locked/>
    <w:rPr>
      <w:rFonts w:ascii="Courier" w:eastAsia="Times" w:hAnsi="Courier"/>
      <w:sz w:val="21"/>
      <w:szCs w:val="21"/>
      <w:lang w:val="en-AU" w:eastAsia="en-US"/>
    </w:rPr>
  </w:style>
  <w:style w:type="paragraph" w:customStyle="1" w:styleId="IPPLetterList">
    <w:name w:val="IPP LetterList"/>
    <w:basedOn w:val="IPPBullet2"/>
    <w:qFormat/>
    <w:pPr>
      <w:tabs>
        <w:tab w:val="num" w:pos="1134"/>
      </w:tabs>
      <w:jc w:val="left"/>
    </w:pPr>
  </w:style>
  <w:style w:type="paragraph" w:customStyle="1" w:styleId="IPPLetterListIndent">
    <w:name w:val="IPP LetterList Indent"/>
    <w:basedOn w:val="IPPLetterList"/>
    <w:qFormat/>
    <w:pPr>
      <w:numPr>
        <w:numId w:val="6"/>
      </w:numPr>
    </w:pPr>
  </w:style>
  <w:style w:type="paragraph" w:customStyle="1" w:styleId="IPPFooterLandscape">
    <w:name w:val="IPP Footer Landscape"/>
    <w:basedOn w:val="IPPHeaderlandscape"/>
    <w:qFormat/>
    <w:pPr>
      <w:pBdr>
        <w:top w:val="single" w:sz="4" w:space="1" w:color="auto"/>
        <w:bottom w:val="none" w:sz="0" w:space="0" w:color="auto"/>
      </w:pBdr>
      <w:jc w:val="right"/>
    </w:pPr>
    <w:rPr>
      <w:b/>
    </w:rPr>
  </w:style>
  <w:style w:type="paragraph" w:customStyle="1" w:styleId="IPPSubheadSpace">
    <w:name w:val="IPP Subhead Space"/>
    <w:basedOn w:val="IPPSubhead"/>
    <w:qFormat/>
    <w:pPr>
      <w:tabs>
        <w:tab w:val="left" w:pos="567"/>
      </w:tabs>
      <w:spacing w:before="60" w:after="60"/>
    </w:pPr>
  </w:style>
  <w:style w:type="paragraph" w:customStyle="1" w:styleId="IPPSubheadSpaceAfter">
    <w:name w:val="IPP Subhead SpaceAfter"/>
    <w:basedOn w:val="IPPSubhead"/>
    <w:qFormat/>
    <w:pPr>
      <w:spacing w:after="60"/>
    </w:pPr>
  </w:style>
  <w:style w:type="paragraph" w:customStyle="1" w:styleId="IPPHdg1Num">
    <w:name w:val="IPP Hdg1Num"/>
    <w:basedOn w:val="IPPHeading1"/>
    <w:next w:val="IPPNormal"/>
    <w:qFormat/>
    <w:pPr>
      <w:numPr>
        <w:numId w:val="9"/>
      </w:numPr>
    </w:pPr>
  </w:style>
  <w:style w:type="paragraph" w:customStyle="1" w:styleId="IPPHdg2Num">
    <w:name w:val="IPP Hdg2Num"/>
    <w:basedOn w:val="IPPHeading2"/>
    <w:next w:val="IPPNormal"/>
    <w:qFormat/>
    <w:pPr>
      <w:numPr>
        <w:ilvl w:val="1"/>
        <w:numId w:val="10"/>
      </w:numPr>
    </w:pPr>
  </w:style>
  <w:style w:type="paragraph" w:customStyle="1" w:styleId="IPPNumberedList">
    <w:name w:val="IPP NumberedList"/>
    <w:basedOn w:val="IPPBullet1"/>
    <w:qFormat/>
    <w:pPr>
      <w:numPr>
        <w:numId w:val="12"/>
      </w:numPr>
    </w:pPr>
  </w:style>
  <w:style w:type="paragraph" w:customStyle="1" w:styleId="IPPParagraphnumbering">
    <w:name w:val="IPP Paragraph numbering"/>
    <w:basedOn w:val="IPPNormal"/>
    <w:qFormat/>
    <w:pPr>
      <w:numPr>
        <w:numId w:val="42"/>
      </w:numPr>
    </w:pPr>
    <w:rPr>
      <w:lang w:val="en-US"/>
    </w:rPr>
  </w:style>
  <w:style w:type="paragraph" w:customStyle="1" w:styleId="IPPParagraphnumberingclose">
    <w:name w:val="IPP Paragraph numbering close"/>
    <w:basedOn w:val="IPPParagraphnumbering"/>
    <w:qFormat/>
    <w:pPr>
      <w:keepNext/>
      <w:spacing w:after="60"/>
    </w:pPr>
  </w:style>
  <w:style w:type="paragraph" w:styleId="Revision">
    <w:name w:val="Revision"/>
    <w:hidden/>
    <w:uiPriority w:val="99"/>
    <w:semiHidden/>
    <w:rPr>
      <w:rFonts w:ascii="Times New Roman" w:eastAsia="MS Mincho" w:hAnsi="Times New Roman"/>
      <w:lang w:val="en-GB" w:eastAsia="en-US"/>
    </w:rPr>
  </w:style>
  <w:style w:type="character" w:styleId="LineNumber">
    <w:name w:val="line number"/>
    <w:basedOn w:val="DefaultParagraphFont"/>
    <w:uiPriority w:val="99"/>
    <w:semiHidden/>
  </w:style>
  <w:style w:type="paragraph" w:styleId="Caption">
    <w:name w:val="caption"/>
    <w:basedOn w:val="Normal"/>
    <w:next w:val="Normal"/>
    <w:uiPriority w:val="99"/>
    <w:qFormat/>
    <w:rPr>
      <w:b/>
      <w:bCs/>
      <w:color w:val="4F81BD"/>
      <w:sz w:val="18"/>
      <w:szCs w:val="18"/>
    </w:rPr>
  </w:style>
  <w:style w:type="character" w:styleId="FollowedHyperlink">
    <w:name w:val="FollowedHyperlink"/>
    <w:basedOn w:val="DefaultParagraphFont"/>
    <w:uiPriority w:val="99"/>
    <w:rPr>
      <w:color w:val="800080"/>
      <w:u w:val="single"/>
    </w:rPr>
  </w:style>
  <w:style w:type="paragraph" w:customStyle="1" w:styleId="ArrowList">
    <w:name w:val="Arrow List"/>
    <w:basedOn w:val="Normal"/>
    <w:uiPriority w:val="99"/>
    <w:pPr>
      <w:numPr>
        <w:numId w:val="17"/>
      </w:numPr>
      <w:spacing w:before="120"/>
      <w:jc w:val="left"/>
    </w:pPr>
    <w:rPr>
      <w:rFonts w:eastAsia="Calibri"/>
    </w:rPr>
  </w:style>
  <w:style w:type="numbering" w:customStyle="1" w:styleId="IPPParagraphnumberedlist">
    <w:name w:val="IPP Paragraph numbered list"/>
    <w:pPr>
      <w:numPr>
        <w:numId w:val="2"/>
      </w:numPr>
    </w:pPr>
  </w:style>
  <w:style w:type="paragraph" w:customStyle="1" w:styleId="NC1ERELIGNE">
    <w:name w:val="NC 1ERE LIGNE"/>
    <w:basedOn w:val="Default"/>
    <w:next w:val="Default"/>
    <w:uiPriority w:val="99"/>
    <w:pPr>
      <w:spacing w:after="0" w:line="240" w:lineRule="auto"/>
    </w:pPr>
    <w:rPr>
      <w:rFonts w:eastAsia="Calibri"/>
      <w:color w:val="auto"/>
      <w:lang w:val="en-CA" w:eastAsia="nl-NL"/>
    </w:rPr>
  </w:style>
  <w:style w:type="paragraph" w:customStyle="1" w:styleId="NOMSCOMMUNS">
    <w:name w:val="NOMS COMMUNS"/>
    <w:basedOn w:val="Default"/>
    <w:next w:val="Default"/>
    <w:uiPriority w:val="99"/>
    <w:pPr>
      <w:spacing w:after="0" w:line="240" w:lineRule="auto"/>
    </w:pPr>
    <w:rPr>
      <w:rFonts w:eastAsia="Calibri"/>
      <w:color w:val="auto"/>
      <w:lang w:val="en-CA" w:eastAsia="nl-NL"/>
    </w:rPr>
  </w:style>
  <w:style w:type="paragraph" w:customStyle="1" w:styleId="SYN1ERELIGNE">
    <w:name w:val="SYN.1ERE LIGNE"/>
    <w:basedOn w:val="Default"/>
    <w:next w:val="Default"/>
    <w:uiPriority w:val="99"/>
    <w:pPr>
      <w:spacing w:after="0" w:line="240" w:lineRule="auto"/>
    </w:pPr>
    <w:rPr>
      <w:rFonts w:eastAsia="Calibri"/>
      <w:color w:val="auto"/>
      <w:lang w:val="en-CA" w:eastAsia="nl-NL"/>
    </w:rPr>
  </w:style>
  <w:style w:type="paragraph" w:customStyle="1" w:styleId="SYNONYMES">
    <w:name w:val="SYNONYMES"/>
    <w:basedOn w:val="Default"/>
    <w:next w:val="Default"/>
    <w:uiPriority w:val="99"/>
    <w:pPr>
      <w:spacing w:after="0" w:line="240" w:lineRule="auto"/>
    </w:pPr>
    <w:rPr>
      <w:rFonts w:eastAsia="Calibri"/>
      <w:color w:val="auto"/>
      <w:lang w:val="en-CA" w:eastAsia="nl-NL"/>
    </w:rPr>
  </w:style>
  <w:style w:type="paragraph" w:customStyle="1" w:styleId="Titre1">
    <w:name w:val="Titre 1"/>
    <w:basedOn w:val="Default"/>
    <w:next w:val="Default"/>
    <w:uiPriority w:val="99"/>
    <w:pPr>
      <w:spacing w:after="0" w:line="240" w:lineRule="auto"/>
    </w:pPr>
    <w:rPr>
      <w:rFonts w:eastAsia="Calibri"/>
      <w:color w:val="auto"/>
      <w:lang w:val="en-CA" w:eastAsia="nl-NL"/>
    </w:rPr>
  </w:style>
  <w:style w:type="paragraph" w:customStyle="1" w:styleId="Titre2">
    <w:name w:val="Titre 2"/>
    <w:basedOn w:val="Default"/>
    <w:next w:val="Default"/>
    <w:uiPriority w:val="99"/>
    <w:pPr>
      <w:spacing w:after="0" w:line="240" w:lineRule="auto"/>
    </w:pPr>
    <w:rPr>
      <w:rFonts w:eastAsia="Calibri"/>
      <w:color w:val="auto"/>
      <w:lang w:val="en-CA" w:eastAsia="nl-NL"/>
    </w:rPr>
  </w:style>
  <w:style w:type="paragraph" w:customStyle="1" w:styleId="Blotinmargin">
    <w:name w:val="Blot in margin"/>
    <w:basedOn w:val="Default"/>
    <w:next w:val="Default"/>
    <w:uiPriority w:val="99"/>
    <w:pPr>
      <w:spacing w:after="0" w:line="240" w:lineRule="auto"/>
    </w:pPr>
    <w:rPr>
      <w:rFonts w:eastAsia="Calibri"/>
      <w:color w:val="auto"/>
      <w:lang w:val="en-CA" w:eastAsia="nl-NL"/>
    </w:rPr>
  </w:style>
  <w:style w:type="paragraph" w:styleId="BodyText">
    <w:name w:val="Body Text"/>
    <w:basedOn w:val="Normal"/>
    <w:link w:val="BodyTextChar"/>
    <w:uiPriority w:val="99"/>
    <w:semiHidden/>
    <w:unhideWhenUsed/>
    <w:pPr>
      <w:spacing w:after="120"/>
    </w:pPr>
  </w:style>
  <w:style w:type="character" w:customStyle="1" w:styleId="BodyTextChar">
    <w:name w:val="Body Text Char"/>
    <w:basedOn w:val="DefaultParagraphFont"/>
    <w:link w:val="BodyText"/>
    <w:uiPriority w:val="99"/>
    <w:semiHidden/>
    <w:rPr>
      <w:rFonts w:ascii="Times New Roman" w:eastAsia="MS Mincho" w:hAnsi="Times New Roman"/>
      <w:lang w:val="en-GB" w:eastAsia="en-US"/>
    </w:rPr>
  </w:style>
  <w:style w:type="paragraph" w:customStyle="1" w:styleId="ippheading10">
    <w:name w:val="ippheading1"/>
    <w:basedOn w:val="Normal"/>
    <w:pPr>
      <w:spacing w:before="100" w:beforeAutospacing="1" w:after="100" w:afterAutospacing="1"/>
      <w:jc w:val="left"/>
    </w:pPr>
    <w:rPr>
      <w:rFonts w:eastAsia="Times New Roman"/>
      <w:sz w:val="24"/>
      <w:lang w:val="en-US"/>
    </w:rPr>
  </w:style>
  <w:style w:type="character" w:customStyle="1" w:styleId="Heading4Char">
    <w:name w:val="Heading 4 Char"/>
    <w:basedOn w:val="DefaultParagraphFont"/>
    <w:link w:val="Heading4"/>
    <w:semiHidden/>
    <w:rPr>
      <w:rFonts w:asciiTheme="majorHAnsi" w:eastAsiaTheme="majorEastAsia" w:hAnsiTheme="majorHAnsi" w:cstheme="majorBidi"/>
      <w:b/>
      <w:bCs/>
      <w:i/>
      <w:iCs/>
      <w:color w:val="4F81BD" w:themeColor="accent1"/>
      <w:lang w:val="en-GB" w:eastAsia="en-US"/>
    </w:rPr>
  </w:style>
  <w:style w:type="paragraph" w:styleId="DocumentMap">
    <w:name w:val="Document Map"/>
    <w:basedOn w:val="Normal"/>
    <w:link w:val="DocumentMapChar"/>
    <w:uiPriority w:val="99"/>
    <w:semiHidden/>
    <w:unhideWhenUsed/>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eastAsia="MS Mincho" w:hAnsi="Tahoma" w:cs="Tahoma"/>
      <w:sz w:val="16"/>
      <w:szCs w:val="16"/>
      <w:lang w:val="en-GB" w:eastAsia="en-US"/>
    </w:rPr>
  </w:style>
  <w:style w:type="paragraph" w:customStyle="1" w:styleId="IPPNumberedListLast">
    <w:name w:val="IPP NumberedListLast"/>
    <w:basedOn w:val="IPPNumberedList"/>
    <w:qFormat/>
    <w:pPr>
      <w:spacing w:after="180"/>
    </w:pPr>
  </w:style>
  <w:style w:type="character" w:customStyle="1" w:styleId="Mention1">
    <w:name w:val="Mention1"/>
    <w:basedOn w:val="DefaultParagraphFont"/>
    <w:uiPriority w:val="99"/>
    <w:semiHidden/>
    <w:unhideWhenUsed/>
    <w:rPr>
      <w:color w:val="2B579A"/>
      <w:shd w:val="clear" w:color="auto" w:fill="E6E6E6"/>
    </w:rPr>
  </w:style>
  <w:style w:type="character" w:customStyle="1" w:styleId="PleaseReviewParagraphId">
    <w:name w:val="PleaseReviewParagraphId"/>
    <w:basedOn w:val="DefaultParagraphFont"/>
    <w:rPr>
      <w:rFonts w:ascii="Arial" w:hAnsi="Arial"/>
      <w:b w:val="0"/>
      <w:i w:val="0"/>
      <w:color w:val="000080"/>
      <w:sz w:val="16"/>
      <w:u w:val="none"/>
    </w:rPr>
  </w:style>
  <w:style w:type="paragraph" w:customStyle="1" w:styleId="Normal497">
    <w:name w:val="Normal_497"/>
    <w:qFormat/>
    <w:rsid w:val="00436E65"/>
    <w:pPr>
      <w:jc w:val="both"/>
    </w:pPr>
    <w:rPr>
      <w:rFonts w:ascii="Times New Roman" w:eastAsia="MS Mincho" w:hAnsi="Times New Roman"/>
      <w:szCs w:val="24"/>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7040859">
      <w:bodyDiv w:val="1"/>
      <w:marLeft w:val="0"/>
      <w:marRight w:val="0"/>
      <w:marTop w:val="0"/>
      <w:marBottom w:val="0"/>
      <w:divBdr>
        <w:top w:val="none" w:sz="0" w:space="0" w:color="auto"/>
        <w:left w:val="none" w:sz="0" w:space="0" w:color="auto"/>
        <w:bottom w:val="none" w:sz="0" w:space="0" w:color="auto"/>
        <w:right w:val="none" w:sz="0" w:space="0" w:color="auto"/>
      </w:divBdr>
    </w:div>
    <w:div w:id="153376116">
      <w:bodyDiv w:val="1"/>
      <w:marLeft w:val="0"/>
      <w:marRight w:val="0"/>
      <w:marTop w:val="0"/>
      <w:marBottom w:val="0"/>
      <w:divBdr>
        <w:top w:val="none" w:sz="0" w:space="0" w:color="auto"/>
        <w:left w:val="none" w:sz="0" w:space="0" w:color="auto"/>
        <w:bottom w:val="none" w:sz="0" w:space="0" w:color="auto"/>
        <w:right w:val="none" w:sz="0" w:space="0" w:color="auto"/>
      </w:divBdr>
    </w:div>
    <w:div w:id="337848955">
      <w:bodyDiv w:val="1"/>
      <w:marLeft w:val="0"/>
      <w:marRight w:val="0"/>
      <w:marTop w:val="0"/>
      <w:marBottom w:val="0"/>
      <w:divBdr>
        <w:top w:val="none" w:sz="0" w:space="0" w:color="auto"/>
        <w:left w:val="none" w:sz="0" w:space="0" w:color="auto"/>
        <w:bottom w:val="none" w:sz="0" w:space="0" w:color="auto"/>
        <w:right w:val="none" w:sz="0" w:space="0" w:color="auto"/>
      </w:divBdr>
    </w:div>
    <w:div w:id="354619745">
      <w:bodyDiv w:val="1"/>
      <w:marLeft w:val="0"/>
      <w:marRight w:val="0"/>
      <w:marTop w:val="0"/>
      <w:marBottom w:val="0"/>
      <w:divBdr>
        <w:top w:val="none" w:sz="0" w:space="0" w:color="auto"/>
        <w:left w:val="none" w:sz="0" w:space="0" w:color="auto"/>
        <w:bottom w:val="none" w:sz="0" w:space="0" w:color="auto"/>
        <w:right w:val="none" w:sz="0" w:space="0" w:color="auto"/>
      </w:divBdr>
    </w:div>
    <w:div w:id="361326458">
      <w:bodyDiv w:val="1"/>
      <w:marLeft w:val="0"/>
      <w:marRight w:val="0"/>
      <w:marTop w:val="0"/>
      <w:marBottom w:val="0"/>
      <w:divBdr>
        <w:top w:val="none" w:sz="0" w:space="0" w:color="auto"/>
        <w:left w:val="none" w:sz="0" w:space="0" w:color="auto"/>
        <w:bottom w:val="none" w:sz="0" w:space="0" w:color="auto"/>
        <w:right w:val="none" w:sz="0" w:space="0" w:color="auto"/>
      </w:divBdr>
    </w:div>
    <w:div w:id="1015350693">
      <w:bodyDiv w:val="1"/>
      <w:marLeft w:val="0"/>
      <w:marRight w:val="0"/>
      <w:marTop w:val="0"/>
      <w:marBottom w:val="0"/>
      <w:divBdr>
        <w:top w:val="none" w:sz="0" w:space="0" w:color="auto"/>
        <w:left w:val="none" w:sz="0" w:space="0" w:color="auto"/>
        <w:bottom w:val="none" w:sz="0" w:space="0" w:color="auto"/>
        <w:right w:val="none" w:sz="0" w:space="0" w:color="auto"/>
      </w:divBdr>
    </w:div>
    <w:div w:id="1116370194">
      <w:marLeft w:val="0"/>
      <w:marRight w:val="0"/>
      <w:marTop w:val="0"/>
      <w:marBottom w:val="0"/>
      <w:divBdr>
        <w:top w:val="none" w:sz="0" w:space="0" w:color="auto"/>
        <w:left w:val="none" w:sz="0" w:space="0" w:color="auto"/>
        <w:bottom w:val="none" w:sz="0" w:space="0" w:color="auto"/>
        <w:right w:val="none" w:sz="0" w:space="0" w:color="auto"/>
      </w:divBdr>
    </w:div>
    <w:div w:id="1116370195">
      <w:marLeft w:val="0"/>
      <w:marRight w:val="0"/>
      <w:marTop w:val="0"/>
      <w:marBottom w:val="0"/>
      <w:divBdr>
        <w:top w:val="none" w:sz="0" w:space="0" w:color="auto"/>
        <w:left w:val="none" w:sz="0" w:space="0" w:color="auto"/>
        <w:bottom w:val="none" w:sz="0" w:space="0" w:color="auto"/>
        <w:right w:val="none" w:sz="0" w:space="0" w:color="auto"/>
      </w:divBdr>
    </w:div>
    <w:div w:id="1116370196">
      <w:marLeft w:val="0"/>
      <w:marRight w:val="0"/>
      <w:marTop w:val="0"/>
      <w:marBottom w:val="0"/>
      <w:divBdr>
        <w:top w:val="none" w:sz="0" w:space="0" w:color="auto"/>
        <w:left w:val="none" w:sz="0" w:space="0" w:color="auto"/>
        <w:bottom w:val="none" w:sz="0" w:space="0" w:color="auto"/>
        <w:right w:val="none" w:sz="0" w:space="0" w:color="auto"/>
      </w:divBdr>
    </w:div>
    <w:div w:id="1116370197">
      <w:marLeft w:val="0"/>
      <w:marRight w:val="0"/>
      <w:marTop w:val="0"/>
      <w:marBottom w:val="0"/>
      <w:divBdr>
        <w:top w:val="none" w:sz="0" w:space="0" w:color="auto"/>
        <w:left w:val="none" w:sz="0" w:space="0" w:color="auto"/>
        <w:bottom w:val="none" w:sz="0" w:space="0" w:color="auto"/>
        <w:right w:val="none" w:sz="0" w:space="0" w:color="auto"/>
      </w:divBdr>
    </w:div>
    <w:div w:id="1116370199">
      <w:marLeft w:val="0"/>
      <w:marRight w:val="0"/>
      <w:marTop w:val="0"/>
      <w:marBottom w:val="0"/>
      <w:divBdr>
        <w:top w:val="none" w:sz="0" w:space="0" w:color="auto"/>
        <w:left w:val="none" w:sz="0" w:space="0" w:color="auto"/>
        <w:bottom w:val="none" w:sz="0" w:space="0" w:color="auto"/>
        <w:right w:val="none" w:sz="0" w:space="0" w:color="auto"/>
      </w:divBdr>
      <w:divsChild>
        <w:div w:id="1116370225">
          <w:marLeft w:val="0"/>
          <w:marRight w:val="0"/>
          <w:marTop w:val="0"/>
          <w:marBottom w:val="0"/>
          <w:divBdr>
            <w:top w:val="none" w:sz="0" w:space="0" w:color="auto"/>
            <w:left w:val="none" w:sz="0" w:space="0" w:color="auto"/>
            <w:bottom w:val="none" w:sz="0" w:space="0" w:color="auto"/>
            <w:right w:val="none" w:sz="0" w:space="0" w:color="auto"/>
          </w:divBdr>
          <w:divsChild>
            <w:div w:id="1116370219">
              <w:marLeft w:val="0"/>
              <w:marRight w:val="0"/>
              <w:marTop w:val="0"/>
              <w:marBottom w:val="0"/>
              <w:divBdr>
                <w:top w:val="none" w:sz="0" w:space="0" w:color="auto"/>
                <w:left w:val="none" w:sz="0" w:space="0" w:color="auto"/>
                <w:bottom w:val="none" w:sz="0" w:space="0" w:color="auto"/>
                <w:right w:val="none" w:sz="0" w:space="0" w:color="auto"/>
              </w:divBdr>
              <w:divsChild>
                <w:div w:id="1116370244">
                  <w:marLeft w:val="0"/>
                  <w:marRight w:val="0"/>
                  <w:marTop w:val="120"/>
                  <w:marBottom w:val="480"/>
                  <w:divBdr>
                    <w:top w:val="none" w:sz="0" w:space="0" w:color="auto"/>
                    <w:left w:val="none" w:sz="0" w:space="0" w:color="auto"/>
                    <w:bottom w:val="none" w:sz="0" w:space="0" w:color="auto"/>
                    <w:right w:val="none" w:sz="0" w:space="0" w:color="auto"/>
                  </w:divBdr>
                  <w:divsChild>
                    <w:div w:id="1116370275">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 w:id="1116370200">
      <w:marLeft w:val="0"/>
      <w:marRight w:val="0"/>
      <w:marTop w:val="0"/>
      <w:marBottom w:val="0"/>
      <w:divBdr>
        <w:top w:val="none" w:sz="0" w:space="0" w:color="auto"/>
        <w:left w:val="none" w:sz="0" w:space="0" w:color="auto"/>
        <w:bottom w:val="none" w:sz="0" w:space="0" w:color="auto"/>
        <w:right w:val="none" w:sz="0" w:space="0" w:color="auto"/>
      </w:divBdr>
    </w:div>
    <w:div w:id="1116370204">
      <w:marLeft w:val="0"/>
      <w:marRight w:val="0"/>
      <w:marTop w:val="0"/>
      <w:marBottom w:val="0"/>
      <w:divBdr>
        <w:top w:val="none" w:sz="0" w:space="0" w:color="auto"/>
        <w:left w:val="none" w:sz="0" w:space="0" w:color="auto"/>
        <w:bottom w:val="none" w:sz="0" w:space="0" w:color="auto"/>
        <w:right w:val="none" w:sz="0" w:space="0" w:color="auto"/>
      </w:divBdr>
      <w:divsChild>
        <w:div w:id="1116370257">
          <w:marLeft w:val="0"/>
          <w:marRight w:val="0"/>
          <w:marTop w:val="0"/>
          <w:marBottom w:val="0"/>
          <w:divBdr>
            <w:top w:val="none" w:sz="0" w:space="0" w:color="auto"/>
            <w:left w:val="none" w:sz="0" w:space="0" w:color="auto"/>
            <w:bottom w:val="none" w:sz="0" w:space="0" w:color="auto"/>
            <w:right w:val="none" w:sz="0" w:space="0" w:color="auto"/>
          </w:divBdr>
          <w:divsChild>
            <w:div w:id="1116370231">
              <w:marLeft w:val="0"/>
              <w:marRight w:val="0"/>
              <w:marTop w:val="0"/>
              <w:marBottom w:val="0"/>
              <w:divBdr>
                <w:top w:val="none" w:sz="0" w:space="0" w:color="auto"/>
                <w:left w:val="none" w:sz="0" w:space="0" w:color="auto"/>
                <w:bottom w:val="none" w:sz="0" w:space="0" w:color="auto"/>
                <w:right w:val="none" w:sz="0" w:space="0" w:color="auto"/>
              </w:divBdr>
              <w:divsChild>
                <w:div w:id="1116370202">
                  <w:marLeft w:val="0"/>
                  <w:marRight w:val="0"/>
                  <w:marTop w:val="120"/>
                  <w:marBottom w:val="480"/>
                  <w:divBdr>
                    <w:top w:val="none" w:sz="0" w:space="0" w:color="auto"/>
                    <w:left w:val="none" w:sz="0" w:space="0" w:color="auto"/>
                    <w:bottom w:val="none" w:sz="0" w:space="0" w:color="auto"/>
                    <w:right w:val="none" w:sz="0" w:space="0" w:color="auto"/>
                  </w:divBdr>
                  <w:divsChild>
                    <w:div w:id="1116370272">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 w:id="1116370205">
      <w:marLeft w:val="0"/>
      <w:marRight w:val="0"/>
      <w:marTop w:val="0"/>
      <w:marBottom w:val="0"/>
      <w:divBdr>
        <w:top w:val="none" w:sz="0" w:space="0" w:color="auto"/>
        <w:left w:val="none" w:sz="0" w:space="0" w:color="auto"/>
        <w:bottom w:val="none" w:sz="0" w:space="0" w:color="auto"/>
        <w:right w:val="none" w:sz="0" w:space="0" w:color="auto"/>
      </w:divBdr>
      <w:divsChild>
        <w:div w:id="1116370258">
          <w:marLeft w:val="0"/>
          <w:marRight w:val="0"/>
          <w:marTop w:val="0"/>
          <w:marBottom w:val="0"/>
          <w:divBdr>
            <w:top w:val="none" w:sz="0" w:space="0" w:color="auto"/>
            <w:left w:val="none" w:sz="0" w:space="0" w:color="auto"/>
            <w:bottom w:val="none" w:sz="0" w:space="0" w:color="auto"/>
            <w:right w:val="none" w:sz="0" w:space="0" w:color="auto"/>
          </w:divBdr>
          <w:divsChild>
            <w:div w:id="1116370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370207">
      <w:marLeft w:val="0"/>
      <w:marRight w:val="0"/>
      <w:marTop w:val="0"/>
      <w:marBottom w:val="0"/>
      <w:divBdr>
        <w:top w:val="none" w:sz="0" w:space="0" w:color="auto"/>
        <w:left w:val="none" w:sz="0" w:space="0" w:color="auto"/>
        <w:bottom w:val="none" w:sz="0" w:space="0" w:color="auto"/>
        <w:right w:val="none" w:sz="0" w:space="0" w:color="auto"/>
      </w:divBdr>
    </w:div>
    <w:div w:id="1116370209">
      <w:marLeft w:val="0"/>
      <w:marRight w:val="0"/>
      <w:marTop w:val="0"/>
      <w:marBottom w:val="0"/>
      <w:divBdr>
        <w:top w:val="none" w:sz="0" w:space="0" w:color="auto"/>
        <w:left w:val="none" w:sz="0" w:space="0" w:color="auto"/>
        <w:bottom w:val="none" w:sz="0" w:space="0" w:color="auto"/>
        <w:right w:val="none" w:sz="0" w:space="0" w:color="auto"/>
      </w:divBdr>
      <w:divsChild>
        <w:div w:id="1116370215">
          <w:marLeft w:val="0"/>
          <w:marRight w:val="0"/>
          <w:marTop w:val="0"/>
          <w:marBottom w:val="0"/>
          <w:divBdr>
            <w:top w:val="none" w:sz="0" w:space="0" w:color="auto"/>
            <w:left w:val="none" w:sz="0" w:space="0" w:color="auto"/>
            <w:bottom w:val="none" w:sz="0" w:space="0" w:color="auto"/>
            <w:right w:val="none" w:sz="0" w:space="0" w:color="auto"/>
          </w:divBdr>
          <w:divsChild>
            <w:div w:id="1116370251">
              <w:marLeft w:val="0"/>
              <w:marRight w:val="0"/>
              <w:marTop w:val="0"/>
              <w:marBottom w:val="0"/>
              <w:divBdr>
                <w:top w:val="none" w:sz="0" w:space="0" w:color="auto"/>
                <w:left w:val="none" w:sz="0" w:space="0" w:color="auto"/>
                <w:bottom w:val="none" w:sz="0" w:space="0" w:color="auto"/>
                <w:right w:val="none" w:sz="0" w:space="0" w:color="auto"/>
              </w:divBdr>
              <w:divsChild>
                <w:div w:id="1116370203">
                  <w:marLeft w:val="0"/>
                  <w:marRight w:val="0"/>
                  <w:marTop w:val="120"/>
                  <w:marBottom w:val="480"/>
                  <w:divBdr>
                    <w:top w:val="none" w:sz="0" w:space="0" w:color="auto"/>
                    <w:left w:val="none" w:sz="0" w:space="0" w:color="auto"/>
                    <w:bottom w:val="none" w:sz="0" w:space="0" w:color="auto"/>
                    <w:right w:val="none" w:sz="0" w:space="0" w:color="auto"/>
                  </w:divBdr>
                  <w:divsChild>
                    <w:div w:id="1116370269">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 w:id="1116370212">
      <w:marLeft w:val="0"/>
      <w:marRight w:val="0"/>
      <w:marTop w:val="0"/>
      <w:marBottom w:val="0"/>
      <w:divBdr>
        <w:top w:val="none" w:sz="0" w:space="0" w:color="auto"/>
        <w:left w:val="none" w:sz="0" w:space="0" w:color="auto"/>
        <w:bottom w:val="none" w:sz="0" w:space="0" w:color="auto"/>
        <w:right w:val="none" w:sz="0" w:space="0" w:color="auto"/>
      </w:divBdr>
      <w:divsChild>
        <w:div w:id="1116370210">
          <w:marLeft w:val="0"/>
          <w:marRight w:val="0"/>
          <w:marTop w:val="0"/>
          <w:marBottom w:val="0"/>
          <w:divBdr>
            <w:top w:val="none" w:sz="0" w:space="0" w:color="auto"/>
            <w:left w:val="none" w:sz="0" w:space="0" w:color="auto"/>
            <w:bottom w:val="none" w:sz="0" w:space="0" w:color="auto"/>
            <w:right w:val="none" w:sz="0" w:space="0" w:color="auto"/>
          </w:divBdr>
          <w:divsChild>
            <w:div w:id="1116370256">
              <w:marLeft w:val="0"/>
              <w:marRight w:val="0"/>
              <w:marTop w:val="0"/>
              <w:marBottom w:val="0"/>
              <w:divBdr>
                <w:top w:val="none" w:sz="0" w:space="0" w:color="auto"/>
                <w:left w:val="none" w:sz="0" w:space="0" w:color="auto"/>
                <w:bottom w:val="none" w:sz="0" w:space="0" w:color="auto"/>
                <w:right w:val="none" w:sz="0" w:space="0" w:color="auto"/>
              </w:divBdr>
              <w:divsChild>
                <w:div w:id="111637024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 w:id="1116370221">
      <w:marLeft w:val="0"/>
      <w:marRight w:val="0"/>
      <w:marTop w:val="0"/>
      <w:marBottom w:val="0"/>
      <w:divBdr>
        <w:top w:val="none" w:sz="0" w:space="0" w:color="auto"/>
        <w:left w:val="none" w:sz="0" w:space="0" w:color="auto"/>
        <w:bottom w:val="none" w:sz="0" w:space="0" w:color="auto"/>
        <w:right w:val="none" w:sz="0" w:space="0" w:color="auto"/>
      </w:divBdr>
    </w:div>
    <w:div w:id="1116370223">
      <w:marLeft w:val="0"/>
      <w:marRight w:val="0"/>
      <w:marTop w:val="1410"/>
      <w:marBottom w:val="0"/>
      <w:divBdr>
        <w:top w:val="none" w:sz="0" w:space="0" w:color="auto"/>
        <w:left w:val="none" w:sz="0" w:space="0" w:color="auto"/>
        <w:bottom w:val="none" w:sz="0" w:space="0" w:color="auto"/>
        <w:right w:val="none" w:sz="0" w:space="0" w:color="auto"/>
      </w:divBdr>
      <w:divsChild>
        <w:div w:id="1116370259">
          <w:marLeft w:val="0"/>
          <w:marRight w:val="0"/>
          <w:marTop w:val="0"/>
          <w:marBottom w:val="0"/>
          <w:divBdr>
            <w:top w:val="none" w:sz="0" w:space="0" w:color="auto"/>
            <w:left w:val="none" w:sz="0" w:space="0" w:color="auto"/>
            <w:bottom w:val="none" w:sz="0" w:space="0" w:color="auto"/>
            <w:right w:val="none" w:sz="0" w:space="0" w:color="auto"/>
          </w:divBdr>
          <w:divsChild>
            <w:div w:id="1116370230">
              <w:marLeft w:val="0"/>
              <w:marRight w:val="0"/>
              <w:marTop w:val="0"/>
              <w:marBottom w:val="0"/>
              <w:divBdr>
                <w:top w:val="none" w:sz="0" w:space="0" w:color="auto"/>
                <w:left w:val="none" w:sz="0" w:space="0" w:color="auto"/>
                <w:bottom w:val="none" w:sz="0" w:space="0" w:color="auto"/>
                <w:right w:val="none" w:sz="0" w:space="0" w:color="auto"/>
              </w:divBdr>
              <w:divsChild>
                <w:div w:id="1116370236">
                  <w:marLeft w:val="0"/>
                  <w:marRight w:val="0"/>
                  <w:marTop w:val="225"/>
                  <w:marBottom w:val="600"/>
                  <w:divBdr>
                    <w:top w:val="none" w:sz="0" w:space="0" w:color="auto"/>
                    <w:left w:val="none" w:sz="0" w:space="0" w:color="auto"/>
                    <w:bottom w:val="none" w:sz="0" w:space="0" w:color="auto"/>
                    <w:right w:val="none" w:sz="0" w:space="0" w:color="auto"/>
                  </w:divBdr>
                  <w:divsChild>
                    <w:div w:id="1116370252">
                      <w:marLeft w:val="0"/>
                      <w:marRight w:val="0"/>
                      <w:marTop w:val="0"/>
                      <w:marBottom w:val="0"/>
                      <w:divBdr>
                        <w:top w:val="none" w:sz="0" w:space="0" w:color="auto"/>
                        <w:left w:val="none" w:sz="0" w:space="0" w:color="auto"/>
                        <w:bottom w:val="none" w:sz="0" w:space="0" w:color="auto"/>
                        <w:right w:val="none" w:sz="0" w:space="0" w:color="auto"/>
                      </w:divBdr>
                      <w:divsChild>
                        <w:div w:id="1116370273">
                          <w:marLeft w:val="0"/>
                          <w:marRight w:val="0"/>
                          <w:marTop w:val="0"/>
                          <w:marBottom w:val="0"/>
                          <w:divBdr>
                            <w:top w:val="none" w:sz="0" w:space="0" w:color="auto"/>
                            <w:left w:val="none" w:sz="0" w:space="0" w:color="auto"/>
                            <w:bottom w:val="none" w:sz="0" w:space="0" w:color="auto"/>
                            <w:right w:val="none" w:sz="0" w:space="0" w:color="auto"/>
                          </w:divBdr>
                          <w:divsChild>
                            <w:div w:id="1116370206">
                              <w:marLeft w:val="0"/>
                              <w:marRight w:val="0"/>
                              <w:marTop w:val="0"/>
                              <w:marBottom w:val="0"/>
                              <w:divBdr>
                                <w:top w:val="none" w:sz="0" w:space="0" w:color="auto"/>
                                <w:left w:val="none" w:sz="0" w:space="0" w:color="auto"/>
                                <w:bottom w:val="none" w:sz="0" w:space="0" w:color="auto"/>
                                <w:right w:val="none" w:sz="0" w:space="0" w:color="auto"/>
                              </w:divBdr>
                              <w:divsChild>
                                <w:div w:id="1116370264">
                                  <w:marLeft w:val="0"/>
                                  <w:marRight w:val="0"/>
                                  <w:marTop w:val="0"/>
                                  <w:marBottom w:val="300"/>
                                  <w:divBdr>
                                    <w:top w:val="single" w:sz="12" w:space="0" w:color="E5E5E5"/>
                                    <w:left w:val="single" w:sz="12" w:space="0" w:color="E5E5E5"/>
                                    <w:bottom w:val="single" w:sz="12" w:space="0" w:color="E5E5E5"/>
                                    <w:right w:val="single" w:sz="12" w:space="0" w:color="E5E5E5"/>
                                  </w:divBdr>
                                  <w:divsChild>
                                    <w:div w:id="1116370245">
                                      <w:marLeft w:val="0"/>
                                      <w:marRight w:val="0"/>
                                      <w:marTop w:val="0"/>
                                      <w:marBottom w:val="0"/>
                                      <w:divBdr>
                                        <w:top w:val="none" w:sz="0" w:space="0" w:color="auto"/>
                                        <w:left w:val="none" w:sz="0" w:space="0" w:color="auto"/>
                                        <w:bottom w:val="none" w:sz="0" w:space="0" w:color="auto"/>
                                        <w:right w:val="none" w:sz="0" w:space="0" w:color="auto"/>
                                      </w:divBdr>
                                      <w:divsChild>
                                        <w:div w:id="1116370237">
                                          <w:marLeft w:val="0"/>
                                          <w:marRight w:val="0"/>
                                          <w:marTop w:val="0"/>
                                          <w:marBottom w:val="0"/>
                                          <w:divBdr>
                                            <w:top w:val="none" w:sz="0" w:space="0" w:color="auto"/>
                                            <w:left w:val="none" w:sz="0" w:space="0" w:color="auto"/>
                                            <w:bottom w:val="none" w:sz="0" w:space="0" w:color="auto"/>
                                            <w:right w:val="none" w:sz="0" w:space="0" w:color="auto"/>
                                          </w:divBdr>
                                          <w:divsChild>
                                            <w:div w:id="111637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6370224">
      <w:marLeft w:val="0"/>
      <w:marRight w:val="0"/>
      <w:marTop w:val="1410"/>
      <w:marBottom w:val="0"/>
      <w:divBdr>
        <w:top w:val="none" w:sz="0" w:space="0" w:color="auto"/>
        <w:left w:val="none" w:sz="0" w:space="0" w:color="auto"/>
        <w:bottom w:val="none" w:sz="0" w:space="0" w:color="auto"/>
        <w:right w:val="none" w:sz="0" w:space="0" w:color="auto"/>
      </w:divBdr>
      <w:divsChild>
        <w:div w:id="1116370218">
          <w:marLeft w:val="0"/>
          <w:marRight w:val="0"/>
          <w:marTop w:val="0"/>
          <w:marBottom w:val="0"/>
          <w:divBdr>
            <w:top w:val="none" w:sz="0" w:space="0" w:color="auto"/>
            <w:left w:val="none" w:sz="0" w:space="0" w:color="auto"/>
            <w:bottom w:val="none" w:sz="0" w:space="0" w:color="auto"/>
            <w:right w:val="none" w:sz="0" w:space="0" w:color="auto"/>
          </w:divBdr>
          <w:divsChild>
            <w:div w:id="1116370211">
              <w:marLeft w:val="0"/>
              <w:marRight w:val="0"/>
              <w:marTop w:val="0"/>
              <w:marBottom w:val="0"/>
              <w:divBdr>
                <w:top w:val="none" w:sz="0" w:space="0" w:color="auto"/>
                <w:left w:val="none" w:sz="0" w:space="0" w:color="auto"/>
                <w:bottom w:val="none" w:sz="0" w:space="0" w:color="auto"/>
                <w:right w:val="none" w:sz="0" w:space="0" w:color="auto"/>
              </w:divBdr>
              <w:divsChild>
                <w:div w:id="1116370232">
                  <w:marLeft w:val="0"/>
                  <w:marRight w:val="0"/>
                  <w:marTop w:val="225"/>
                  <w:marBottom w:val="600"/>
                  <w:divBdr>
                    <w:top w:val="none" w:sz="0" w:space="0" w:color="auto"/>
                    <w:left w:val="none" w:sz="0" w:space="0" w:color="auto"/>
                    <w:bottom w:val="none" w:sz="0" w:space="0" w:color="auto"/>
                    <w:right w:val="none" w:sz="0" w:space="0" w:color="auto"/>
                  </w:divBdr>
                  <w:divsChild>
                    <w:div w:id="1116370214">
                      <w:marLeft w:val="0"/>
                      <w:marRight w:val="0"/>
                      <w:marTop w:val="0"/>
                      <w:marBottom w:val="0"/>
                      <w:divBdr>
                        <w:top w:val="none" w:sz="0" w:space="0" w:color="auto"/>
                        <w:left w:val="none" w:sz="0" w:space="0" w:color="auto"/>
                        <w:bottom w:val="none" w:sz="0" w:space="0" w:color="auto"/>
                        <w:right w:val="none" w:sz="0" w:space="0" w:color="auto"/>
                      </w:divBdr>
                      <w:divsChild>
                        <w:div w:id="1116370226">
                          <w:marLeft w:val="0"/>
                          <w:marRight w:val="0"/>
                          <w:marTop w:val="0"/>
                          <w:marBottom w:val="0"/>
                          <w:divBdr>
                            <w:top w:val="none" w:sz="0" w:space="0" w:color="auto"/>
                            <w:left w:val="none" w:sz="0" w:space="0" w:color="auto"/>
                            <w:bottom w:val="none" w:sz="0" w:space="0" w:color="auto"/>
                            <w:right w:val="none" w:sz="0" w:space="0" w:color="auto"/>
                          </w:divBdr>
                          <w:divsChild>
                            <w:div w:id="1116370216">
                              <w:marLeft w:val="0"/>
                              <w:marRight w:val="0"/>
                              <w:marTop w:val="0"/>
                              <w:marBottom w:val="0"/>
                              <w:divBdr>
                                <w:top w:val="none" w:sz="0" w:space="0" w:color="auto"/>
                                <w:left w:val="none" w:sz="0" w:space="0" w:color="auto"/>
                                <w:bottom w:val="none" w:sz="0" w:space="0" w:color="auto"/>
                                <w:right w:val="none" w:sz="0" w:space="0" w:color="auto"/>
                              </w:divBdr>
                              <w:divsChild>
                                <w:div w:id="1116370213">
                                  <w:marLeft w:val="0"/>
                                  <w:marRight w:val="0"/>
                                  <w:marTop w:val="0"/>
                                  <w:marBottom w:val="300"/>
                                  <w:divBdr>
                                    <w:top w:val="single" w:sz="12" w:space="0" w:color="E5E5E5"/>
                                    <w:left w:val="single" w:sz="12" w:space="0" w:color="E5E5E5"/>
                                    <w:bottom w:val="single" w:sz="12" w:space="0" w:color="E5E5E5"/>
                                    <w:right w:val="single" w:sz="12" w:space="0" w:color="E5E5E5"/>
                                  </w:divBdr>
                                  <w:divsChild>
                                    <w:div w:id="1116370260">
                                      <w:marLeft w:val="0"/>
                                      <w:marRight w:val="0"/>
                                      <w:marTop w:val="0"/>
                                      <w:marBottom w:val="0"/>
                                      <w:divBdr>
                                        <w:top w:val="none" w:sz="0" w:space="0" w:color="auto"/>
                                        <w:left w:val="none" w:sz="0" w:space="0" w:color="auto"/>
                                        <w:bottom w:val="none" w:sz="0" w:space="0" w:color="auto"/>
                                        <w:right w:val="none" w:sz="0" w:space="0" w:color="auto"/>
                                      </w:divBdr>
                                      <w:divsChild>
                                        <w:div w:id="1116370208">
                                          <w:marLeft w:val="0"/>
                                          <w:marRight w:val="0"/>
                                          <w:marTop w:val="0"/>
                                          <w:marBottom w:val="0"/>
                                          <w:divBdr>
                                            <w:top w:val="none" w:sz="0" w:space="0" w:color="auto"/>
                                            <w:left w:val="none" w:sz="0" w:space="0" w:color="auto"/>
                                            <w:bottom w:val="none" w:sz="0" w:space="0" w:color="auto"/>
                                            <w:right w:val="none" w:sz="0" w:space="0" w:color="auto"/>
                                          </w:divBdr>
                                          <w:divsChild>
                                            <w:div w:id="1116370228">
                                              <w:marLeft w:val="0"/>
                                              <w:marRight w:val="0"/>
                                              <w:marTop w:val="0"/>
                                              <w:marBottom w:val="0"/>
                                              <w:divBdr>
                                                <w:top w:val="none" w:sz="0" w:space="0" w:color="auto"/>
                                                <w:left w:val="none" w:sz="0" w:space="0" w:color="auto"/>
                                                <w:bottom w:val="none" w:sz="0" w:space="0" w:color="auto"/>
                                                <w:right w:val="none" w:sz="0" w:space="0" w:color="auto"/>
                                              </w:divBdr>
                                            </w:div>
                                            <w:div w:id="1116370250">
                                              <w:marLeft w:val="0"/>
                                              <w:marRight w:val="0"/>
                                              <w:marTop w:val="0"/>
                                              <w:marBottom w:val="0"/>
                                              <w:divBdr>
                                                <w:top w:val="none" w:sz="0" w:space="0" w:color="auto"/>
                                                <w:left w:val="none" w:sz="0" w:space="0" w:color="auto"/>
                                                <w:bottom w:val="none" w:sz="0" w:space="0" w:color="auto"/>
                                                <w:right w:val="none" w:sz="0" w:space="0" w:color="auto"/>
                                              </w:divBdr>
                                            </w:div>
                                            <w:div w:id="1116370253">
                                              <w:marLeft w:val="0"/>
                                              <w:marRight w:val="0"/>
                                              <w:marTop w:val="0"/>
                                              <w:marBottom w:val="0"/>
                                              <w:divBdr>
                                                <w:top w:val="none" w:sz="0" w:space="0" w:color="auto"/>
                                                <w:left w:val="none" w:sz="0" w:space="0" w:color="auto"/>
                                                <w:bottom w:val="none" w:sz="0" w:space="0" w:color="auto"/>
                                                <w:right w:val="none" w:sz="0" w:space="0" w:color="auto"/>
                                              </w:divBdr>
                                            </w:div>
                                            <w:div w:id="1116370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6370227">
      <w:marLeft w:val="0"/>
      <w:marRight w:val="0"/>
      <w:marTop w:val="0"/>
      <w:marBottom w:val="0"/>
      <w:divBdr>
        <w:top w:val="none" w:sz="0" w:space="0" w:color="auto"/>
        <w:left w:val="none" w:sz="0" w:space="0" w:color="auto"/>
        <w:bottom w:val="none" w:sz="0" w:space="0" w:color="auto"/>
        <w:right w:val="none" w:sz="0" w:space="0" w:color="auto"/>
      </w:divBdr>
      <w:divsChild>
        <w:div w:id="1116370198">
          <w:marLeft w:val="0"/>
          <w:marRight w:val="0"/>
          <w:marTop w:val="0"/>
          <w:marBottom w:val="0"/>
          <w:divBdr>
            <w:top w:val="none" w:sz="0" w:space="0" w:color="auto"/>
            <w:left w:val="none" w:sz="0" w:space="0" w:color="auto"/>
            <w:bottom w:val="none" w:sz="0" w:space="0" w:color="auto"/>
            <w:right w:val="none" w:sz="0" w:space="0" w:color="auto"/>
          </w:divBdr>
          <w:divsChild>
            <w:div w:id="1116370268">
              <w:marLeft w:val="0"/>
              <w:marRight w:val="0"/>
              <w:marTop w:val="0"/>
              <w:marBottom w:val="0"/>
              <w:divBdr>
                <w:top w:val="none" w:sz="0" w:space="0" w:color="auto"/>
                <w:left w:val="none" w:sz="0" w:space="0" w:color="auto"/>
                <w:bottom w:val="none" w:sz="0" w:space="0" w:color="auto"/>
                <w:right w:val="none" w:sz="0" w:space="0" w:color="auto"/>
              </w:divBdr>
              <w:divsChild>
                <w:div w:id="1116370233">
                  <w:marLeft w:val="0"/>
                  <w:marRight w:val="0"/>
                  <w:marTop w:val="120"/>
                  <w:marBottom w:val="480"/>
                  <w:divBdr>
                    <w:top w:val="none" w:sz="0" w:space="0" w:color="auto"/>
                    <w:left w:val="none" w:sz="0" w:space="0" w:color="auto"/>
                    <w:bottom w:val="none" w:sz="0" w:space="0" w:color="auto"/>
                    <w:right w:val="none" w:sz="0" w:space="0" w:color="auto"/>
                  </w:divBdr>
                  <w:divsChild>
                    <w:div w:id="1116370240">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 w:id="1116370229">
      <w:marLeft w:val="0"/>
      <w:marRight w:val="0"/>
      <w:marTop w:val="0"/>
      <w:marBottom w:val="0"/>
      <w:divBdr>
        <w:top w:val="none" w:sz="0" w:space="0" w:color="auto"/>
        <w:left w:val="none" w:sz="0" w:space="0" w:color="auto"/>
        <w:bottom w:val="none" w:sz="0" w:space="0" w:color="auto"/>
        <w:right w:val="none" w:sz="0" w:space="0" w:color="auto"/>
      </w:divBdr>
    </w:div>
    <w:div w:id="1116370234">
      <w:marLeft w:val="0"/>
      <w:marRight w:val="0"/>
      <w:marTop w:val="0"/>
      <w:marBottom w:val="0"/>
      <w:divBdr>
        <w:top w:val="none" w:sz="0" w:space="0" w:color="auto"/>
        <w:left w:val="none" w:sz="0" w:space="0" w:color="auto"/>
        <w:bottom w:val="none" w:sz="0" w:space="0" w:color="auto"/>
        <w:right w:val="none" w:sz="0" w:space="0" w:color="auto"/>
      </w:divBdr>
    </w:div>
    <w:div w:id="1116370239">
      <w:marLeft w:val="0"/>
      <w:marRight w:val="0"/>
      <w:marTop w:val="0"/>
      <w:marBottom w:val="0"/>
      <w:divBdr>
        <w:top w:val="none" w:sz="0" w:space="0" w:color="auto"/>
        <w:left w:val="none" w:sz="0" w:space="0" w:color="auto"/>
        <w:bottom w:val="none" w:sz="0" w:space="0" w:color="auto"/>
        <w:right w:val="none" w:sz="0" w:space="0" w:color="auto"/>
      </w:divBdr>
    </w:div>
    <w:div w:id="1116370242">
      <w:marLeft w:val="0"/>
      <w:marRight w:val="0"/>
      <w:marTop w:val="0"/>
      <w:marBottom w:val="0"/>
      <w:divBdr>
        <w:top w:val="none" w:sz="0" w:space="0" w:color="auto"/>
        <w:left w:val="none" w:sz="0" w:space="0" w:color="auto"/>
        <w:bottom w:val="none" w:sz="0" w:space="0" w:color="auto"/>
        <w:right w:val="none" w:sz="0" w:space="0" w:color="auto"/>
      </w:divBdr>
      <w:divsChild>
        <w:div w:id="1116370222">
          <w:marLeft w:val="0"/>
          <w:marRight w:val="0"/>
          <w:marTop w:val="0"/>
          <w:marBottom w:val="0"/>
          <w:divBdr>
            <w:top w:val="none" w:sz="0" w:space="0" w:color="auto"/>
            <w:left w:val="none" w:sz="0" w:space="0" w:color="auto"/>
            <w:bottom w:val="none" w:sz="0" w:space="0" w:color="auto"/>
            <w:right w:val="none" w:sz="0" w:space="0" w:color="auto"/>
          </w:divBdr>
          <w:divsChild>
            <w:div w:id="1116370255">
              <w:marLeft w:val="0"/>
              <w:marRight w:val="0"/>
              <w:marTop w:val="0"/>
              <w:marBottom w:val="0"/>
              <w:divBdr>
                <w:top w:val="none" w:sz="0" w:space="0" w:color="auto"/>
                <w:left w:val="none" w:sz="0" w:space="0" w:color="auto"/>
                <w:bottom w:val="none" w:sz="0" w:space="0" w:color="auto"/>
                <w:right w:val="none" w:sz="0" w:space="0" w:color="auto"/>
              </w:divBdr>
              <w:divsChild>
                <w:div w:id="1116370262">
                  <w:marLeft w:val="0"/>
                  <w:marRight w:val="0"/>
                  <w:marTop w:val="120"/>
                  <w:marBottom w:val="480"/>
                  <w:divBdr>
                    <w:top w:val="none" w:sz="0" w:space="0" w:color="auto"/>
                    <w:left w:val="none" w:sz="0" w:space="0" w:color="auto"/>
                    <w:bottom w:val="none" w:sz="0" w:space="0" w:color="auto"/>
                    <w:right w:val="none" w:sz="0" w:space="0" w:color="auto"/>
                  </w:divBdr>
                  <w:divsChild>
                    <w:div w:id="1116370241">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 w:id="1116370243">
      <w:marLeft w:val="0"/>
      <w:marRight w:val="0"/>
      <w:marTop w:val="0"/>
      <w:marBottom w:val="0"/>
      <w:divBdr>
        <w:top w:val="none" w:sz="0" w:space="0" w:color="auto"/>
        <w:left w:val="none" w:sz="0" w:space="0" w:color="auto"/>
        <w:bottom w:val="none" w:sz="0" w:space="0" w:color="auto"/>
        <w:right w:val="none" w:sz="0" w:space="0" w:color="auto"/>
      </w:divBdr>
    </w:div>
    <w:div w:id="1116370249">
      <w:marLeft w:val="0"/>
      <w:marRight w:val="0"/>
      <w:marTop w:val="0"/>
      <w:marBottom w:val="0"/>
      <w:divBdr>
        <w:top w:val="none" w:sz="0" w:space="0" w:color="auto"/>
        <w:left w:val="none" w:sz="0" w:space="0" w:color="auto"/>
        <w:bottom w:val="none" w:sz="0" w:space="0" w:color="auto"/>
        <w:right w:val="none" w:sz="0" w:space="0" w:color="auto"/>
      </w:divBdr>
    </w:div>
    <w:div w:id="1116370254">
      <w:marLeft w:val="0"/>
      <w:marRight w:val="0"/>
      <w:marTop w:val="0"/>
      <w:marBottom w:val="0"/>
      <w:divBdr>
        <w:top w:val="none" w:sz="0" w:space="0" w:color="auto"/>
        <w:left w:val="none" w:sz="0" w:space="0" w:color="auto"/>
        <w:bottom w:val="none" w:sz="0" w:space="0" w:color="auto"/>
        <w:right w:val="none" w:sz="0" w:space="0" w:color="auto"/>
      </w:divBdr>
    </w:div>
    <w:div w:id="1116370261">
      <w:marLeft w:val="0"/>
      <w:marRight w:val="0"/>
      <w:marTop w:val="0"/>
      <w:marBottom w:val="0"/>
      <w:divBdr>
        <w:top w:val="none" w:sz="0" w:space="0" w:color="auto"/>
        <w:left w:val="none" w:sz="0" w:space="0" w:color="auto"/>
        <w:bottom w:val="none" w:sz="0" w:space="0" w:color="auto"/>
        <w:right w:val="none" w:sz="0" w:space="0" w:color="auto"/>
      </w:divBdr>
      <w:divsChild>
        <w:div w:id="1116370217">
          <w:marLeft w:val="10"/>
          <w:marRight w:val="0"/>
          <w:marTop w:val="0"/>
          <w:marBottom w:val="0"/>
          <w:divBdr>
            <w:top w:val="none" w:sz="0" w:space="0" w:color="auto"/>
            <w:left w:val="none" w:sz="0" w:space="0" w:color="auto"/>
            <w:bottom w:val="none" w:sz="0" w:space="0" w:color="auto"/>
            <w:right w:val="none" w:sz="0" w:space="0" w:color="auto"/>
          </w:divBdr>
        </w:div>
      </w:divsChild>
    </w:div>
    <w:div w:id="1116370263">
      <w:marLeft w:val="0"/>
      <w:marRight w:val="0"/>
      <w:marTop w:val="0"/>
      <w:marBottom w:val="0"/>
      <w:divBdr>
        <w:top w:val="none" w:sz="0" w:space="0" w:color="auto"/>
        <w:left w:val="none" w:sz="0" w:space="0" w:color="auto"/>
        <w:bottom w:val="none" w:sz="0" w:space="0" w:color="auto"/>
        <w:right w:val="none" w:sz="0" w:space="0" w:color="auto"/>
      </w:divBdr>
    </w:div>
    <w:div w:id="1116370265">
      <w:marLeft w:val="0"/>
      <w:marRight w:val="0"/>
      <w:marTop w:val="0"/>
      <w:marBottom w:val="0"/>
      <w:divBdr>
        <w:top w:val="none" w:sz="0" w:space="0" w:color="auto"/>
        <w:left w:val="none" w:sz="0" w:space="0" w:color="auto"/>
        <w:bottom w:val="none" w:sz="0" w:space="0" w:color="auto"/>
        <w:right w:val="none" w:sz="0" w:space="0" w:color="auto"/>
      </w:divBdr>
    </w:div>
    <w:div w:id="1116370266">
      <w:marLeft w:val="0"/>
      <w:marRight w:val="0"/>
      <w:marTop w:val="0"/>
      <w:marBottom w:val="0"/>
      <w:divBdr>
        <w:top w:val="none" w:sz="0" w:space="0" w:color="auto"/>
        <w:left w:val="none" w:sz="0" w:space="0" w:color="auto"/>
        <w:bottom w:val="none" w:sz="0" w:space="0" w:color="auto"/>
        <w:right w:val="none" w:sz="0" w:space="0" w:color="auto"/>
      </w:divBdr>
      <w:divsChild>
        <w:div w:id="1116370247">
          <w:marLeft w:val="0"/>
          <w:marRight w:val="0"/>
          <w:marTop w:val="0"/>
          <w:marBottom w:val="0"/>
          <w:divBdr>
            <w:top w:val="none" w:sz="0" w:space="0" w:color="auto"/>
            <w:left w:val="none" w:sz="0" w:space="0" w:color="auto"/>
            <w:bottom w:val="none" w:sz="0" w:space="0" w:color="auto"/>
            <w:right w:val="none" w:sz="0" w:space="0" w:color="auto"/>
          </w:divBdr>
          <w:divsChild>
            <w:div w:id="1116370201">
              <w:marLeft w:val="0"/>
              <w:marRight w:val="0"/>
              <w:marTop w:val="0"/>
              <w:marBottom w:val="0"/>
              <w:divBdr>
                <w:top w:val="none" w:sz="0" w:space="0" w:color="auto"/>
                <w:left w:val="none" w:sz="0" w:space="0" w:color="auto"/>
                <w:bottom w:val="none" w:sz="0" w:space="0" w:color="auto"/>
                <w:right w:val="none" w:sz="0" w:space="0" w:color="auto"/>
              </w:divBdr>
              <w:divsChild>
                <w:div w:id="1116370235">
                  <w:marLeft w:val="0"/>
                  <w:marRight w:val="0"/>
                  <w:marTop w:val="120"/>
                  <w:marBottom w:val="480"/>
                  <w:divBdr>
                    <w:top w:val="none" w:sz="0" w:space="0" w:color="auto"/>
                    <w:left w:val="none" w:sz="0" w:space="0" w:color="auto"/>
                    <w:bottom w:val="none" w:sz="0" w:space="0" w:color="auto"/>
                    <w:right w:val="none" w:sz="0" w:space="0" w:color="auto"/>
                  </w:divBdr>
                  <w:divsChild>
                    <w:div w:id="1116370220">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 w:id="1116370270">
      <w:marLeft w:val="0"/>
      <w:marRight w:val="0"/>
      <w:marTop w:val="0"/>
      <w:marBottom w:val="0"/>
      <w:divBdr>
        <w:top w:val="none" w:sz="0" w:space="0" w:color="auto"/>
        <w:left w:val="none" w:sz="0" w:space="0" w:color="auto"/>
        <w:bottom w:val="none" w:sz="0" w:space="0" w:color="auto"/>
        <w:right w:val="none" w:sz="0" w:space="0" w:color="auto"/>
      </w:divBdr>
    </w:div>
    <w:div w:id="1116370271">
      <w:marLeft w:val="0"/>
      <w:marRight w:val="0"/>
      <w:marTop w:val="0"/>
      <w:marBottom w:val="0"/>
      <w:divBdr>
        <w:top w:val="none" w:sz="0" w:space="0" w:color="auto"/>
        <w:left w:val="none" w:sz="0" w:space="0" w:color="auto"/>
        <w:bottom w:val="none" w:sz="0" w:space="0" w:color="auto"/>
        <w:right w:val="none" w:sz="0" w:space="0" w:color="auto"/>
      </w:divBdr>
    </w:div>
    <w:div w:id="1116370274">
      <w:marLeft w:val="0"/>
      <w:marRight w:val="0"/>
      <w:marTop w:val="0"/>
      <w:marBottom w:val="0"/>
      <w:divBdr>
        <w:top w:val="none" w:sz="0" w:space="0" w:color="auto"/>
        <w:left w:val="none" w:sz="0" w:space="0" w:color="auto"/>
        <w:bottom w:val="none" w:sz="0" w:space="0" w:color="auto"/>
        <w:right w:val="none" w:sz="0" w:space="0" w:color="auto"/>
      </w:divBdr>
    </w:div>
    <w:div w:id="1116370276">
      <w:marLeft w:val="0"/>
      <w:marRight w:val="0"/>
      <w:marTop w:val="0"/>
      <w:marBottom w:val="0"/>
      <w:divBdr>
        <w:top w:val="none" w:sz="0" w:space="0" w:color="auto"/>
        <w:left w:val="none" w:sz="0" w:space="0" w:color="auto"/>
        <w:bottom w:val="none" w:sz="0" w:space="0" w:color="auto"/>
        <w:right w:val="none" w:sz="0" w:space="0" w:color="auto"/>
      </w:divBdr>
    </w:div>
    <w:div w:id="1116370277">
      <w:marLeft w:val="0"/>
      <w:marRight w:val="0"/>
      <w:marTop w:val="0"/>
      <w:marBottom w:val="0"/>
      <w:divBdr>
        <w:top w:val="none" w:sz="0" w:space="0" w:color="auto"/>
        <w:left w:val="none" w:sz="0" w:space="0" w:color="auto"/>
        <w:bottom w:val="none" w:sz="0" w:space="0" w:color="auto"/>
        <w:right w:val="none" w:sz="0" w:space="0" w:color="auto"/>
      </w:divBdr>
    </w:div>
    <w:div w:id="1123428397">
      <w:bodyDiv w:val="1"/>
      <w:marLeft w:val="0"/>
      <w:marRight w:val="0"/>
      <w:marTop w:val="0"/>
      <w:marBottom w:val="0"/>
      <w:divBdr>
        <w:top w:val="none" w:sz="0" w:space="0" w:color="auto"/>
        <w:left w:val="none" w:sz="0" w:space="0" w:color="auto"/>
        <w:bottom w:val="none" w:sz="0" w:space="0" w:color="auto"/>
        <w:right w:val="none" w:sz="0" w:space="0" w:color="auto"/>
      </w:divBdr>
    </w:div>
    <w:div w:id="1130131677">
      <w:bodyDiv w:val="1"/>
      <w:marLeft w:val="0"/>
      <w:marRight w:val="0"/>
      <w:marTop w:val="0"/>
      <w:marBottom w:val="0"/>
      <w:divBdr>
        <w:top w:val="none" w:sz="0" w:space="0" w:color="auto"/>
        <w:left w:val="none" w:sz="0" w:space="0" w:color="auto"/>
        <w:bottom w:val="none" w:sz="0" w:space="0" w:color="auto"/>
        <w:right w:val="none" w:sz="0" w:space="0" w:color="auto"/>
      </w:divBdr>
    </w:div>
    <w:div w:id="1187526211">
      <w:bodyDiv w:val="1"/>
      <w:marLeft w:val="0"/>
      <w:marRight w:val="0"/>
      <w:marTop w:val="0"/>
      <w:marBottom w:val="0"/>
      <w:divBdr>
        <w:top w:val="none" w:sz="0" w:space="0" w:color="auto"/>
        <w:left w:val="none" w:sz="0" w:space="0" w:color="auto"/>
        <w:bottom w:val="none" w:sz="0" w:space="0" w:color="auto"/>
        <w:right w:val="none" w:sz="0" w:space="0" w:color="auto"/>
      </w:divBdr>
    </w:div>
    <w:div w:id="1354695738">
      <w:bodyDiv w:val="1"/>
      <w:marLeft w:val="0"/>
      <w:marRight w:val="0"/>
      <w:marTop w:val="0"/>
      <w:marBottom w:val="0"/>
      <w:divBdr>
        <w:top w:val="none" w:sz="0" w:space="0" w:color="auto"/>
        <w:left w:val="none" w:sz="0" w:space="0" w:color="auto"/>
        <w:bottom w:val="none" w:sz="0" w:space="0" w:color="auto"/>
        <w:right w:val="none" w:sz="0" w:space="0" w:color="auto"/>
      </w:divBdr>
    </w:div>
    <w:div w:id="1534688662">
      <w:bodyDiv w:val="1"/>
      <w:marLeft w:val="0"/>
      <w:marRight w:val="0"/>
      <w:marTop w:val="0"/>
      <w:marBottom w:val="0"/>
      <w:divBdr>
        <w:top w:val="none" w:sz="0" w:space="0" w:color="auto"/>
        <w:left w:val="none" w:sz="0" w:space="0" w:color="auto"/>
        <w:bottom w:val="none" w:sz="0" w:space="0" w:color="auto"/>
        <w:right w:val="none" w:sz="0" w:space="0" w:color="auto"/>
      </w:divBdr>
    </w:div>
    <w:div w:id="1713654876">
      <w:bodyDiv w:val="1"/>
      <w:marLeft w:val="0"/>
      <w:marRight w:val="0"/>
      <w:marTop w:val="0"/>
      <w:marBottom w:val="0"/>
      <w:divBdr>
        <w:top w:val="none" w:sz="0" w:space="0" w:color="auto"/>
        <w:left w:val="none" w:sz="0" w:space="0" w:color="auto"/>
        <w:bottom w:val="none" w:sz="0" w:space="0" w:color="auto"/>
        <w:right w:val="none" w:sz="0" w:space="0" w:color="auto"/>
      </w:divBdr>
    </w:div>
    <w:div w:id="1861621564">
      <w:bodyDiv w:val="1"/>
      <w:marLeft w:val="0"/>
      <w:marRight w:val="0"/>
      <w:marTop w:val="0"/>
      <w:marBottom w:val="0"/>
      <w:divBdr>
        <w:top w:val="none" w:sz="0" w:space="0" w:color="auto"/>
        <w:left w:val="none" w:sz="0" w:space="0" w:color="auto"/>
        <w:bottom w:val="none" w:sz="0" w:space="0" w:color="auto"/>
        <w:right w:val="none" w:sz="0" w:space="0" w:color="auto"/>
      </w:divBdr>
    </w:div>
    <w:div w:id="1874225339">
      <w:bodyDiv w:val="1"/>
      <w:marLeft w:val="0"/>
      <w:marRight w:val="0"/>
      <w:marTop w:val="0"/>
      <w:marBottom w:val="0"/>
      <w:divBdr>
        <w:top w:val="none" w:sz="0" w:space="0" w:color="auto"/>
        <w:left w:val="none" w:sz="0" w:space="0" w:color="auto"/>
        <w:bottom w:val="none" w:sz="0" w:space="0" w:color="auto"/>
        <w:right w:val="none" w:sz="0" w:space="0" w:color="auto"/>
      </w:divBdr>
    </w:div>
    <w:div w:id="1899978176">
      <w:bodyDiv w:val="1"/>
      <w:marLeft w:val="0"/>
      <w:marRight w:val="0"/>
      <w:marTop w:val="0"/>
      <w:marBottom w:val="0"/>
      <w:divBdr>
        <w:top w:val="none" w:sz="0" w:space="0" w:color="auto"/>
        <w:left w:val="none" w:sz="0" w:space="0" w:color="auto"/>
        <w:bottom w:val="none" w:sz="0" w:space="0" w:color="auto"/>
        <w:right w:val="none" w:sz="0" w:space="0" w:color="auto"/>
      </w:divBdr>
    </w:div>
    <w:div w:id="1959021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cognato@msu.edu" TargetMode="External"/><Relationship Id="rId13" Type="http://schemas.openxmlformats.org/officeDocument/2006/relationships/hyperlink" Target="https://www.ippc.int/core-activities/standards-setting/ispms" TargetMode="External"/><Relationship Id="rId26" Type="http://schemas.openxmlformats.org/officeDocument/2006/relationships/image" Target="media/image9.jp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4.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mailto:ippc@fao.org" TargetMode="External"/><Relationship Id="rId25" Type="http://schemas.openxmlformats.org/officeDocument/2006/relationships/image" Target="media/image8.jpg"/><Relationship Id="rId33" Type="http://schemas.openxmlformats.org/officeDocument/2006/relationships/image" Target="media/image16.jpg"/><Relationship Id="rId38" Type="http://schemas.openxmlformats.org/officeDocument/2006/relationships/header" Target="header3.xml"/><Relationship Id="rId2" Type="http://schemas.openxmlformats.org/officeDocument/2006/relationships/numbering" Target="numbering.xml"/><Relationship Id="rId20" Type="http://schemas.openxmlformats.org/officeDocument/2006/relationships/image" Target="media/image3.jpg"/><Relationship Id="rId29" Type="http://schemas.openxmlformats.org/officeDocument/2006/relationships/image" Target="media/image12.jp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Torstein.Kvamme@nibio.no" TargetMode="External"/><Relationship Id="rId24" Type="http://schemas.openxmlformats.org/officeDocument/2006/relationships/image" Target="media/image7.jpg"/><Relationship Id="rId32" Type="http://schemas.openxmlformats.org/officeDocument/2006/relationships/image" Target="media/image15.jpe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footer" Target="footer1.xml"/><Relationship Id="rId10" Type="http://schemas.openxmlformats.org/officeDocument/2006/relationships/hyperlink" Target="mailto:hume.douglas@canada.ca" TargetMode="External"/><Relationship Id="rId19" Type="http://schemas.openxmlformats.org/officeDocument/2006/relationships/image" Target="media/image3.jpeg"/><Relationship Id="rId31"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hyperlink" Target="mailto:b.f.wessels@nvwa.nl" TargetMode="External"/><Relationship Id="rId14" Type="http://schemas.openxmlformats.org/officeDocument/2006/relationships/image" Target="media/image1.jpeg"/><Relationship Id="rId22" Type="http://schemas.openxmlformats.org/officeDocument/2006/relationships/image" Target="media/image5.jpeg"/><Relationship Id="rId27" Type="http://schemas.openxmlformats.org/officeDocument/2006/relationships/image" Target="media/image10.jpg"/><Relationship Id="rId30" Type="http://schemas.openxmlformats.org/officeDocument/2006/relationships/image" Target="media/image13.jpg"/><Relationship Id="rId35" Type="http://schemas.openxmlformats.org/officeDocument/2006/relationships/header" Target="header2.xml"/><Relationship Id="rId43" Type="http://schemas.microsoft.com/office/2016/09/relationships/commentsIds" Target="commentsIds.xml"/></Relationships>
</file>

<file path=word/_rels/header3.xml.rels><?xml version="1.0" encoding="UTF-8" standalone="yes"?>
<Relationships xmlns="http://schemas.openxmlformats.org/package/2006/relationships"><Relationship Id="rId2" Type="http://schemas.openxmlformats.org/officeDocument/2006/relationships/image" Target="media/image18.jpeg"/><Relationship Id="rId1" Type="http://schemas.openxmlformats.org/officeDocument/2006/relationships/image" Target="media/image1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oller\AppData\Roaming\Microsoft\Templates\IPPC_2015-06-0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w="25400">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SelectedStyle="\APASixthEditionOfficeOnline.xsl" StyleName="APA" Version="6"/>
</file>

<file path=customXml/itemProps1.xml><?xml version="1.0" encoding="utf-8"?>
<ds:datastoreItem xmlns:ds="http://schemas.openxmlformats.org/officeDocument/2006/customXml" ds:itemID="{2134EA09-335B-4494-90D4-5980796F22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IPPC_2015-06-04.dotx</Template>
  <TotalTime>0</TotalTime>
  <Pages>32</Pages>
  <Words>10068</Words>
  <Characters>58819</Characters>
  <Application>Microsoft Office Word</Application>
  <DocSecurity>0</DocSecurity>
  <Lines>490</Lines>
  <Paragraphs>137</Paragraphs>
  <ScaleCrop>false</ScaleCrop>
  <HeadingPairs>
    <vt:vector size="4" baseType="variant">
      <vt:variant>
        <vt:lpstr>Title</vt:lpstr>
      </vt:variant>
      <vt:variant>
        <vt:i4>1</vt:i4>
      </vt:variant>
      <vt:variant>
        <vt:lpstr>Tittel</vt:lpstr>
      </vt:variant>
      <vt:variant>
        <vt:i4>1</vt:i4>
      </vt:variant>
    </vt:vector>
  </HeadingPairs>
  <TitlesOfParts>
    <vt:vector size="2" baseType="lpstr">
      <vt:lpstr>DRAFT ANNEX TO ISPM 27: DENDROCTONUS PONDEROSAE (2006-019)</vt:lpstr>
      <vt:lpstr>DRAFT ANNEX TO ISPM 27: DENDROCTONUS PONDEROSAE (2006-019)</vt:lpstr>
    </vt:vector>
  </TitlesOfParts>
  <Company>CenITex</Company>
  <LinksUpToDate>false</LinksUpToDate>
  <CharactersWithSpaces>68750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ANNEX TO ISPM 27: DENDROCTONUS PONDEROSAE (2006-019)</dc:title>
  <dc:subject/>
  <dc:creator>REF 001</dc:creator>
  <cp:keywords/>
  <dc:description/>
  <cp:lastModifiedBy>Moreira, Adriana (AGDI)</cp:lastModifiedBy>
  <cp:revision>3</cp:revision>
  <cp:lastPrinted>2017-04-26T21:38:00Z</cp:lastPrinted>
  <dcterms:created xsi:type="dcterms:W3CDTF">2018-06-19T09:14:00Z</dcterms:created>
  <dcterms:modified xsi:type="dcterms:W3CDTF">2018-06-19T09:14:00Z</dcterms:modified>
</cp:coreProperties>
</file>